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5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6.xml" ContentType="application/vnd.openxmlformats-officedocument.wordprocessingml.header+xml"/>
  <Override PartName="/word/footer11.xml" ContentType="application/vnd.openxmlformats-officedocument.wordprocessingml.footer+xml"/>
  <Override PartName="/word/header7.xml" ContentType="application/vnd.openxmlformats-officedocument.wordprocessingml.header+xml"/>
  <Override PartName="/word/footer12.xml" ContentType="application/vnd.openxmlformats-officedocument.wordprocessingml.footer+xml"/>
  <Override PartName="/word/header8.xml" ContentType="application/vnd.openxmlformats-officedocument.wordprocessingml.head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F7B7F" w14:textId="77777777" w:rsidR="001F42B9" w:rsidRDefault="001F42B9"/>
    <w:p w14:paraId="04D18C1C" w14:textId="77777777" w:rsidR="001F42B9" w:rsidRDefault="001F42B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038"/>
        <w:gridCol w:w="160"/>
        <w:gridCol w:w="2714"/>
        <w:gridCol w:w="290"/>
        <w:gridCol w:w="290"/>
        <w:gridCol w:w="290"/>
        <w:gridCol w:w="291"/>
        <w:gridCol w:w="290"/>
        <w:gridCol w:w="290"/>
        <w:gridCol w:w="290"/>
        <w:gridCol w:w="291"/>
        <w:gridCol w:w="351"/>
      </w:tblGrid>
      <w:tr w:rsidR="00A46304" w14:paraId="3E2991D1" w14:textId="77777777">
        <w:trPr>
          <w:cantSplit/>
          <w:trHeight w:val="411"/>
          <w:jc w:val="center"/>
        </w:trPr>
        <w:tc>
          <w:tcPr>
            <w:tcW w:w="42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8C0E5" w14:textId="40050F06" w:rsidR="00A46304" w:rsidRDefault="00692FEC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0" allowOverlap="1" wp14:anchorId="33272D87" wp14:editId="79E77875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929005</wp:posOffset>
                      </wp:positionV>
                      <wp:extent cx="2560320" cy="0"/>
                      <wp:effectExtent l="0" t="0" r="0" b="0"/>
                      <wp:wrapNone/>
                      <wp:docPr id="2" name="Line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6032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3341B" id="Line 9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85pt,73.15pt" to="195.75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" o:allowincell="f" stroked="f"/>
                  </w:pict>
                </mc:Fallback>
              </mc:AlternateContent>
            </w:r>
            <w:r w:rsidR="00000000">
              <w:rPr>
                <w:noProof/>
                <w:color w:val="000000"/>
              </w:rPr>
              <w:object w:dxaOrig="1440" w:dyaOrig="1440" w14:anchorId="010A53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146" type="#_x0000_t75" style="position:absolute;left:0;text-align:left;margin-left:94.25pt;margin-top:17.1pt;width:32.25pt;height:65.9pt;z-index:-251657728;mso-wrap-edited:f;mso-position-horizontal-relative:text;mso-position-vertical-relative:text" wrapcoords="-502 0 -502 21355 21600 21355 21600 0 -502 0" o:allowincell="f">
                  <v:imagedata r:id="rId8" o:title=""/>
                  <w10:anchorlock/>
                </v:shape>
                <o:OLEObject Type="Embed" ProgID="MS_ClipArt_Gallery" ShapeID="_x0000_s2146" DrawAspect="Content" ObjectID="_1821522820" r:id="rId9"/>
              </w:objec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30D1045" w14:textId="77777777" w:rsidR="00A46304" w:rsidRDefault="00A46304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gridSpan w:val="10"/>
            <w:tcBorders>
              <w:bottom w:val="nil"/>
            </w:tcBorders>
          </w:tcPr>
          <w:p w14:paraId="0736034F" w14:textId="77777777" w:rsidR="00A46304" w:rsidRDefault="00A46304"/>
        </w:tc>
      </w:tr>
      <w:tr w:rsidR="00A46304" w14:paraId="5F3E7CC7" w14:textId="77777777">
        <w:trPr>
          <w:cantSplit/>
          <w:trHeight w:val="314"/>
          <w:jc w:val="center"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BC788" w14:textId="77777777" w:rsidR="00A46304" w:rsidRDefault="00A46304">
            <w:pPr>
              <w:jc w:val="center"/>
              <w:rPr>
                <w:color w:val="000000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33B2869F" w14:textId="77777777" w:rsidR="00A46304" w:rsidRDefault="00A46304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tcBorders>
              <w:top w:val="nil"/>
              <w:bottom w:val="nil"/>
            </w:tcBorders>
            <w:vAlign w:val="center"/>
          </w:tcPr>
          <w:p w14:paraId="62E34FE9" w14:textId="77777777" w:rsidR="00A46304" w:rsidRDefault="00A46304">
            <w:r>
              <w:rPr>
                <w:sz w:val="16"/>
              </w:rPr>
              <w:t>CÓDIGO DEL CENTRO</w:t>
            </w:r>
          </w:p>
        </w:tc>
        <w:tc>
          <w:tcPr>
            <w:tcW w:w="290" w:type="dxa"/>
            <w:tcBorders>
              <w:top w:val="single" w:sz="4" w:space="0" w:color="auto"/>
              <w:bottom w:val="single" w:sz="4" w:space="0" w:color="auto"/>
            </w:tcBorders>
          </w:tcPr>
          <w:p w14:paraId="457D88CB" w14:textId="77777777" w:rsidR="00A46304" w:rsidRDefault="00A46304"/>
        </w:tc>
        <w:tc>
          <w:tcPr>
            <w:tcW w:w="290" w:type="dxa"/>
            <w:tcBorders>
              <w:top w:val="single" w:sz="4" w:space="0" w:color="auto"/>
              <w:bottom w:val="single" w:sz="4" w:space="0" w:color="auto"/>
            </w:tcBorders>
          </w:tcPr>
          <w:p w14:paraId="7BF5A3D7" w14:textId="77777777" w:rsidR="00A46304" w:rsidRDefault="00A46304"/>
        </w:tc>
        <w:tc>
          <w:tcPr>
            <w:tcW w:w="290" w:type="dxa"/>
            <w:tcBorders>
              <w:top w:val="single" w:sz="4" w:space="0" w:color="auto"/>
              <w:bottom w:val="single" w:sz="4" w:space="0" w:color="auto"/>
            </w:tcBorders>
          </w:tcPr>
          <w:p w14:paraId="199B75FB" w14:textId="77777777" w:rsidR="00A46304" w:rsidRDefault="00A46304"/>
        </w:tc>
        <w:tc>
          <w:tcPr>
            <w:tcW w:w="291" w:type="dxa"/>
            <w:tcBorders>
              <w:top w:val="single" w:sz="4" w:space="0" w:color="auto"/>
              <w:bottom w:val="single" w:sz="4" w:space="0" w:color="auto"/>
            </w:tcBorders>
          </w:tcPr>
          <w:p w14:paraId="7C09CFDC" w14:textId="77777777" w:rsidR="00A46304" w:rsidRDefault="00A46304"/>
        </w:tc>
        <w:tc>
          <w:tcPr>
            <w:tcW w:w="290" w:type="dxa"/>
            <w:tcBorders>
              <w:top w:val="single" w:sz="4" w:space="0" w:color="auto"/>
              <w:bottom w:val="single" w:sz="4" w:space="0" w:color="auto"/>
            </w:tcBorders>
          </w:tcPr>
          <w:p w14:paraId="1F78152C" w14:textId="77777777" w:rsidR="00A46304" w:rsidRDefault="00A46304"/>
        </w:tc>
        <w:tc>
          <w:tcPr>
            <w:tcW w:w="290" w:type="dxa"/>
            <w:tcBorders>
              <w:top w:val="single" w:sz="4" w:space="0" w:color="auto"/>
              <w:bottom w:val="single" w:sz="4" w:space="0" w:color="auto"/>
            </w:tcBorders>
          </w:tcPr>
          <w:p w14:paraId="5CD10256" w14:textId="77777777" w:rsidR="00A46304" w:rsidRDefault="00A46304"/>
        </w:tc>
        <w:tc>
          <w:tcPr>
            <w:tcW w:w="290" w:type="dxa"/>
            <w:tcBorders>
              <w:top w:val="single" w:sz="4" w:space="0" w:color="auto"/>
              <w:bottom w:val="single" w:sz="4" w:space="0" w:color="auto"/>
            </w:tcBorders>
          </w:tcPr>
          <w:p w14:paraId="595396C6" w14:textId="77777777" w:rsidR="00A46304" w:rsidRDefault="00A46304"/>
        </w:tc>
        <w:tc>
          <w:tcPr>
            <w:tcW w:w="291" w:type="dxa"/>
            <w:tcBorders>
              <w:top w:val="single" w:sz="4" w:space="0" w:color="auto"/>
              <w:bottom w:val="single" w:sz="4" w:space="0" w:color="auto"/>
            </w:tcBorders>
          </w:tcPr>
          <w:p w14:paraId="76CC1B98" w14:textId="77777777" w:rsidR="00A46304" w:rsidRDefault="00A46304"/>
        </w:tc>
        <w:tc>
          <w:tcPr>
            <w:tcW w:w="351" w:type="dxa"/>
            <w:tcBorders>
              <w:top w:val="nil"/>
              <w:bottom w:val="nil"/>
            </w:tcBorders>
          </w:tcPr>
          <w:p w14:paraId="0F4B851E" w14:textId="77777777" w:rsidR="00A46304" w:rsidRDefault="00A46304"/>
        </w:tc>
      </w:tr>
      <w:tr w:rsidR="00A46304" w14:paraId="5DF20778" w14:textId="77777777">
        <w:trPr>
          <w:cantSplit/>
          <w:jc w:val="center"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5D6ED" w14:textId="77777777" w:rsidR="00A46304" w:rsidRDefault="00A46304">
            <w:pPr>
              <w:jc w:val="center"/>
              <w:rPr>
                <w:color w:val="000000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1532CDF" w14:textId="77777777" w:rsidR="00A46304" w:rsidRDefault="00A46304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</w:tcPr>
          <w:p w14:paraId="2EED3AB5" w14:textId="77777777" w:rsidR="00A46304" w:rsidRDefault="00A46304"/>
        </w:tc>
      </w:tr>
      <w:tr w:rsidR="00A46304" w14:paraId="480BA87F" w14:textId="77777777">
        <w:trPr>
          <w:cantSplit/>
          <w:jc w:val="center"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57F01" w14:textId="77777777" w:rsidR="00A46304" w:rsidRDefault="00A46304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38B61F3B" w14:textId="77777777" w:rsidR="00A46304" w:rsidRDefault="00A46304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3DD8FA6B" w14:textId="77777777" w:rsidR="00A46304" w:rsidRDefault="00A46304">
            <w:pPr>
              <w:rPr>
                <w:sz w:val="18"/>
              </w:rPr>
            </w:pPr>
            <w:r>
              <w:rPr>
                <w:sz w:val="18"/>
              </w:rPr>
              <w:t>Denominación: _______________________________________</w:t>
            </w:r>
          </w:p>
        </w:tc>
      </w:tr>
      <w:tr w:rsidR="00A46304" w14:paraId="70EF0723" w14:textId="77777777">
        <w:trPr>
          <w:cantSplit/>
          <w:jc w:val="center"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BF0E0" w14:textId="77777777" w:rsidR="00A46304" w:rsidRDefault="00A46304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36646198" w14:textId="77777777" w:rsidR="00A46304" w:rsidRDefault="00A46304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4400E21B" w14:textId="77777777" w:rsidR="00A46304" w:rsidRDefault="00A46304">
            <w:pPr>
              <w:rPr>
                <w:sz w:val="18"/>
              </w:rPr>
            </w:pPr>
          </w:p>
        </w:tc>
      </w:tr>
      <w:tr w:rsidR="00A46304" w14:paraId="476FC3E8" w14:textId="77777777">
        <w:trPr>
          <w:cantSplit/>
          <w:jc w:val="center"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F1C80C" w14:textId="77777777" w:rsidR="00A46304" w:rsidRDefault="00A46304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0294316E" w14:textId="77777777" w:rsidR="00A46304" w:rsidRDefault="00A46304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0A38FDDD" w14:textId="77777777" w:rsidR="00A46304" w:rsidRDefault="00A46304">
            <w:pPr>
              <w:rPr>
                <w:sz w:val="18"/>
              </w:rPr>
            </w:pPr>
            <w:r>
              <w:rPr>
                <w:sz w:val="18"/>
              </w:rPr>
              <w:t>Domicilio: ___________________________________________</w:t>
            </w:r>
          </w:p>
        </w:tc>
      </w:tr>
      <w:tr w:rsidR="00A46304" w14:paraId="0BF71C6F" w14:textId="77777777">
        <w:trPr>
          <w:cantSplit/>
          <w:jc w:val="center"/>
        </w:trPr>
        <w:tc>
          <w:tcPr>
            <w:tcW w:w="423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FF"/>
              <w:right w:val="nil"/>
            </w:tcBorders>
            <w:vAlign w:val="center"/>
          </w:tcPr>
          <w:p w14:paraId="25BB63BB" w14:textId="77777777" w:rsidR="00A46304" w:rsidRDefault="00A46304" w:rsidP="00CC0847">
            <w:pPr>
              <w:jc w:val="center"/>
              <w:rPr>
                <w:rFonts w:ascii="Asturica" w:hAnsi="Asturica"/>
                <w:b/>
                <w:color w:val="000000"/>
                <w:sz w:val="18"/>
              </w:rPr>
            </w:pPr>
            <w:r>
              <w:rPr>
                <w:rFonts w:ascii="Asturica" w:hAnsi="Asturica"/>
                <w:b/>
                <w:color w:val="000000"/>
                <w:sz w:val="18"/>
              </w:rPr>
              <w:t>CONSEJERIA DE EDUCACIÓN</w:t>
            </w:r>
            <w:r w:rsidR="00B83801">
              <w:rPr>
                <w:rFonts w:ascii="Asturica" w:hAnsi="Asturica"/>
                <w:b/>
                <w:color w:val="000000"/>
                <w:sz w:val="18"/>
              </w:rPr>
              <w:t xml:space="preserve">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DB9ED" w14:textId="77777777" w:rsidR="00A46304" w:rsidRDefault="00A46304">
            <w:pPr>
              <w:jc w:val="center"/>
              <w:rPr>
                <w:rFonts w:ascii="Asturica" w:hAnsi="Asturica"/>
                <w:b/>
                <w:color w:val="000000"/>
                <w:sz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</w:tcBorders>
            <w:vAlign w:val="center"/>
          </w:tcPr>
          <w:p w14:paraId="5B028D64" w14:textId="77777777" w:rsidR="00A46304" w:rsidRDefault="00A46304">
            <w:pPr>
              <w:rPr>
                <w:sz w:val="18"/>
              </w:rPr>
            </w:pPr>
          </w:p>
        </w:tc>
      </w:tr>
      <w:tr w:rsidR="00A46304" w14:paraId="6436E61D" w14:textId="77777777">
        <w:trPr>
          <w:cantSplit/>
          <w:jc w:val="center"/>
        </w:trPr>
        <w:tc>
          <w:tcPr>
            <w:tcW w:w="423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0A7F68" w14:textId="77777777" w:rsidR="00A46304" w:rsidRDefault="00A46304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  <w:vAlign w:val="center"/>
          </w:tcPr>
          <w:p w14:paraId="07C66B49" w14:textId="77777777" w:rsidR="00A46304" w:rsidRDefault="00A46304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620E9354" w14:textId="77777777" w:rsidR="00A46304" w:rsidRDefault="00A46304">
            <w:pPr>
              <w:rPr>
                <w:sz w:val="18"/>
              </w:rPr>
            </w:pPr>
            <w:r>
              <w:rPr>
                <w:sz w:val="18"/>
              </w:rPr>
              <w:t>Localidad: ___________________________ C. Postal: _______</w:t>
            </w:r>
          </w:p>
        </w:tc>
      </w:tr>
      <w:tr w:rsidR="00A46304" w14:paraId="3C6578AF" w14:textId="77777777">
        <w:trPr>
          <w:cantSplit/>
          <w:jc w:val="center"/>
        </w:trPr>
        <w:tc>
          <w:tcPr>
            <w:tcW w:w="21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26D641" w14:textId="77777777" w:rsidR="00A46304" w:rsidRDefault="00A46304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219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1F64EC8" w14:textId="77777777" w:rsidR="00A46304" w:rsidRDefault="00A46304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71394052" w14:textId="77777777" w:rsidR="00A46304" w:rsidRDefault="00A46304">
            <w:pPr>
              <w:rPr>
                <w:sz w:val="18"/>
              </w:rPr>
            </w:pPr>
          </w:p>
        </w:tc>
      </w:tr>
      <w:tr w:rsidR="00A46304" w14:paraId="0274FEBA" w14:textId="77777777">
        <w:trPr>
          <w:cantSplit/>
          <w:jc w:val="center"/>
        </w:trPr>
        <w:tc>
          <w:tcPr>
            <w:tcW w:w="4395" w:type="dxa"/>
            <w:gridSpan w:val="3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1BD3A4D2" w14:textId="77777777" w:rsidR="00A46304" w:rsidRDefault="00A46304">
            <w:pPr>
              <w:jc w:val="center"/>
              <w:rPr>
                <w:color w:val="000000"/>
                <w:sz w:val="18"/>
              </w:rPr>
            </w:pPr>
            <w:r>
              <w:rPr>
                <w:rFonts w:ascii="Asturica" w:hAnsi="Asturica"/>
                <w:color w:val="000000"/>
                <w:sz w:val="18"/>
              </w:rPr>
              <w:t xml:space="preserve">Servicio de Inspección Educativa </w:t>
            </w: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2166DE90" w14:textId="77777777" w:rsidR="00A46304" w:rsidRDefault="00A46304">
            <w:pPr>
              <w:rPr>
                <w:sz w:val="18"/>
              </w:rPr>
            </w:pPr>
            <w:r>
              <w:rPr>
                <w:sz w:val="18"/>
              </w:rPr>
              <w:t>Teléfono: __________________ Fax: _____________________</w:t>
            </w:r>
          </w:p>
        </w:tc>
      </w:tr>
      <w:tr w:rsidR="00A46304" w14:paraId="1B189560" w14:textId="77777777">
        <w:trPr>
          <w:cantSplit/>
          <w:jc w:val="center"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5D5CD2D3" w14:textId="77777777" w:rsidR="00A46304" w:rsidRDefault="00A46304">
            <w:pPr>
              <w:jc w:val="center"/>
              <w:rPr>
                <w:color w:val="0000FF"/>
                <w:sz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4D10DDC4" w14:textId="77777777" w:rsidR="00A46304" w:rsidRDefault="00A46304">
            <w:pPr>
              <w:rPr>
                <w:sz w:val="18"/>
              </w:rPr>
            </w:pPr>
          </w:p>
        </w:tc>
      </w:tr>
      <w:tr w:rsidR="00A46304" w14:paraId="093A3222" w14:textId="77777777">
        <w:trPr>
          <w:cantSplit/>
          <w:jc w:val="center"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1927504E" w14:textId="77777777" w:rsidR="00A46304" w:rsidRDefault="00A46304">
            <w:pPr>
              <w:jc w:val="center"/>
              <w:rPr>
                <w:sz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14407E4E" w14:textId="77777777" w:rsidR="00A46304" w:rsidRDefault="00A46304">
            <w:pPr>
              <w:rPr>
                <w:sz w:val="18"/>
              </w:rPr>
            </w:pPr>
            <w:r>
              <w:rPr>
                <w:sz w:val="18"/>
              </w:rPr>
              <w:t>Teléfono 2: _________________ Teléfono 3: _______________</w:t>
            </w:r>
          </w:p>
        </w:tc>
      </w:tr>
      <w:tr w:rsidR="00A46304" w14:paraId="1981532C" w14:textId="77777777">
        <w:trPr>
          <w:cantSplit/>
          <w:jc w:val="center"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18A1F3E2" w14:textId="77777777" w:rsidR="00A46304" w:rsidRDefault="00A46304">
            <w:pPr>
              <w:jc w:val="center"/>
              <w:rPr>
                <w:rFonts w:ascii="Asturica" w:hAnsi="Asturica"/>
                <w:sz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1815DB0D" w14:textId="77777777" w:rsidR="00A46304" w:rsidRDefault="00A46304">
            <w:pPr>
              <w:rPr>
                <w:sz w:val="18"/>
              </w:rPr>
            </w:pPr>
          </w:p>
        </w:tc>
      </w:tr>
      <w:tr w:rsidR="00A46304" w14:paraId="2B896EB4" w14:textId="77777777">
        <w:trPr>
          <w:cantSplit/>
          <w:jc w:val="center"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11608379" w14:textId="77777777" w:rsidR="00A46304" w:rsidRDefault="00A46304">
            <w:pPr>
              <w:jc w:val="center"/>
              <w:rPr>
                <w:rFonts w:ascii="Asturica" w:hAnsi="Asturica"/>
                <w:sz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3EA06D2F" w14:textId="77777777" w:rsidR="00A46304" w:rsidRDefault="00A46304">
            <w:pPr>
              <w:rPr>
                <w:sz w:val="18"/>
              </w:rPr>
            </w:pPr>
            <w:r>
              <w:rPr>
                <w:sz w:val="18"/>
              </w:rPr>
              <w:t>Correo electrónico: ____________________________________</w:t>
            </w:r>
          </w:p>
        </w:tc>
      </w:tr>
      <w:tr w:rsidR="00A46304" w14:paraId="3C95E802" w14:textId="77777777">
        <w:trPr>
          <w:cantSplit/>
          <w:jc w:val="center"/>
        </w:trPr>
        <w:tc>
          <w:tcPr>
            <w:tcW w:w="4395" w:type="dxa"/>
            <w:gridSpan w:val="3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5268C5EF" w14:textId="77777777" w:rsidR="00A46304" w:rsidRDefault="00A46304">
            <w:pPr>
              <w:jc w:val="center"/>
              <w:rPr>
                <w:sz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187E33CC" w14:textId="77777777" w:rsidR="00A46304" w:rsidRDefault="00A46304">
            <w:pPr>
              <w:rPr>
                <w:sz w:val="18"/>
              </w:rPr>
            </w:pPr>
          </w:p>
        </w:tc>
      </w:tr>
      <w:tr w:rsidR="00A46304" w14:paraId="6BAC14BD" w14:textId="77777777">
        <w:trPr>
          <w:cantSplit/>
          <w:jc w:val="center"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5DF278D4" w14:textId="77777777" w:rsidR="00A46304" w:rsidRDefault="00A46304">
            <w:pPr>
              <w:jc w:val="center"/>
              <w:rPr>
                <w:sz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3A1250A1" w14:textId="77777777" w:rsidR="00A46304" w:rsidRDefault="00A46304">
            <w:pPr>
              <w:rPr>
                <w:sz w:val="18"/>
              </w:rPr>
            </w:pPr>
            <w:r>
              <w:rPr>
                <w:sz w:val="18"/>
              </w:rPr>
              <w:t>Página WEB: ________________________________________</w:t>
            </w:r>
          </w:p>
        </w:tc>
      </w:tr>
      <w:tr w:rsidR="00A46304" w14:paraId="16497B4D" w14:textId="77777777">
        <w:trPr>
          <w:cantSplit/>
          <w:jc w:val="center"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43A49836" w14:textId="77777777" w:rsidR="00A46304" w:rsidRDefault="00A46304">
            <w:pPr>
              <w:jc w:val="center"/>
              <w:rPr>
                <w:sz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</w:tcBorders>
            <w:vAlign w:val="center"/>
          </w:tcPr>
          <w:p w14:paraId="1C702BB5" w14:textId="77777777" w:rsidR="00A46304" w:rsidRDefault="00A46304">
            <w:pPr>
              <w:rPr>
                <w:sz w:val="18"/>
              </w:rPr>
            </w:pPr>
          </w:p>
        </w:tc>
      </w:tr>
    </w:tbl>
    <w:p w14:paraId="1C0BE376" w14:textId="77777777" w:rsidR="00A46304" w:rsidRDefault="00A46304">
      <w:pPr>
        <w:autoSpaceDE w:val="0"/>
        <w:autoSpaceDN w:val="0"/>
        <w:adjustRightInd w:val="0"/>
        <w:spacing w:line="240" w:lineRule="auto"/>
        <w:ind w:right="5339"/>
        <w:rPr>
          <w:rFonts w:ascii="Times New Roman" w:hAnsi="Times New Roman"/>
          <w:b/>
          <w:sz w:val="20"/>
          <w:lang w:val="es-MX"/>
        </w:rPr>
      </w:pPr>
    </w:p>
    <w:p w14:paraId="0F21D8F9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sz w:val="20"/>
          <w:lang w:val="es-MX"/>
        </w:rPr>
      </w:pPr>
    </w:p>
    <w:p w14:paraId="208D774A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sz w:val="20"/>
          <w:lang w:val="es-MX"/>
        </w:rPr>
      </w:pPr>
    </w:p>
    <w:p w14:paraId="6E261983" w14:textId="77777777" w:rsidR="00A46304" w:rsidRDefault="00A46304">
      <w:pPr>
        <w:pStyle w:val="Ttulo4"/>
        <w:rPr>
          <w:rFonts w:ascii="Arial" w:hAnsi="Arial"/>
        </w:rPr>
      </w:pPr>
      <w:r>
        <w:rPr>
          <w:rFonts w:ascii="Arial" w:hAnsi="Arial"/>
        </w:rPr>
        <w:t>DOCUMENTO DE ORGANIZACIÓN</w:t>
      </w:r>
    </w:p>
    <w:p w14:paraId="46ADA94E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b/>
          <w:sz w:val="42"/>
          <w:lang w:val="es-MX"/>
        </w:rPr>
      </w:pPr>
    </w:p>
    <w:p w14:paraId="0F44F2C6" w14:textId="77777777" w:rsidR="00A46304" w:rsidRDefault="00A46304">
      <w:pPr>
        <w:pStyle w:val="Ttulo4"/>
        <w:rPr>
          <w:rFonts w:ascii="Arial" w:hAnsi="Arial"/>
        </w:rPr>
      </w:pPr>
      <w:r>
        <w:rPr>
          <w:rFonts w:ascii="Arial" w:hAnsi="Arial"/>
        </w:rPr>
        <w:t>DEL CENTRO</w:t>
      </w:r>
      <w:r w:rsidR="000D5F50">
        <w:rPr>
          <w:rFonts w:ascii="Arial" w:hAnsi="Arial"/>
        </w:rPr>
        <w:t xml:space="preserve"> (DOC)</w:t>
      </w:r>
    </w:p>
    <w:p w14:paraId="63225CCF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b/>
          <w:sz w:val="52"/>
          <w:lang w:val="es-MX"/>
        </w:rPr>
      </w:pPr>
    </w:p>
    <w:p w14:paraId="384F6AF5" w14:textId="04580782" w:rsidR="00A46304" w:rsidRDefault="001F2B03">
      <w:pPr>
        <w:pStyle w:val="Ttulo4"/>
        <w:rPr>
          <w:rFonts w:ascii="Arial" w:hAnsi="Arial"/>
          <w:sz w:val="36"/>
        </w:rPr>
      </w:pPr>
      <w:r>
        <w:rPr>
          <w:rFonts w:ascii="Arial" w:hAnsi="Arial"/>
          <w:sz w:val="36"/>
        </w:rPr>
        <w:t xml:space="preserve">CENTROS </w:t>
      </w:r>
      <w:r w:rsidR="00037006">
        <w:rPr>
          <w:rFonts w:ascii="Arial" w:hAnsi="Arial"/>
          <w:sz w:val="36"/>
        </w:rPr>
        <w:t xml:space="preserve">DE TITULARIDAD </w:t>
      </w:r>
      <w:r>
        <w:rPr>
          <w:rFonts w:ascii="Arial" w:hAnsi="Arial"/>
          <w:sz w:val="36"/>
        </w:rPr>
        <w:t>PRIVAD</w:t>
      </w:r>
      <w:r w:rsidR="00037006">
        <w:rPr>
          <w:rFonts w:ascii="Arial" w:hAnsi="Arial"/>
          <w:sz w:val="36"/>
        </w:rPr>
        <w:t>A</w:t>
      </w:r>
      <w:r w:rsidR="00A46304">
        <w:rPr>
          <w:rFonts w:ascii="Arial" w:hAnsi="Arial"/>
          <w:sz w:val="36"/>
        </w:rPr>
        <w:t xml:space="preserve"> </w:t>
      </w:r>
    </w:p>
    <w:p w14:paraId="59C71936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rFonts w:ascii="Times New Roman" w:hAnsi="Times New Roman"/>
          <w:b/>
          <w:lang w:val="es-MX"/>
        </w:rPr>
      </w:pPr>
    </w:p>
    <w:p w14:paraId="461F0F26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rFonts w:ascii="Times New Roman" w:hAnsi="Times New Roman"/>
          <w:b/>
          <w:lang w:val="es-MX"/>
        </w:rPr>
      </w:pPr>
    </w:p>
    <w:p w14:paraId="3094F92D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b/>
          <w:sz w:val="20"/>
          <w:lang w:val="es-MX"/>
        </w:rPr>
      </w:pPr>
      <w:r>
        <w:rPr>
          <w:sz w:val="20"/>
          <w:lang w:val="es-MX"/>
        </w:rPr>
        <w:t>Con alguna de las siguientes enseñanzas</w:t>
      </w:r>
      <w:r>
        <w:rPr>
          <w:b/>
          <w:sz w:val="20"/>
          <w:lang w:val="es-MX"/>
        </w:rPr>
        <w:t>:</w:t>
      </w:r>
    </w:p>
    <w:p w14:paraId="5E27FB0D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b/>
          <w:sz w:val="24"/>
          <w:lang w:val="es-MX"/>
        </w:rPr>
      </w:pPr>
      <w:r>
        <w:rPr>
          <w:b/>
          <w:sz w:val="24"/>
          <w:lang w:val="es-MX"/>
        </w:rPr>
        <w:t>EDUCACIÓN INFANTIL</w:t>
      </w:r>
    </w:p>
    <w:p w14:paraId="3ED71B68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b/>
          <w:sz w:val="24"/>
          <w:lang w:val="es-MX"/>
        </w:rPr>
      </w:pPr>
      <w:r>
        <w:rPr>
          <w:b/>
          <w:sz w:val="24"/>
          <w:lang w:val="es-MX"/>
        </w:rPr>
        <w:t>EDUCACIÓN PRIMARIA</w:t>
      </w:r>
    </w:p>
    <w:p w14:paraId="5D433E05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b/>
          <w:sz w:val="24"/>
          <w:lang w:val="es-MX"/>
        </w:rPr>
      </w:pPr>
      <w:r>
        <w:rPr>
          <w:b/>
          <w:sz w:val="24"/>
          <w:lang w:val="es-MX"/>
        </w:rPr>
        <w:t xml:space="preserve">EDUCACIÓN SECUNDARIA OBLIGATORIA </w:t>
      </w:r>
    </w:p>
    <w:p w14:paraId="77AF2C77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b/>
          <w:sz w:val="24"/>
          <w:lang w:val="es-MX"/>
        </w:rPr>
      </w:pPr>
      <w:r>
        <w:rPr>
          <w:b/>
          <w:sz w:val="24"/>
          <w:lang w:val="es-MX"/>
        </w:rPr>
        <w:t>BACHILLERATO</w:t>
      </w:r>
    </w:p>
    <w:p w14:paraId="64854D50" w14:textId="77777777" w:rsidR="00C911E0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b/>
          <w:sz w:val="24"/>
          <w:lang w:val="es-MX"/>
        </w:rPr>
      </w:pPr>
      <w:r>
        <w:rPr>
          <w:b/>
          <w:sz w:val="24"/>
          <w:lang w:val="es-MX"/>
        </w:rPr>
        <w:t>FORMACIÓN PROFESIONAL</w:t>
      </w:r>
    </w:p>
    <w:p w14:paraId="1649CB97" w14:textId="2934CEB2" w:rsidR="00A46304" w:rsidRDefault="00C911E0">
      <w:pPr>
        <w:tabs>
          <w:tab w:val="left" w:pos="2698"/>
        </w:tabs>
        <w:autoSpaceDE w:val="0"/>
        <w:autoSpaceDN w:val="0"/>
        <w:adjustRightInd w:val="0"/>
        <w:spacing w:line="240" w:lineRule="auto"/>
        <w:ind w:left="1881"/>
        <w:jc w:val="left"/>
        <w:rPr>
          <w:b/>
          <w:sz w:val="24"/>
          <w:lang w:val="es-MX"/>
        </w:rPr>
      </w:pPr>
      <w:r>
        <w:rPr>
          <w:b/>
          <w:sz w:val="24"/>
          <w:lang w:val="es-MX"/>
        </w:rPr>
        <w:t>ENSEÑANZAS PROFESIONALES ARTES PLÁSTICAS Y DISEÑO</w:t>
      </w:r>
      <w:r w:rsidR="00A46304">
        <w:rPr>
          <w:b/>
          <w:sz w:val="24"/>
          <w:lang w:val="es-MX"/>
        </w:rPr>
        <w:t xml:space="preserve"> </w:t>
      </w:r>
    </w:p>
    <w:p w14:paraId="28142B29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b/>
          <w:lang w:val="es-MX"/>
        </w:rPr>
      </w:pPr>
    </w:p>
    <w:p w14:paraId="28C88C6D" w14:textId="77777777" w:rsidR="00A46304" w:rsidRDefault="00A46304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b/>
          <w:lang w:val="es-MX"/>
        </w:rPr>
      </w:pPr>
    </w:p>
    <w:p w14:paraId="30C004D8" w14:textId="66B11268" w:rsidR="00A46304" w:rsidRDefault="00A46304">
      <w:pPr>
        <w:pStyle w:val="Ttulo5"/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CURSO </w:t>
      </w:r>
      <w:r w:rsidR="001F2B03">
        <w:rPr>
          <w:rFonts w:ascii="Arial" w:hAnsi="Arial"/>
          <w:sz w:val="32"/>
        </w:rPr>
        <w:t>202</w:t>
      </w:r>
      <w:r w:rsidR="000E7505">
        <w:rPr>
          <w:rFonts w:ascii="Arial" w:hAnsi="Arial"/>
          <w:sz w:val="32"/>
        </w:rPr>
        <w:t>5</w:t>
      </w:r>
      <w:r w:rsidR="001F2B03">
        <w:rPr>
          <w:rFonts w:ascii="Arial" w:hAnsi="Arial"/>
          <w:sz w:val="32"/>
        </w:rPr>
        <w:t>-</w:t>
      </w:r>
      <w:r w:rsidR="00C911E0">
        <w:rPr>
          <w:rFonts w:ascii="Arial" w:hAnsi="Arial"/>
          <w:sz w:val="32"/>
        </w:rPr>
        <w:t>20</w:t>
      </w:r>
      <w:r w:rsidR="001F2B03">
        <w:rPr>
          <w:rFonts w:ascii="Arial" w:hAnsi="Arial"/>
          <w:sz w:val="32"/>
        </w:rPr>
        <w:t>2</w:t>
      </w:r>
      <w:r w:rsidR="000E7505">
        <w:rPr>
          <w:rFonts w:ascii="Arial" w:hAnsi="Arial"/>
          <w:sz w:val="32"/>
        </w:rPr>
        <w:t>6</w:t>
      </w:r>
    </w:p>
    <w:p w14:paraId="5186A4BD" w14:textId="77777777" w:rsidR="00A46304" w:rsidRDefault="00A46304">
      <w:pPr>
        <w:pStyle w:val="Encabezado"/>
        <w:tabs>
          <w:tab w:val="clear" w:pos="4252"/>
          <w:tab w:val="clear" w:pos="8504"/>
        </w:tabs>
      </w:pPr>
    </w:p>
    <w:p w14:paraId="356AD16F" w14:textId="77777777" w:rsidR="00A46304" w:rsidRDefault="00A46304">
      <w:pPr>
        <w:pStyle w:val="Encabezado"/>
        <w:tabs>
          <w:tab w:val="clear" w:pos="4252"/>
          <w:tab w:val="clear" w:pos="8504"/>
        </w:tabs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8"/>
      </w:tblGrid>
      <w:tr w:rsidR="00A46304" w:rsidRPr="00B83801" w14:paraId="106DACAB" w14:textId="77777777">
        <w:trPr>
          <w:jc w:val="center"/>
        </w:trPr>
        <w:tc>
          <w:tcPr>
            <w:tcW w:w="9788" w:type="dxa"/>
            <w:tcBorders>
              <w:bottom w:val="single" w:sz="4" w:space="0" w:color="auto"/>
            </w:tcBorders>
          </w:tcPr>
          <w:p w14:paraId="5DF162F1" w14:textId="2574C2BA" w:rsidR="00A46304" w:rsidRPr="00C84AF9" w:rsidRDefault="000821F4" w:rsidP="005A575F">
            <w:pPr>
              <w:autoSpaceDE w:val="0"/>
              <w:autoSpaceDN w:val="0"/>
              <w:adjustRightInd w:val="0"/>
              <w:spacing w:line="240" w:lineRule="auto"/>
              <w:rPr>
                <w:color w:val="8496B0" w:themeColor="text2" w:themeTint="99"/>
              </w:rPr>
            </w:pPr>
            <w:r w:rsidRPr="000821F4">
              <w:rPr>
                <w:sz w:val="18"/>
                <w:szCs w:val="18"/>
                <w:lang w:val="es-MX"/>
              </w:rPr>
              <w:t xml:space="preserve">El Documento de Organización del Centro (DOC) será remitido en formato </w:t>
            </w:r>
            <w:r w:rsidR="00C911E0" w:rsidRPr="00C911E0">
              <w:rPr>
                <w:b/>
                <w:bCs/>
                <w:sz w:val="18"/>
                <w:szCs w:val="18"/>
                <w:lang w:val="es-MX"/>
              </w:rPr>
              <w:t>DIGITAL</w:t>
            </w:r>
            <w:r w:rsidRPr="000821F4">
              <w:rPr>
                <w:sz w:val="18"/>
                <w:szCs w:val="18"/>
                <w:lang w:val="es-MX"/>
              </w:rPr>
              <w:t> al Servicio de Inspección Educativa </w:t>
            </w:r>
            <w:r w:rsidR="00C84AF9" w:rsidRPr="00C84AF9">
              <w:rPr>
                <w:sz w:val="18"/>
                <w:szCs w:val="18"/>
                <w:lang w:val="es-MX"/>
              </w:rPr>
              <w:t>exclusivamente mediante la herramienta habilitada al efecto en el sitio web:</w:t>
            </w:r>
            <w:r w:rsidR="00C84AF9" w:rsidRPr="00DF7953">
              <w:t xml:space="preserve"> </w:t>
            </w:r>
            <w:hyperlink r:id="rId10" w:history="1">
              <w:r w:rsidR="00C84AF9" w:rsidRPr="005276B6">
                <w:rPr>
                  <w:rStyle w:val="Hipervnculo"/>
                </w:rPr>
                <w:t>https://educastur.sharepoint.com/sites/inspeccion</w:t>
              </w:r>
            </w:hyperlink>
            <w:r w:rsidR="000E7505">
              <w:t xml:space="preserve"> </w:t>
            </w:r>
            <w:r w:rsidR="000E7505" w:rsidRPr="000E7505">
              <w:rPr>
                <w:b/>
                <w:bCs/>
                <w:sz w:val="18"/>
                <w:szCs w:val="18"/>
                <w:lang w:val="es-MX"/>
              </w:rPr>
              <w:t>antes del 13 de noviembre de 2025</w:t>
            </w:r>
            <w:r w:rsidR="000E7505">
              <w:rPr>
                <w:b/>
                <w:bCs/>
                <w:sz w:val="18"/>
                <w:szCs w:val="18"/>
                <w:lang w:val="es-MX"/>
              </w:rPr>
              <w:t>.</w:t>
            </w:r>
          </w:p>
        </w:tc>
      </w:tr>
      <w:tr w:rsidR="00B83801" w14:paraId="59ED1897" w14:textId="77777777">
        <w:trPr>
          <w:jc w:val="center"/>
        </w:trPr>
        <w:tc>
          <w:tcPr>
            <w:tcW w:w="9788" w:type="dxa"/>
            <w:tcBorders>
              <w:left w:val="nil"/>
              <w:right w:val="nil"/>
            </w:tcBorders>
          </w:tcPr>
          <w:p w14:paraId="5A85CBED" w14:textId="77777777" w:rsidR="00B83801" w:rsidRDefault="00B83801" w:rsidP="00B8380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sz w:val="20"/>
                <w:lang w:val="es-MX"/>
              </w:rPr>
            </w:pPr>
          </w:p>
        </w:tc>
      </w:tr>
      <w:tr w:rsidR="00B83801" w:rsidRPr="00B83801" w14:paraId="4A7977A7" w14:textId="77777777">
        <w:trPr>
          <w:jc w:val="center"/>
        </w:trPr>
        <w:tc>
          <w:tcPr>
            <w:tcW w:w="9788" w:type="dxa"/>
            <w:tcBorders>
              <w:bottom w:val="single" w:sz="4" w:space="0" w:color="auto"/>
            </w:tcBorders>
          </w:tcPr>
          <w:p w14:paraId="77D53C5B" w14:textId="77777777" w:rsidR="00B83801" w:rsidRPr="000821F4" w:rsidRDefault="00B83801" w:rsidP="000821F4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  <w:lang w:val="es-MX"/>
              </w:rPr>
            </w:pPr>
            <w:r w:rsidRPr="000821F4">
              <w:rPr>
                <w:sz w:val="18"/>
                <w:szCs w:val="18"/>
                <w:lang w:val="es-MX"/>
              </w:rPr>
              <w:t>Cualquier variación en los datos será comunicada a</w:t>
            </w:r>
            <w:r w:rsidR="00E831E1" w:rsidRPr="000821F4">
              <w:rPr>
                <w:sz w:val="18"/>
                <w:szCs w:val="18"/>
                <w:lang w:val="es-MX"/>
              </w:rPr>
              <w:t>l</w:t>
            </w:r>
            <w:r w:rsidRPr="000821F4">
              <w:rPr>
                <w:sz w:val="18"/>
                <w:szCs w:val="18"/>
                <w:lang w:val="es-MX"/>
              </w:rPr>
              <w:t xml:space="preserve"> Servicio</w:t>
            </w:r>
            <w:r w:rsidR="00E831E1" w:rsidRPr="000821F4">
              <w:rPr>
                <w:sz w:val="18"/>
                <w:szCs w:val="18"/>
                <w:lang w:val="es-MX"/>
              </w:rPr>
              <w:t xml:space="preserve"> de Inspección Educativa</w:t>
            </w:r>
            <w:r w:rsidRPr="000821F4">
              <w:rPr>
                <w:sz w:val="18"/>
                <w:szCs w:val="18"/>
                <w:lang w:val="es-MX"/>
              </w:rPr>
              <w:t xml:space="preserve"> mediante el envío de las correspondientes hojas  modificadas para su sustitución</w:t>
            </w:r>
          </w:p>
        </w:tc>
      </w:tr>
      <w:tr w:rsidR="00B83801" w14:paraId="071F931C" w14:textId="77777777">
        <w:trPr>
          <w:jc w:val="center"/>
        </w:trPr>
        <w:tc>
          <w:tcPr>
            <w:tcW w:w="9788" w:type="dxa"/>
            <w:tcBorders>
              <w:left w:val="nil"/>
              <w:right w:val="nil"/>
            </w:tcBorders>
          </w:tcPr>
          <w:p w14:paraId="30F0209A" w14:textId="77777777" w:rsidR="00B83801" w:rsidRDefault="00B83801" w:rsidP="00B8380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sz w:val="24"/>
                <w:lang w:val="es-MX"/>
              </w:rPr>
            </w:pPr>
          </w:p>
        </w:tc>
      </w:tr>
      <w:tr w:rsidR="00B83801" w14:paraId="04C6A2EE" w14:textId="77777777">
        <w:trPr>
          <w:jc w:val="center"/>
        </w:trPr>
        <w:tc>
          <w:tcPr>
            <w:tcW w:w="9788" w:type="dxa"/>
          </w:tcPr>
          <w:p w14:paraId="615B4082" w14:textId="41004FC4" w:rsidR="00B83801" w:rsidRPr="000821F4" w:rsidRDefault="00B83801" w:rsidP="000821F4">
            <w:pPr>
              <w:ind w:firstLine="709"/>
              <w:rPr>
                <w:sz w:val="18"/>
                <w:szCs w:val="18"/>
              </w:rPr>
            </w:pPr>
            <w:r w:rsidRPr="000821F4">
              <w:rPr>
                <w:sz w:val="18"/>
                <w:szCs w:val="18"/>
                <w:lang w:val="es-MX"/>
              </w:rPr>
              <w:t>El centro cumplimentará exclusivamente las páginas o apartados correspondientes a las enseñanzas autorizadas</w:t>
            </w:r>
            <w:r w:rsidR="000821F4" w:rsidRPr="000821F4">
              <w:rPr>
                <w:sz w:val="18"/>
                <w:szCs w:val="18"/>
                <w:lang w:val="es-MX"/>
              </w:rPr>
              <w:t xml:space="preserve"> evitando de esta forma </w:t>
            </w:r>
            <w:r w:rsidR="00C911E0">
              <w:rPr>
                <w:sz w:val="18"/>
                <w:szCs w:val="18"/>
                <w:lang w:val="es-MX"/>
              </w:rPr>
              <w:t xml:space="preserve">esfuerzo y </w:t>
            </w:r>
            <w:r w:rsidR="000821F4" w:rsidRPr="000821F4">
              <w:rPr>
                <w:sz w:val="18"/>
                <w:szCs w:val="18"/>
                <w:lang w:val="es-MX"/>
              </w:rPr>
              <w:t xml:space="preserve">gasto innecesario en </w:t>
            </w:r>
            <w:r w:rsidR="003B4BE6" w:rsidRPr="000821F4">
              <w:rPr>
                <w:sz w:val="18"/>
                <w:szCs w:val="18"/>
                <w:lang w:val="es-MX"/>
              </w:rPr>
              <w:t>escaneo</w:t>
            </w:r>
            <w:r w:rsidR="00C911E0">
              <w:rPr>
                <w:sz w:val="18"/>
                <w:szCs w:val="18"/>
                <w:lang w:val="es-MX"/>
              </w:rPr>
              <w:t>.</w:t>
            </w:r>
          </w:p>
        </w:tc>
      </w:tr>
    </w:tbl>
    <w:p w14:paraId="536546EC" w14:textId="77777777" w:rsidR="00A46304" w:rsidRDefault="00A46304">
      <w:pPr>
        <w:pStyle w:val="Ttulo10"/>
        <w:jc w:val="both"/>
      </w:pPr>
      <w:r>
        <w:br w:type="page"/>
      </w:r>
      <w:r>
        <w:lastRenderedPageBreak/>
        <w:t>SUMARIO</w:t>
      </w:r>
    </w:p>
    <w:p w14:paraId="6F5EA9FE" w14:textId="77777777" w:rsidR="00A46304" w:rsidRDefault="00A46304">
      <w:pPr>
        <w:tabs>
          <w:tab w:val="left" w:pos="7011"/>
        </w:tabs>
        <w:jc w:val="right"/>
        <w:rPr>
          <w:sz w:val="16"/>
        </w:rPr>
      </w:pPr>
      <w:r>
        <w:rPr>
          <w:sz w:val="16"/>
        </w:rPr>
        <w:t>PAGINAS</w:t>
      </w:r>
    </w:p>
    <w:p w14:paraId="1DAC6272" w14:textId="02E03F95" w:rsidR="00F60E86" w:rsidRDefault="00F60E86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>0. Datos generales</w:t>
      </w:r>
      <w:r>
        <w:rPr>
          <w:b/>
          <w:sz w:val="16"/>
        </w:rPr>
        <w:tab/>
      </w:r>
      <w:r w:rsidR="00FB0FFC">
        <w:rPr>
          <w:b/>
          <w:sz w:val="16"/>
        </w:rPr>
        <w:t>3</w:t>
      </w:r>
    </w:p>
    <w:p w14:paraId="79497BEA" w14:textId="7CAFA024" w:rsidR="00A46304" w:rsidRDefault="00A46304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 xml:space="preserve">1. </w:t>
      </w:r>
      <w:r w:rsidR="003C277A">
        <w:rPr>
          <w:b/>
          <w:sz w:val="16"/>
        </w:rPr>
        <w:t>ENSEÑANZAS AUTORIZADAS</w:t>
      </w:r>
      <w:r w:rsidR="003C277A">
        <w:rPr>
          <w:b/>
          <w:sz w:val="16"/>
        </w:rPr>
        <w:tab/>
      </w:r>
      <w:r w:rsidR="00FB0FFC">
        <w:rPr>
          <w:b/>
          <w:sz w:val="16"/>
        </w:rPr>
        <w:t>4</w:t>
      </w:r>
    </w:p>
    <w:p w14:paraId="1323AB4F" w14:textId="1B52E6B3" w:rsidR="00821F0D" w:rsidRDefault="00821F0D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>2.</w:t>
      </w:r>
      <w:r w:rsidRPr="00821F0D">
        <w:rPr>
          <w:b/>
          <w:sz w:val="16"/>
        </w:rPr>
        <w:t xml:space="preserve"> </w:t>
      </w:r>
      <w:r>
        <w:rPr>
          <w:b/>
          <w:sz w:val="16"/>
        </w:rPr>
        <w:t>ORGANIZACIÓN</w:t>
      </w:r>
      <w:r>
        <w:rPr>
          <w:b/>
          <w:sz w:val="16"/>
        </w:rPr>
        <w:tab/>
      </w:r>
      <w:r w:rsidR="00FB0FFC">
        <w:rPr>
          <w:b/>
          <w:sz w:val="16"/>
        </w:rPr>
        <w:t>5</w:t>
      </w:r>
    </w:p>
    <w:p w14:paraId="5A6FAD5F" w14:textId="185B6981" w:rsidR="00A46304" w:rsidRDefault="00821F0D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>3</w:t>
      </w:r>
      <w:r w:rsidR="00A46304">
        <w:rPr>
          <w:b/>
          <w:sz w:val="16"/>
        </w:rPr>
        <w:t>. ALUMNADO</w:t>
      </w:r>
      <w:r w:rsidR="00A46304">
        <w:rPr>
          <w:b/>
          <w:sz w:val="16"/>
        </w:rPr>
        <w:tab/>
      </w:r>
      <w:r w:rsidR="00FB0FFC">
        <w:rPr>
          <w:b/>
          <w:sz w:val="16"/>
        </w:rPr>
        <w:t>7</w:t>
      </w:r>
    </w:p>
    <w:p w14:paraId="095AEDC8" w14:textId="2AF4EBBE" w:rsidR="00A46304" w:rsidRDefault="00821F0D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3</w:t>
      </w:r>
      <w:r w:rsidR="00A46304">
        <w:rPr>
          <w:sz w:val="16"/>
        </w:rPr>
        <w:t>.1.</w:t>
      </w:r>
      <w:r w:rsidR="00A46304">
        <w:rPr>
          <w:sz w:val="16"/>
        </w:rPr>
        <w:tab/>
        <w:t>Alumnado matriculado según las enseñanzas</w:t>
      </w:r>
      <w:r w:rsidR="00A46304">
        <w:rPr>
          <w:sz w:val="16"/>
        </w:rPr>
        <w:tab/>
      </w:r>
      <w:r w:rsidR="00FB0FFC">
        <w:rPr>
          <w:sz w:val="16"/>
        </w:rPr>
        <w:t>7</w:t>
      </w:r>
    </w:p>
    <w:p w14:paraId="0060C416" w14:textId="77777777" w:rsidR="00A46304" w:rsidRDefault="00821F0D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3</w:t>
      </w:r>
      <w:r w:rsidR="00A46304">
        <w:rPr>
          <w:sz w:val="16"/>
        </w:rPr>
        <w:t>.2.</w:t>
      </w:r>
      <w:r w:rsidR="00A46304">
        <w:rPr>
          <w:sz w:val="16"/>
        </w:rPr>
        <w:tab/>
        <w:t xml:space="preserve">Alumnado por </w:t>
      </w:r>
      <w:r w:rsidR="00B64637">
        <w:rPr>
          <w:sz w:val="16"/>
        </w:rPr>
        <w:t>asignaturas</w:t>
      </w:r>
      <w:r w:rsidR="00A46304">
        <w:rPr>
          <w:sz w:val="16"/>
        </w:rPr>
        <w:t xml:space="preserve"> de Educación Secundaria Obligatoria</w:t>
      </w:r>
      <w:r w:rsidR="00A46304">
        <w:rPr>
          <w:sz w:val="16"/>
        </w:rPr>
        <w:tab/>
        <w:t>9</w:t>
      </w:r>
    </w:p>
    <w:p w14:paraId="1B4F3CD6" w14:textId="7B92C3AE" w:rsidR="00A46304" w:rsidRDefault="00821F0D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3</w:t>
      </w:r>
      <w:r w:rsidR="00A46304">
        <w:rPr>
          <w:sz w:val="16"/>
        </w:rPr>
        <w:t>.3.</w:t>
      </w:r>
      <w:r w:rsidR="00A46304">
        <w:rPr>
          <w:sz w:val="16"/>
        </w:rPr>
        <w:tab/>
      </w:r>
      <w:r w:rsidR="004473B5">
        <w:rPr>
          <w:sz w:val="16"/>
        </w:rPr>
        <w:t>Alumnado por asignaturas de Bachillerato, modalidad de Ciencias</w:t>
      </w:r>
      <w:r w:rsidR="00A46304">
        <w:rPr>
          <w:sz w:val="16"/>
        </w:rPr>
        <w:tab/>
        <w:t>1</w:t>
      </w:r>
      <w:r w:rsidR="00FB0FFC">
        <w:rPr>
          <w:sz w:val="16"/>
        </w:rPr>
        <w:t>2</w:t>
      </w:r>
    </w:p>
    <w:p w14:paraId="49DDA41A" w14:textId="77777777" w:rsidR="00A46304" w:rsidRDefault="00821F0D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3</w:t>
      </w:r>
      <w:r w:rsidR="00A46304">
        <w:rPr>
          <w:sz w:val="16"/>
        </w:rPr>
        <w:t>.4.</w:t>
      </w:r>
      <w:r w:rsidR="00A46304">
        <w:rPr>
          <w:sz w:val="16"/>
        </w:rPr>
        <w:tab/>
      </w:r>
      <w:r w:rsidR="004473B5">
        <w:rPr>
          <w:sz w:val="16"/>
        </w:rPr>
        <w:t>Alumnado por asignaturas de Bachillerato, modalidad de Humanidades y Ciencias Sociales</w:t>
      </w:r>
      <w:r w:rsidR="003C277A">
        <w:rPr>
          <w:sz w:val="16"/>
        </w:rPr>
        <w:tab/>
        <w:t>1</w:t>
      </w:r>
      <w:r>
        <w:rPr>
          <w:sz w:val="16"/>
        </w:rPr>
        <w:t>2</w:t>
      </w:r>
    </w:p>
    <w:p w14:paraId="56ED50D0" w14:textId="77777777" w:rsidR="00A46304" w:rsidRDefault="00821F0D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3</w:t>
      </w:r>
      <w:r w:rsidR="00A46304">
        <w:rPr>
          <w:sz w:val="16"/>
        </w:rPr>
        <w:t>.5.</w:t>
      </w:r>
      <w:r w:rsidR="00A46304">
        <w:rPr>
          <w:sz w:val="16"/>
        </w:rPr>
        <w:tab/>
      </w:r>
      <w:r w:rsidR="004473B5">
        <w:rPr>
          <w:sz w:val="16"/>
        </w:rPr>
        <w:t>Alumnado por asignaturas de Bachillerato, modalidad de Artes</w:t>
      </w:r>
      <w:r w:rsidR="003C277A">
        <w:rPr>
          <w:sz w:val="16"/>
        </w:rPr>
        <w:tab/>
        <w:t>1</w:t>
      </w:r>
      <w:r>
        <w:rPr>
          <w:sz w:val="16"/>
        </w:rPr>
        <w:t>3</w:t>
      </w:r>
    </w:p>
    <w:p w14:paraId="69420D75" w14:textId="4C09BD5C" w:rsidR="00A46304" w:rsidRDefault="00821F0D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3</w:t>
      </w:r>
      <w:r w:rsidR="00A46304">
        <w:rPr>
          <w:sz w:val="16"/>
        </w:rPr>
        <w:t>.</w:t>
      </w:r>
      <w:r w:rsidR="00F60E86">
        <w:rPr>
          <w:sz w:val="16"/>
        </w:rPr>
        <w:t>6</w:t>
      </w:r>
      <w:r w:rsidR="00A46304">
        <w:rPr>
          <w:sz w:val="16"/>
        </w:rPr>
        <w:t>.</w:t>
      </w:r>
      <w:r w:rsidR="00A46304">
        <w:rPr>
          <w:sz w:val="16"/>
        </w:rPr>
        <w:tab/>
        <w:t>Alumnado por</w:t>
      </w:r>
      <w:r w:rsidR="000D1991">
        <w:rPr>
          <w:sz w:val="16"/>
        </w:rPr>
        <w:t xml:space="preserve"> módulos </w:t>
      </w:r>
      <w:r w:rsidR="00977730">
        <w:rPr>
          <w:sz w:val="16"/>
        </w:rPr>
        <w:t xml:space="preserve">profesionales </w:t>
      </w:r>
      <w:r w:rsidR="000D1991">
        <w:rPr>
          <w:sz w:val="16"/>
        </w:rPr>
        <w:t>de Ciclos Formativos</w:t>
      </w:r>
      <w:r w:rsidR="00977730">
        <w:rPr>
          <w:sz w:val="16"/>
        </w:rPr>
        <w:t xml:space="preserve"> de FP</w:t>
      </w:r>
      <w:r w:rsidR="000D1991">
        <w:rPr>
          <w:sz w:val="16"/>
        </w:rPr>
        <w:tab/>
      </w:r>
      <w:r w:rsidR="00FB0FFC">
        <w:rPr>
          <w:sz w:val="16"/>
        </w:rPr>
        <w:t>20</w:t>
      </w:r>
    </w:p>
    <w:p w14:paraId="16358D56" w14:textId="3BFEED39" w:rsidR="00A46304" w:rsidRDefault="00821F0D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3</w:t>
      </w:r>
      <w:r w:rsidR="00A46304">
        <w:rPr>
          <w:sz w:val="16"/>
        </w:rPr>
        <w:t>.</w:t>
      </w:r>
      <w:r w:rsidR="00977730">
        <w:rPr>
          <w:sz w:val="16"/>
        </w:rPr>
        <w:t>7</w:t>
      </w:r>
      <w:r w:rsidR="00A46304">
        <w:rPr>
          <w:sz w:val="16"/>
        </w:rPr>
        <w:t>.</w:t>
      </w:r>
      <w:r w:rsidR="003C277A">
        <w:rPr>
          <w:sz w:val="16"/>
        </w:rPr>
        <w:tab/>
        <w:t>Alumnado de otras enseñanzas</w:t>
      </w:r>
      <w:r w:rsidR="003C277A">
        <w:rPr>
          <w:sz w:val="16"/>
        </w:rPr>
        <w:tab/>
      </w:r>
      <w:r w:rsidR="00FB0FFC">
        <w:rPr>
          <w:sz w:val="16"/>
        </w:rPr>
        <w:t>21</w:t>
      </w:r>
    </w:p>
    <w:p w14:paraId="1F7BE91F" w14:textId="4BD2396F" w:rsidR="00821F0D" w:rsidRDefault="00821F0D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3.</w:t>
      </w:r>
      <w:r w:rsidR="00977730">
        <w:rPr>
          <w:sz w:val="16"/>
        </w:rPr>
        <w:t>8.</w:t>
      </w:r>
      <w:r>
        <w:rPr>
          <w:sz w:val="16"/>
        </w:rPr>
        <w:tab/>
        <w:t>Alumnado que cursa el Programa Bilingüe</w:t>
      </w:r>
      <w:r>
        <w:rPr>
          <w:sz w:val="16"/>
        </w:rPr>
        <w:tab/>
      </w:r>
      <w:r w:rsidR="00FB0FFC">
        <w:rPr>
          <w:sz w:val="16"/>
        </w:rPr>
        <w:t>22</w:t>
      </w:r>
    </w:p>
    <w:p w14:paraId="6FAB0BAC" w14:textId="6C66BA31" w:rsidR="00A46304" w:rsidRDefault="00821F0D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>4</w:t>
      </w:r>
      <w:r w:rsidR="000D1991">
        <w:rPr>
          <w:b/>
          <w:sz w:val="16"/>
        </w:rPr>
        <w:t>. PERSONAL</w:t>
      </w:r>
      <w:r w:rsidR="000D1991">
        <w:rPr>
          <w:b/>
          <w:sz w:val="16"/>
        </w:rPr>
        <w:tab/>
      </w:r>
      <w:r w:rsidR="00FB0FFC">
        <w:rPr>
          <w:b/>
          <w:sz w:val="16"/>
        </w:rPr>
        <w:t>23</w:t>
      </w:r>
    </w:p>
    <w:p w14:paraId="0FEBB548" w14:textId="6365B835" w:rsidR="00A46304" w:rsidRDefault="00A46304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</w:r>
      <w:r w:rsidR="00E2235C">
        <w:rPr>
          <w:sz w:val="16"/>
        </w:rPr>
        <w:t>4</w:t>
      </w:r>
      <w:r>
        <w:rPr>
          <w:sz w:val="16"/>
        </w:rPr>
        <w:t>.1.</w:t>
      </w:r>
      <w:r>
        <w:rPr>
          <w:sz w:val="16"/>
        </w:rPr>
        <w:tab/>
        <w:t>Cuadro general del prof</w:t>
      </w:r>
      <w:r w:rsidR="003C277A">
        <w:rPr>
          <w:sz w:val="16"/>
        </w:rPr>
        <w:t xml:space="preserve">esorado </w:t>
      </w:r>
      <w:r w:rsidR="002917AB">
        <w:rPr>
          <w:sz w:val="16"/>
        </w:rPr>
        <w:tab/>
      </w:r>
      <w:r w:rsidR="00FB0FFC">
        <w:rPr>
          <w:sz w:val="16"/>
        </w:rPr>
        <w:t>23</w:t>
      </w:r>
    </w:p>
    <w:p w14:paraId="60963EEE" w14:textId="76FB6DAF" w:rsidR="00A46304" w:rsidRDefault="00E2235C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4</w:t>
      </w:r>
      <w:r w:rsidR="003C277A">
        <w:rPr>
          <w:sz w:val="16"/>
        </w:rPr>
        <w:t>.</w:t>
      </w:r>
      <w:r w:rsidR="002917AB">
        <w:rPr>
          <w:sz w:val="16"/>
        </w:rPr>
        <w:t>2</w:t>
      </w:r>
      <w:r w:rsidR="003C277A">
        <w:rPr>
          <w:sz w:val="16"/>
        </w:rPr>
        <w:t>.</w:t>
      </w:r>
      <w:r w:rsidR="003C277A">
        <w:rPr>
          <w:sz w:val="16"/>
        </w:rPr>
        <w:tab/>
        <w:t>Personal no docente</w:t>
      </w:r>
      <w:r w:rsidR="003C277A">
        <w:rPr>
          <w:sz w:val="16"/>
        </w:rPr>
        <w:tab/>
      </w:r>
      <w:r w:rsidR="00FB0FFC">
        <w:rPr>
          <w:sz w:val="16"/>
        </w:rPr>
        <w:t>24</w:t>
      </w:r>
    </w:p>
    <w:p w14:paraId="7EF91E01" w14:textId="1279EA28" w:rsidR="00A46304" w:rsidRDefault="00E2235C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>5</w:t>
      </w:r>
      <w:r w:rsidR="00805433">
        <w:rPr>
          <w:b/>
          <w:sz w:val="16"/>
        </w:rPr>
        <w:t>. ORGANIZACIÓN PEDAGÓGICA</w:t>
      </w:r>
      <w:r w:rsidR="00805433">
        <w:rPr>
          <w:b/>
          <w:sz w:val="16"/>
        </w:rPr>
        <w:tab/>
      </w:r>
      <w:r w:rsidR="00FB0FFC">
        <w:rPr>
          <w:b/>
          <w:sz w:val="16"/>
        </w:rPr>
        <w:t>25</w:t>
      </w:r>
    </w:p>
    <w:p w14:paraId="3600FBA2" w14:textId="780BF41E" w:rsidR="00B64637" w:rsidRDefault="00E2235C" w:rsidP="00B64637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5</w:t>
      </w:r>
      <w:r w:rsidR="00805433">
        <w:rPr>
          <w:sz w:val="16"/>
        </w:rPr>
        <w:t>.1.</w:t>
      </w:r>
      <w:r w:rsidR="00805433">
        <w:rPr>
          <w:sz w:val="16"/>
        </w:rPr>
        <w:tab/>
        <w:t>Ficha Pedagógica</w:t>
      </w:r>
      <w:r w:rsidR="00805433">
        <w:rPr>
          <w:sz w:val="16"/>
        </w:rPr>
        <w:tab/>
      </w:r>
      <w:r w:rsidR="00FB0FFC">
        <w:rPr>
          <w:sz w:val="16"/>
        </w:rPr>
        <w:t>25</w:t>
      </w:r>
    </w:p>
    <w:p w14:paraId="5EC245A6" w14:textId="26207869" w:rsidR="00B64637" w:rsidRDefault="00E2235C" w:rsidP="00B64637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5</w:t>
      </w:r>
      <w:r w:rsidR="00B64637">
        <w:rPr>
          <w:sz w:val="16"/>
        </w:rPr>
        <w:t>.2.</w:t>
      </w:r>
      <w:r w:rsidR="00B64637">
        <w:rPr>
          <w:sz w:val="16"/>
        </w:rPr>
        <w:tab/>
        <w:t>Horar</w:t>
      </w:r>
      <w:r w:rsidR="00805433">
        <w:rPr>
          <w:sz w:val="16"/>
        </w:rPr>
        <w:t>io individual del profesorado</w:t>
      </w:r>
      <w:r w:rsidR="00805433">
        <w:rPr>
          <w:sz w:val="16"/>
        </w:rPr>
        <w:tab/>
      </w:r>
      <w:r>
        <w:rPr>
          <w:sz w:val="16"/>
        </w:rPr>
        <w:t>2</w:t>
      </w:r>
      <w:r w:rsidR="00FB0FFC">
        <w:rPr>
          <w:sz w:val="16"/>
        </w:rPr>
        <w:t>6</w:t>
      </w:r>
    </w:p>
    <w:p w14:paraId="5DF6DC4D" w14:textId="1DB5A8AD" w:rsidR="00B64637" w:rsidRDefault="00E2235C" w:rsidP="00B64637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5</w:t>
      </w:r>
      <w:r w:rsidR="00B64637">
        <w:rPr>
          <w:sz w:val="16"/>
        </w:rPr>
        <w:t>.3.</w:t>
      </w:r>
      <w:r w:rsidR="00805433">
        <w:rPr>
          <w:sz w:val="16"/>
        </w:rPr>
        <w:tab/>
        <w:t>Horario del curso por grupos</w:t>
      </w:r>
      <w:r w:rsidR="00805433">
        <w:rPr>
          <w:sz w:val="16"/>
        </w:rPr>
        <w:tab/>
        <w:t>2</w:t>
      </w:r>
      <w:r w:rsidR="00FB0FFC">
        <w:rPr>
          <w:sz w:val="16"/>
        </w:rPr>
        <w:t>7</w:t>
      </w:r>
    </w:p>
    <w:p w14:paraId="7F8CB267" w14:textId="7FA965DE" w:rsidR="00A46304" w:rsidRDefault="00E2235C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5</w:t>
      </w:r>
      <w:r w:rsidR="00B64637">
        <w:rPr>
          <w:sz w:val="16"/>
        </w:rPr>
        <w:t>.</w:t>
      </w:r>
      <w:r w:rsidR="00F30735">
        <w:rPr>
          <w:sz w:val="16"/>
        </w:rPr>
        <w:t>4</w:t>
      </w:r>
      <w:r w:rsidR="00A46304">
        <w:rPr>
          <w:sz w:val="16"/>
        </w:rPr>
        <w:t>.</w:t>
      </w:r>
      <w:r w:rsidR="00A46304">
        <w:rPr>
          <w:sz w:val="16"/>
        </w:rPr>
        <w:tab/>
        <w:t>Horario de presencia en el centro de los/las titulares</w:t>
      </w:r>
      <w:r w:rsidR="00805433">
        <w:rPr>
          <w:sz w:val="16"/>
        </w:rPr>
        <w:t xml:space="preserve"> de los Órganos Unipersonales</w:t>
      </w:r>
      <w:r w:rsidR="00805433">
        <w:rPr>
          <w:sz w:val="16"/>
        </w:rPr>
        <w:tab/>
        <w:t>2</w:t>
      </w:r>
      <w:r w:rsidR="00FB0FFC">
        <w:rPr>
          <w:sz w:val="16"/>
        </w:rPr>
        <w:t>8</w:t>
      </w:r>
    </w:p>
    <w:p w14:paraId="53A50BD5" w14:textId="005D75AB" w:rsidR="00A46304" w:rsidRDefault="00E2235C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5</w:t>
      </w:r>
      <w:r w:rsidR="00A46304">
        <w:rPr>
          <w:sz w:val="16"/>
        </w:rPr>
        <w:t>.</w:t>
      </w:r>
      <w:r w:rsidR="00F30735">
        <w:rPr>
          <w:sz w:val="16"/>
        </w:rPr>
        <w:t>5</w:t>
      </w:r>
      <w:r w:rsidR="00A46304">
        <w:rPr>
          <w:sz w:val="16"/>
        </w:rPr>
        <w:t>.</w:t>
      </w:r>
      <w:r w:rsidR="00A46304">
        <w:rPr>
          <w:sz w:val="16"/>
        </w:rPr>
        <w:tab/>
        <w:t>Reuniones de la Comisi</w:t>
      </w:r>
      <w:r w:rsidR="00F60E86">
        <w:rPr>
          <w:sz w:val="16"/>
        </w:rPr>
        <w:t>ón de Coordinación Pe</w:t>
      </w:r>
      <w:r w:rsidR="00805433">
        <w:rPr>
          <w:sz w:val="16"/>
        </w:rPr>
        <w:t>dagógica</w:t>
      </w:r>
      <w:r w:rsidR="00805433">
        <w:rPr>
          <w:sz w:val="16"/>
        </w:rPr>
        <w:tab/>
        <w:t>2</w:t>
      </w:r>
      <w:r w:rsidR="00FB0FFC">
        <w:rPr>
          <w:sz w:val="16"/>
        </w:rPr>
        <w:t>9</w:t>
      </w:r>
    </w:p>
    <w:p w14:paraId="7DC3D24D" w14:textId="3DD5CFBA" w:rsidR="00A46304" w:rsidRDefault="00E2235C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5</w:t>
      </w:r>
      <w:r w:rsidR="00A46304">
        <w:rPr>
          <w:sz w:val="16"/>
        </w:rPr>
        <w:t>.</w:t>
      </w:r>
      <w:r w:rsidR="00F30735">
        <w:rPr>
          <w:sz w:val="16"/>
        </w:rPr>
        <w:t>6</w:t>
      </w:r>
      <w:r w:rsidR="00A46304">
        <w:rPr>
          <w:sz w:val="16"/>
        </w:rPr>
        <w:t>.</w:t>
      </w:r>
      <w:r w:rsidR="00A46304">
        <w:rPr>
          <w:sz w:val="16"/>
        </w:rPr>
        <w:tab/>
        <w:t>Calendario de las Sesio</w:t>
      </w:r>
      <w:r w:rsidR="00805433">
        <w:rPr>
          <w:sz w:val="16"/>
        </w:rPr>
        <w:t>nes de Evaluación programadas</w:t>
      </w:r>
      <w:r w:rsidR="00805433">
        <w:rPr>
          <w:sz w:val="16"/>
        </w:rPr>
        <w:tab/>
        <w:t>2</w:t>
      </w:r>
      <w:r w:rsidR="00FB0FFC">
        <w:rPr>
          <w:sz w:val="16"/>
        </w:rPr>
        <w:t>9</w:t>
      </w:r>
    </w:p>
    <w:p w14:paraId="5C67D1B3" w14:textId="3EF7C074" w:rsidR="00A46304" w:rsidRDefault="00E2235C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  <w:t>5</w:t>
      </w:r>
      <w:r w:rsidR="00F33E7B">
        <w:rPr>
          <w:sz w:val="16"/>
        </w:rPr>
        <w:t>.</w:t>
      </w:r>
      <w:r w:rsidR="00F30735">
        <w:rPr>
          <w:sz w:val="16"/>
        </w:rPr>
        <w:t>7</w:t>
      </w:r>
      <w:r w:rsidR="00805433">
        <w:rPr>
          <w:sz w:val="16"/>
        </w:rPr>
        <w:t>.</w:t>
      </w:r>
      <w:r w:rsidR="00805433">
        <w:rPr>
          <w:sz w:val="16"/>
        </w:rPr>
        <w:tab/>
        <w:t>Libros de texto que varían</w:t>
      </w:r>
      <w:r w:rsidR="00805433">
        <w:rPr>
          <w:sz w:val="16"/>
        </w:rPr>
        <w:tab/>
      </w:r>
      <w:r w:rsidR="00FB0FFC">
        <w:rPr>
          <w:sz w:val="16"/>
        </w:rPr>
        <w:t>30</w:t>
      </w:r>
    </w:p>
    <w:p w14:paraId="15E4B871" w14:textId="53964868" w:rsidR="00A46304" w:rsidRPr="006D310C" w:rsidRDefault="00E2235C" w:rsidP="006D310C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>6</w:t>
      </w:r>
      <w:r w:rsidR="006D310C">
        <w:rPr>
          <w:b/>
          <w:sz w:val="16"/>
        </w:rPr>
        <w:t xml:space="preserve">. </w:t>
      </w:r>
      <w:r w:rsidR="006D310C" w:rsidRPr="006D310C">
        <w:rPr>
          <w:b/>
          <w:sz w:val="16"/>
        </w:rPr>
        <w:t>SERVICIOS ESCOLARES COMPLEMENTARIOS</w:t>
      </w:r>
      <w:r w:rsidR="006D310C" w:rsidRPr="006D310C">
        <w:rPr>
          <w:b/>
          <w:sz w:val="16"/>
        </w:rPr>
        <w:tab/>
      </w:r>
      <w:r w:rsidR="00FB0FFC">
        <w:rPr>
          <w:b/>
          <w:sz w:val="16"/>
        </w:rPr>
        <w:t>31</w:t>
      </w:r>
    </w:p>
    <w:p w14:paraId="0284768F" w14:textId="3918A9D6" w:rsidR="00B64637" w:rsidRPr="006D310C" w:rsidRDefault="00E2235C" w:rsidP="006D310C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>7</w:t>
      </w:r>
      <w:r w:rsidR="006D310C">
        <w:rPr>
          <w:b/>
          <w:sz w:val="16"/>
        </w:rPr>
        <w:t xml:space="preserve">. </w:t>
      </w:r>
      <w:r w:rsidR="006D310C" w:rsidRPr="006D310C">
        <w:rPr>
          <w:b/>
          <w:sz w:val="16"/>
        </w:rPr>
        <w:t>PROYECTOS OFICIALES. EXPERIENCIAS E INNOVACIONES</w:t>
      </w:r>
      <w:r w:rsidR="006D310C" w:rsidRPr="006D310C">
        <w:rPr>
          <w:b/>
          <w:sz w:val="16"/>
        </w:rPr>
        <w:tab/>
      </w:r>
      <w:r w:rsidR="00FB0FFC">
        <w:rPr>
          <w:b/>
          <w:sz w:val="16"/>
        </w:rPr>
        <w:t>32</w:t>
      </w:r>
    </w:p>
    <w:p w14:paraId="2EC50592" w14:textId="69E61743" w:rsidR="00A46304" w:rsidRDefault="00E2235C">
      <w:pPr>
        <w:tabs>
          <w:tab w:val="right" w:leader="dot" w:pos="9923"/>
        </w:tabs>
        <w:rPr>
          <w:b/>
          <w:sz w:val="16"/>
        </w:rPr>
      </w:pPr>
      <w:r>
        <w:rPr>
          <w:b/>
          <w:sz w:val="16"/>
        </w:rPr>
        <w:t>8</w:t>
      </w:r>
      <w:r w:rsidR="00805433">
        <w:rPr>
          <w:b/>
          <w:sz w:val="16"/>
        </w:rPr>
        <w:t>. OTROS DATOS</w:t>
      </w:r>
      <w:r w:rsidR="00805433">
        <w:rPr>
          <w:b/>
          <w:sz w:val="16"/>
        </w:rPr>
        <w:tab/>
      </w:r>
      <w:r w:rsidR="00FB0FFC">
        <w:rPr>
          <w:b/>
          <w:sz w:val="16"/>
        </w:rPr>
        <w:t>33</w:t>
      </w:r>
    </w:p>
    <w:p w14:paraId="57737FAA" w14:textId="0A1E2880" w:rsidR="00A46304" w:rsidRDefault="00A46304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</w:r>
      <w:r w:rsidR="009E477C">
        <w:rPr>
          <w:sz w:val="16"/>
        </w:rPr>
        <w:t>8</w:t>
      </w:r>
      <w:r>
        <w:rPr>
          <w:sz w:val="16"/>
        </w:rPr>
        <w:t>.</w:t>
      </w:r>
      <w:r w:rsidR="009E477C">
        <w:rPr>
          <w:sz w:val="16"/>
        </w:rPr>
        <w:t>1</w:t>
      </w:r>
      <w:r>
        <w:rPr>
          <w:sz w:val="16"/>
        </w:rPr>
        <w:t>.</w:t>
      </w:r>
      <w:r>
        <w:rPr>
          <w:sz w:val="16"/>
        </w:rPr>
        <w:tab/>
        <w:t xml:space="preserve">Asociaciones de </w:t>
      </w:r>
      <w:r w:rsidR="00805433">
        <w:rPr>
          <w:sz w:val="16"/>
        </w:rPr>
        <w:t xml:space="preserve"> Madres </w:t>
      </w:r>
      <w:r w:rsidR="009E477C">
        <w:rPr>
          <w:sz w:val="16"/>
        </w:rPr>
        <w:t xml:space="preserve">y Padres </w:t>
      </w:r>
      <w:r w:rsidR="00805433">
        <w:rPr>
          <w:sz w:val="16"/>
        </w:rPr>
        <w:t>de</w:t>
      </w:r>
      <w:r w:rsidR="009E477C">
        <w:rPr>
          <w:sz w:val="16"/>
        </w:rPr>
        <w:t>l</w:t>
      </w:r>
      <w:r w:rsidR="00805433">
        <w:rPr>
          <w:sz w:val="16"/>
        </w:rPr>
        <w:t xml:space="preserve"> Alumn</w:t>
      </w:r>
      <w:r w:rsidR="009E477C">
        <w:rPr>
          <w:sz w:val="16"/>
        </w:rPr>
        <w:t>ado</w:t>
      </w:r>
      <w:r w:rsidR="00805433">
        <w:rPr>
          <w:sz w:val="16"/>
        </w:rPr>
        <w:tab/>
        <w:t>3</w:t>
      </w:r>
      <w:r w:rsidR="00FB0FFC">
        <w:rPr>
          <w:sz w:val="16"/>
        </w:rPr>
        <w:t>3</w:t>
      </w:r>
    </w:p>
    <w:p w14:paraId="04F5947F" w14:textId="4095D425" w:rsidR="00A46304" w:rsidRDefault="002917AB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</w:r>
      <w:r w:rsidR="009E477C">
        <w:rPr>
          <w:sz w:val="16"/>
        </w:rPr>
        <w:t>8</w:t>
      </w:r>
      <w:r w:rsidR="00F60E86">
        <w:rPr>
          <w:sz w:val="16"/>
        </w:rPr>
        <w:t>.</w:t>
      </w:r>
      <w:r w:rsidR="009E477C">
        <w:rPr>
          <w:sz w:val="16"/>
        </w:rPr>
        <w:t>2</w:t>
      </w:r>
      <w:r w:rsidR="00805433">
        <w:rPr>
          <w:sz w:val="16"/>
        </w:rPr>
        <w:t>.</w:t>
      </w:r>
      <w:r w:rsidR="00805433">
        <w:rPr>
          <w:sz w:val="16"/>
        </w:rPr>
        <w:tab/>
        <w:t>Participación estudiantil</w:t>
      </w:r>
      <w:r w:rsidR="00805433">
        <w:rPr>
          <w:sz w:val="16"/>
        </w:rPr>
        <w:tab/>
        <w:t>3</w:t>
      </w:r>
      <w:r w:rsidR="00FB0FFC">
        <w:rPr>
          <w:sz w:val="16"/>
        </w:rPr>
        <w:t>3</w:t>
      </w:r>
    </w:p>
    <w:p w14:paraId="5C4E89A7" w14:textId="2A8A053A" w:rsidR="00A46304" w:rsidRDefault="002917AB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  <w:r>
        <w:rPr>
          <w:sz w:val="16"/>
        </w:rPr>
        <w:tab/>
      </w:r>
      <w:r w:rsidR="009E477C">
        <w:rPr>
          <w:sz w:val="16"/>
        </w:rPr>
        <w:t>8</w:t>
      </w:r>
      <w:r w:rsidR="00A46304">
        <w:rPr>
          <w:sz w:val="16"/>
        </w:rPr>
        <w:t>.</w:t>
      </w:r>
      <w:r w:rsidR="009E477C">
        <w:rPr>
          <w:sz w:val="16"/>
        </w:rPr>
        <w:t>3</w:t>
      </w:r>
      <w:r w:rsidR="00A46304">
        <w:rPr>
          <w:sz w:val="16"/>
        </w:rPr>
        <w:t>.</w:t>
      </w:r>
      <w:r w:rsidR="00A46304">
        <w:rPr>
          <w:sz w:val="16"/>
        </w:rPr>
        <w:tab/>
        <w:t>Situación laboral de los alumnos/as de Form</w:t>
      </w:r>
      <w:r w:rsidR="00F60E86">
        <w:rPr>
          <w:sz w:val="16"/>
        </w:rPr>
        <w:t>a</w:t>
      </w:r>
      <w:r w:rsidR="00805433">
        <w:rPr>
          <w:sz w:val="16"/>
        </w:rPr>
        <w:t xml:space="preserve">ción Profesional Específica. </w:t>
      </w:r>
      <w:r w:rsidR="00805433">
        <w:rPr>
          <w:sz w:val="16"/>
        </w:rPr>
        <w:tab/>
        <w:t>3</w:t>
      </w:r>
      <w:r w:rsidR="00FB0FFC">
        <w:rPr>
          <w:sz w:val="16"/>
        </w:rPr>
        <w:t>4</w:t>
      </w:r>
    </w:p>
    <w:p w14:paraId="4C03AA60" w14:textId="77777777" w:rsidR="00A46304" w:rsidRDefault="00A46304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</w:pPr>
    </w:p>
    <w:p w14:paraId="43AC157E" w14:textId="77777777" w:rsidR="00A46304" w:rsidRDefault="00A46304">
      <w:pPr>
        <w:tabs>
          <w:tab w:val="right" w:pos="684"/>
          <w:tab w:val="left" w:pos="855"/>
          <w:tab w:val="right" w:leader="dot" w:pos="9923"/>
        </w:tabs>
        <w:ind w:left="171"/>
        <w:rPr>
          <w:sz w:val="16"/>
        </w:rPr>
        <w:sectPr w:rsidR="00A46304">
          <w:head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737" w:right="792" w:bottom="743" w:left="794" w:header="624" w:footer="624" w:gutter="0"/>
          <w:pgNumType w:start="1"/>
          <w:cols w:space="708"/>
          <w:docGrid w:linePitch="233"/>
        </w:sectPr>
      </w:pPr>
    </w:p>
    <w:p w14:paraId="3BC15CD6" w14:textId="0E3F6EC9" w:rsidR="00A46304" w:rsidRDefault="00376A75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0</w:t>
      </w:r>
      <w:r w:rsidR="00A46304">
        <w:rPr>
          <w:rFonts w:ascii="Arial" w:hAnsi="Arial"/>
          <w:b/>
          <w:sz w:val="20"/>
        </w:rPr>
        <w:t>. DATOS GENERALES.</w:t>
      </w:r>
    </w:p>
    <w:p w14:paraId="04136453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sz w:val="20"/>
        </w:rPr>
      </w:pPr>
    </w:p>
    <w:p w14:paraId="76FC6AD0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42" w:right="1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DATOS DEL TITULAR, INSTITUCIÓN, PROPIETARIO O PROPIETARIA</w:t>
      </w:r>
    </w:p>
    <w:p w14:paraId="4C9AA346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b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60"/>
      </w:tblGrid>
      <w:tr w:rsidR="00A46304" w14:paraId="584DA6F1" w14:textId="77777777">
        <w:trPr>
          <w:trHeight w:val="300"/>
          <w:jc w:val="center"/>
        </w:trPr>
        <w:tc>
          <w:tcPr>
            <w:tcW w:w="9760" w:type="dxa"/>
            <w:tcBorders>
              <w:top w:val="single" w:sz="4" w:space="0" w:color="auto"/>
              <w:bottom w:val="single" w:sz="4" w:space="0" w:color="auto"/>
            </w:tcBorders>
          </w:tcPr>
          <w:p w14:paraId="63769C0E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445C9042" w14:textId="77777777">
        <w:trPr>
          <w:trHeight w:val="300"/>
          <w:jc w:val="center"/>
        </w:trPr>
        <w:tc>
          <w:tcPr>
            <w:tcW w:w="9760" w:type="dxa"/>
            <w:tcBorders>
              <w:top w:val="single" w:sz="4" w:space="0" w:color="auto"/>
              <w:bottom w:val="single" w:sz="4" w:space="0" w:color="auto"/>
            </w:tcBorders>
          </w:tcPr>
          <w:p w14:paraId="360A4DEF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43FE6DAB" w14:textId="77777777">
        <w:trPr>
          <w:trHeight w:val="300"/>
          <w:jc w:val="center"/>
        </w:trPr>
        <w:tc>
          <w:tcPr>
            <w:tcW w:w="9760" w:type="dxa"/>
            <w:tcBorders>
              <w:top w:val="single" w:sz="4" w:space="0" w:color="auto"/>
              <w:bottom w:val="single" w:sz="4" w:space="0" w:color="auto"/>
            </w:tcBorders>
          </w:tcPr>
          <w:p w14:paraId="2E1703ED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</w:tbl>
    <w:p w14:paraId="12C21968" w14:textId="77777777" w:rsidR="00A46304" w:rsidRDefault="00A46304">
      <w:pPr>
        <w:pStyle w:val="Encabezado"/>
        <w:tabs>
          <w:tab w:val="clear" w:pos="4252"/>
          <w:tab w:val="clear" w:pos="8504"/>
          <w:tab w:val="right" w:leader="underscore" w:pos="10206"/>
        </w:tabs>
        <w:spacing w:line="336" w:lineRule="auto"/>
        <w:ind w:left="342"/>
        <w:rPr>
          <w:sz w:val="18"/>
        </w:rPr>
      </w:pPr>
    </w:p>
    <w:tbl>
      <w:tblPr>
        <w:tblW w:w="0" w:type="auto"/>
        <w:tblInd w:w="4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6"/>
        <w:gridCol w:w="6840"/>
      </w:tblGrid>
      <w:tr w:rsidR="00A46304" w14:paraId="172CBBD8" w14:textId="77777777">
        <w:tc>
          <w:tcPr>
            <w:tcW w:w="2736" w:type="dxa"/>
            <w:vAlign w:val="center"/>
          </w:tcPr>
          <w:p w14:paraId="3B556DEB" w14:textId="6C772E51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</w:rPr>
            </w:pPr>
            <w:r>
              <w:rPr>
                <w:sz w:val="18"/>
              </w:rPr>
              <w:t xml:space="preserve">Centro adscrito al </w:t>
            </w:r>
            <w:r w:rsidR="00977730">
              <w:rPr>
                <w:sz w:val="18"/>
              </w:rPr>
              <w:t>centro público</w:t>
            </w:r>
            <w:r>
              <w:rPr>
                <w:sz w:val="18"/>
              </w:rPr>
              <w:t>:</w:t>
            </w:r>
          </w:p>
        </w:tc>
        <w:tc>
          <w:tcPr>
            <w:tcW w:w="6840" w:type="dxa"/>
            <w:tcBorders>
              <w:bottom w:val="single" w:sz="4" w:space="0" w:color="auto"/>
            </w:tcBorders>
            <w:vAlign w:val="center"/>
          </w:tcPr>
          <w:p w14:paraId="5766A09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</w:rPr>
            </w:pPr>
          </w:p>
        </w:tc>
      </w:tr>
    </w:tbl>
    <w:p w14:paraId="2A2F1D45" w14:textId="77777777" w:rsidR="00A46304" w:rsidRDefault="00A46304">
      <w:pPr>
        <w:pStyle w:val="Encabezado"/>
        <w:tabs>
          <w:tab w:val="clear" w:pos="4252"/>
          <w:tab w:val="clear" w:pos="8504"/>
          <w:tab w:val="right" w:pos="10206"/>
        </w:tabs>
        <w:spacing w:line="336" w:lineRule="auto"/>
        <w:ind w:left="1026"/>
        <w:rPr>
          <w:b/>
          <w:sz w:val="18"/>
        </w:rPr>
      </w:pPr>
    </w:p>
    <w:p w14:paraId="6C82A4B3" w14:textId="77777777" w:rsidR="00A46304" w:rsidRDefault="00A46304" w:rsidP="00BB3DEB">
      <w:pPr>
        <w:pStyle w:val="Encabezado"/>
        <w:tabs>
          <w:tab w:val="right" w:pos="10206"/>
        </w:tabs>
        <w:spacing w:line="336" w:lineRule="auto"/>
        <w:ind w:left="342"/>
        <w:rPr>
          <w:b/>
          <w:sz w:val="20"/>
        </w:rPr>
      </w:pPr>
    </w:p>
    <w:p w14:paraId="6AF54F8D" w14:textId="77777777" w:rsidR="0039456E" w:rsidRPr="00BB3DEB" w:rsidRDefault="0039456E" w:rsidP="00BB3DEB">
      <w:pPr>
        <w:pStyle w:val="Encabezado"/>
        <w:tabs>
          <w:tab w:val="right" w:pos="10206"/>
        </w:tabs>
        <w:spacing w:line="336" w:lineRule="auto"/>
        <w:ind w:left="342"/>
        <w:rPr>
          <w:b/>
          <w:sz w:val="20"/>
        </w:rPr>
      </w:pPr>
    </w:p>
    <w:p w14:paraId="5FF9BD0C" w14:textId="77777777" w:rsidR="00A46304" w:rsidRDefault="00A46304">
      <w:pPr>
        <w:pStyle w:val="Encabezado"/>
        <w:tabs>
          <w:tab w:val="clear" w:pos="4252"/>
          <w:tab w:val="clear" w:pos="8504"/>
          <w:tab w:val="right" w:pos="10206"/>
        </w:tabs>
        <w:spacing w:line="336" w:lineRule="auto"/>
        <w:ind w:left="342"/>
        <w:rPr>
          <w:b/>
          <w:sz w:val="20"/>
        </w:rPr>
      </w:pPr>
      <w:r>
        <w:rPr>
          <w:b/>
          <w:sz w:val="20"/>
        </w:rPr>
        <w:t>HORARIO DEL CENTRO</w:t>
      </w:r>
    </w:p>
    <w:p w14:paraId="0AD653B3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42" w:right="113"/>
        <w:rPr>
          <w:rFonts w:ascii="Arial" w:hAnsi="Arial"/>
          <w:b/>
          <w:sz w:val="20"/>
        </w:rPr>
      </w:pPr>
    </w:p>
    <w:p w14:paraId="5B55A170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42" w:right="1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Horario general de apertura del centro:</w:t>
      </w:r>
    </w:p>
    <w:p w14:paraId="7F1F345A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0" w:right="113"/>
        <w:rPr>
          <w:rFonts w:ascii="Arial" w:hAnsi="Arial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993"/>
        <w:gridCol w:w="283"/>
        <w:gridCol w:w="851"/>
        <w:gridCol w:w="425"/>
        <w:gridCol w:w="941"/>
        <w:gridCol w:w="335"/>
        <w:gridCol w:w="941"/>
      </w:tblGrid>
      <w:tr w:rsidR="00A46304" w14:paraId="078E69AF" w14:textId="77777777">
        <w:trPr>
          <w:cantSplit/>
          <w:jc w:val="center"/>
        </w:trPr>
        <w:tc>
          <w:tcPr>
            <w:tcW w:w="2552" w:type="dxa"/>
            <w:gridSpan w:val="4"/>
            <w:tcBorders>
              <w:bottom w:val="single" w:sz="4" w:space="0" w:color="auto"/>
            </w:tcBorders>
          </w:tcPr>
          <w:p w14:paraId="6B286BC3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113" w:right="113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Mañanas</w:t>
            </w:r>
          </w:p>
        </w:tc>
        <w:tc>
          <w:tcPr>
            <w:tcW w:w="2642" w:type="dxa"/>
            <w:gridSpan w:val="4"/>
            <w:tcBorders>
              <w:bottom w:val="single" w:sz="4" w:space="0" w:color="auto"/>
            </w:tcBorders>
          </w:tcPr>
          <w:p w14:paraId="08BAF67A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113" w:right="113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Tardes</w:t>
            </w:r>
          </w:p>
        </w:tc>
      </w:tr>
      <w:tr w:rsidR="00A46304" w14:paraId="2A6B5140" w14:textId="77777777">
        <w:trPr>
          <w:cantSplit/>
          <w:trHeight w:val="36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D791D5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685ADE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072C7A6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61EC58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B4B8E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270994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9A7566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AB370B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</w:tr>
    </w:tbl>
    <w:p w14:paraId="7218DD30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sz w:val="20"/>
        </w:rPr>
      </w:pPr>
    </w:p>
    <w:p w14:paraId="3EEA6B94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sz w:val="20"/>
        </w:rPr>
      </w:pPr>
    </w:p>
    <w:p w14:paraId="422DF165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42" w:right="1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Horario lectivo de las distintas enseñanzas:</w:t>
      </w:r>
    </w:p>
    <w:p w14:paraId="7792875B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0" w:right="113"/>
        <w:rPr>
          <w:rFonts w:ascii="Arial" w:hAnsi="Arial"/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4"/>
        <w:gridCol w:w="528"/>
        <w:gridCol w:w="948"/>
        <w:gridCol w:w="420"/>
        <w:gridCol w:w="1056"/>
        <w:gridCol w:w="483"/>
        <w:gridCol w:w="993"/>
        <w:gridCol w:w="375"/>
        <w:gridCol w:w="1101"/>
        <w:gridCol w:w="438"/>
        <w:gridCol w:w="1038"/>
        <w:gridCol w:w="330"/>
        <w:gridCol w:w="1146"/>
      </w:tblGrid>
      <w:tr w:rsidR="00A46304" w14:paraId="7F2BE3D3" w14:textId="77777777">
        <w:trPr>
          <w:cantSplit/>
          <w:trHeight w:val="36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F9BD4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9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E9F1E7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DIURNO</w:t>
            </w:r>
          </w:p>
        </w:tc>
        <w:tc>
          <w:tcPr>
            <w:tcW w:w="29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F1F540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jc w:val="center"/>
            </w:pPr>
            <w:r>
              <w:rPr>
                <w:rFonts w:ascii="Arial" w:hAnsi="Arial"/>
                <w:sz w:val="20"/>
              </w:rPr>
              <w:t>VESPERTINO</w:t>
            </w:r>
          </w:p>
        </w:tc>
        <w:tc>
          <w:tcPr>
            <w:tcW w:w="29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5A52E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jc w:val="center"/>
            </w:pPr>
            <w:r>
              <w:rPr>
                <w:rFonts w:ascii="Arial" w:hAnsi="Arial"/>
                <w:sz w:val="20"/>
              </w:rPr>
              <w:t>NOCTURNO</w:t>
            </w:r>
          </w:p>
        </w:tc>
      </w:tr>
      <w:tr w:rsidR="00A46304" w14:paraId="7BD05634" w14:textId="77777777">
        <w:trPr>
          <w:cantSplit/>
          <w:trHeight w:val="36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1D0206B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EI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387891FF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4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0485B769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8D9ED78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05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B77E284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4139DE8F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9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641BF07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EE5AB67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0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BED4689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8B7F7D9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103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4ABFFE6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2584D9A5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4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49E6688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</w:tr>
      <w:tr w:rsidR="00A46304" w14:paraId="4C78E7B2" w14:textId="77777777">
        <w:trPr>
          <w:cantSplit/>
          <w:trHeight w:val="36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2881130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EP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39082180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4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07F9F4C9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B307FDD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05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EA607A5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32800DE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9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75A2ED6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067B4E82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0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37F97E2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10F29DF5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103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46A28636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6403A706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4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B2B701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</w:tr>
      <w:tr w:rsidR="00A46304" w14:paraId="0951B976" w14:textId="77777777">
        <w:trPr>
          <w:cantSplit/>
          <w:trHeight w:val="36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55D6583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ESO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7B0C4839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4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213BB9A8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0B4E1AC1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05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E6524D8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19435E4B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9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48852555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36F60FA9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0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8C3A1CF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24234CC1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103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794457AF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4DE4D108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4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E33EE81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</w:tr>
      <w:tr w:rsidR="00A46304" w14:paraId="5E281DEA" w14:textId="77777777">
        <w:trPr>
          <w:cantSplit/>
          <w:trHeight w:val="36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F449B3E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BAC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260455EB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4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0F60DB49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1C93ADE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05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FE404BA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1996489C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9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356C5806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8799F5F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0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CE3B40A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167EA3C6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103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35DA8FE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0B28C562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4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629016A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</w:tr>
      <w:tr w:rsidR="00A46304" w14:paraId="3E7E11B1" w14:textId="77777777">
        <w:trPr>
          <w:cantSplit/>
          <w:trHeight w:val="36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410951D" w14:textId="77777777" w:rsidR="00A46304" w:rsidRDefault="00E831E1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FP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4B356415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4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5A4D5EB5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653720DD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05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EF4B9B2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5D849B5B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9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4348ED04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5FB98F10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0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CB24621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E3960B8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103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4A4028B8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A66E553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4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87869C1" w14:textId="77777777" w:rsidR="00A46304" w:rsidRDefault="00A46304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</w:tr>
      <w:tr w:rsidR="00C84AF9" w14:paraId="6F6D95AC" w14:textId="77777777" w:rsidTr="00874175">
        <w:trPr>
          <w:cantSplit/>
          <w:trHeight w:val="36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6E6C80E" w14:textId="7CC63361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APD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1E95A80A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4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6E5C5123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66A18CD2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05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EA43DB6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5DE05EC2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99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03A02B0C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32A0146C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0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23C3B64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1BBF4219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De</w:t>
            </w:r>
          </w:p>
        </w:tc>
        <w:tc>
          <w:tcPr>
            <w:tcW w:w="103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3577999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14:paraId="1DE0A51F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w="114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E2B5520" w14:textId="77777777" w:rsidR="00C84AF9" w:rsidRDefault="00C84AF9" w:rsidP="00874175">
            <w:pPr>
              <w:pStyle w:val="p10"/>
              <w:tabs>
                <w:tab w:val="right" w:leader="dot" w:pos="9072"/>
              </w:tabs>
              <w:spacing w:line="240" w:lineRule="auto"/>
              <w:ind w:left="0"/>
            </w:pPr>
          </w:p>
        </w:tc>
      </w:tr>
    </w:tbl>
    <w:p w14:paraId="05798174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b/>
          <w:sz w:val="20"/>
        </w:rPr>
      </w:pPr>
    </w:p>
    <w:p w14:paraId="216803ED" w14:textId="02AA4FA9" w:rsidR="00A46304" w:rsidRDefault="001B74AE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Nota: </w:t>
      </w:r>
      <w:r w:rsidRPr="001B74AE">
        <w:rPr>
          <w:rFonts w:ascii="Arial" w:hAnsi="Arial"/>
          <w:bCs/>
          <w:sz w:val="20"/>
        </w:rPr>
        <w:t>APD artes plásticas y diseño</w:t>
      </w:r>
    </w:p>
    <w:p w14:paraId="2E6B6B33" w14:textId="77777777" w:rsidR="00A46304" w:rsidRDefault="00A46304">
      <w:pPr>
        <w:pStyle w:val="Encabezado"/>
        <w:tabs>
          <w:tab w:val="clear" w:pos="4252"/>
          <w:tab w:val="clear" w:pos="8504"/>
          <w:tab w:val="left" w:leader="underscore" w:pos="10206"/>
        </w:tabs>
        <w:spacing w:line="360" w:lineRule="auto"/>
        <w:ind w:left="342"/>
        <w:rPr>
          <w:b/>
        </w:rPr>
      </w:pPr>
      <w:r>
        <w:rPr>
          <w:b/>
        </w:rPr>
        <w:br w:type="page"/>
      </w:r>
      <w:r w:rsidR="003C277A">
        <w:rPr>
          <w:b/>
        </w:rPr>
        <w:lastRenderedPageBreak/>
        <w:t xml:space="preserve">1. </w:t>
      </w:r>
      <w:r>
        <w:rPr>
          <w:b/>
        </w:rPr>
        <w:t>Enseñanzas autorizadas: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"/>
        <w:gridCol w:w="121"/>
        <w:gridCol w:w="2306"/>
        <w:gridCol w:w="1372"/>
        <w:gridCol w:w="1361"/>
        <w:gridCol w:w="1033"/>
        <w:gridCol w:w="1474"/>
        <w:gridCol w:w="1838"/>
      </w:tblGrid>
      <w:tr w:rsidR="00E831E1" w14:paraId="1BE10518" w14:textId="77777777" w:rsidTr="009E4A8B">
        <w:trPr>
          <w:cantSplit/>
        </w:trPr>
        <w:tc>
          <w:tcPr>
            <w:tcW w:w="2943" w:type="dxa"/>
            <w:gridSpan w:val="3"/>
            <w:vMerge w:val="restart"/>
            <w:vAlign w:val="center"/>
          </w:tcPr>
          <w:p w14:paraId="69FC3DAB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Nivel educativo</w:t>
            </w:r>
          </w:p>
        </w:tc>
        <w:tc>
          <w:tcPr>
            <w:tcW w:w="1372" w:type="dxa"/>
            <w:vMerge w:val="restart"/>
            <w:vAlign w:val="center"/>
          </w:tcPr>
          <w:p w14:paraId="0CD6C787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Autorización (provisional o definitiva)</w:t>
            </w:r>
          </w:p>
        </w:tc>
        <w:tc>
          <w:tcPr>
            <w:tcW w:w="2394" w:type="dxa"/>
            <w:gridSpan w:val="2"/>
            <w:vAlign w:val="center"/>
          </w:tcPr>
          <w:p w14:paraId="26B149EE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Fecha de las disposiciones legales de autorización de funcionamiento</w:t>
            </w:r>
          </w:p>
        </w:tc>
        <w:tc>
          <w:tcPr>
            <w:tcW w:w="1474" w:type="dxa"/>
            <w:vMerge w:val="restart"/>
            <w:vAlign w:val="center"/>
          </w:tcPr>
          <w:p w14:paraId="7A6DF8AA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Puestos escolares y turnos</w:t>
            </w:r>
          </w:p>
        </w:tc>
        <w:tc>
          <w:tcPr>
            <w:tcW w:w="1838" w:type="dxa"/>
            <w:vMerge w:val="restart"/>
            <w:vAlign w:val="center"/>
          </w:tcPr>
          <w:p w14:paraId="67E97D5A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Concertada/</w:t>
            </w:r>
          </w:p>
          <w:p w14:paraId="037ADF9C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No concertada</w:t>
            </w:r>
          </w:p>
        </w:tc>
      </w:tr>
      <w:tr w:rsidR="00E831E1" w14:paraId="7556D6D5" w14:textId="77777777" w:rsidTr="009E4A8B">
        <w:trPr>
          <w:cantSplit/>
        </w:trPr>
        <w:tc>
          <w:tcPr>
            <w:tcW w:w="2943" w:type="dxa"/>
            <w:gridSpan w:val="3"/>
            <w:vMerge/>
          </w:tcPr>
          <w:p w14:paraId="228D1DA5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372" w:type="dxa"/>
            <w:vMerge/>
          </w:tcPr>
          <w:p w14:paraId="1AB71810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361" w:type="dxa"/>
            <w:vAlign w:val="center"/>
          </w:tcPr>
          <w:p w14:paraId="7D22DE79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Norma y fecha</w:t>
            </w:r>
          </w:p>
        </w:tc>
        <w:tc>
          <w:tcPr>
            <w:tcW w:w="1033" w:type="dxa"/>
            <w:vAlign w:val="center"/>
          </w:tcPr>
          <w:p w14:paraId="3DBDBECB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BOE/BOPA</w:t>
            </w:r>
          </w:p>
        </w:tc>
        <w:tc>
          <w:tcPr>
            <w:tcW w:w="1474" w:type="dxa"/>
            <w:vMerge/>
          </w:tcPr>
          <w:p w14:paraId="334D4EE2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  <w:lang w:val="en-GB"/>
              </w:rPr>
            </w:pPr>
          </w:p>
        </w:tc>
        <w:tc>
          <w:tcPr>
            <w:tcW w:w="1838" w:type="dxa"/>
            <w:vMerge/>
          </w:tcPr>
          <w:p w14:paraId="37D80579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  <w:lang w:val="en-GB"/>
              </w:rPr>
            </w:pPr>
          </w:p>
        </w:tc>
      </w:tr>
      <w:tr w:rsidR="00E831E1" w14:paraId="1F7671D7" w14:textId="77777777" w:rsidTr="009E4A8B">
        <w:trPr>
          <w:trHeight w:val="397"/>
        </w:trPr>
        <w:tc>
          <w:tcPr>
            <w:tcW w:w="2943" w:type="dxa"/>
            <w:gridSpan w:val="3"/>
            <w:vAlign w:val="center"/>
          </w:tcPr>
          <w:p w14:paraId="1F7CAE74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Educación Infantil (1</w:t>
            </w:r>
            <w:r>
              <w:rPr>
                <w:sz w:val="18"/>
                <w:vertAlign w:val="superscript"/>
                <w:lang w:val="es-ES"/>
              </w:rPr>
              <w:t>er</w:t>
            </w:r>
            <w:r>
              <w:rPr>
                <w:sz w:val="18"/>
                <w:lang w:val="es-ES"/>
              </w:rPr>
              <w:t xml:space="preserve"> ciclo)</w:t>
            </w:r>
          </w:p>
        </w:tc>
        <w:tc>
          <w:tcPr>
            <w:tcW w:w="1372" w:type="dxa"/>
            <w:vAlign w:val="center"/>
          </w:tcPr>
          <w:p w14:paraId="0D3D6266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06F496C2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704850B0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214C6354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0A8B5CDE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E831E1" w14:paraId="4FC0E0F5" w14:textId="77777777" w:rsidTr="009E4A8B">
        <w:trPr>
          <w:trHeight w:val="397"/>
        </w:trPr>
        <w:tc>
          <w:tcPr>
            <w:tcW w:w="2943" w:type="dxa"/>
            <w:gridSpan w:val="3"/>
            <w:vAlign w:val="center"/>
          </w:tcPr>
          <w:p w14:paraId="1DF9F9A2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Educación Infantil (2º ciclo)</w:t>
            </w:r>
          </w:p>
        </w:tc>
        <w:tc>
          <w:tcPr>
            <w:tcW w:w="1372" w:type="dxa"/>
            <w:vAlign w:val="center"/>
          </w:tcPr>
          <w:p w14:paraId="19EA7BFE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53A38555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433EE159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5E57FA82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70322BA2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E831E1" w14:paraId="2D3EEA08" w14:textId="77777777" w:rsidTr="009E4A8B">
        <w:trPr>
          <w:trHeight w:val="397"/>
        </w:trPr>
        <w:tc>
          <w:tcPr>
            <w:tcW w:w="2943" w:type="dxa"/>
            <w:gridSpan w:val="3"/>
            <w:vAlign w:val="center"/>
          </w:tcPr>
          <w:p w14:paraId="358301A1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Educación Primaria</w:t>
            </w:r>
          </w:p>
        </w:tc>
        <w:tc>
          <w:tcPr>
            <w:tcW w:w="1372" w:type="dxa"/>
            <w:vAlign w:val="center"/>
          </w:tcPr>
          <w:p w14:paraId="7DE2432B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6C37C5F9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32B2DD51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12E129A5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630761C7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E831E1" w14:paraId="01C6E65A" w14:textId="77777777" w:rsidTr="009E4A8B">
        <w:trPr>
          <w:trHeight w:val="397"/>
        </w:trPr>
        <w:tc>
          <w:tcPr>
            <w:tcW w:w="2943" w:type="dxa"/>
            <w:gridSpan w:val="3"/>
            <w:vAlign w:val="center"/>
          </w:tcPr>
          <w:p w14:paraId="61A50D78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ESO</w:t>
            </w:r>
          </w:p>
        </w:tc>
        <w:tc>
          <w:tcPr>
            <w:tcW w:w="1372" w:type="dxa"/>
            <w:vAlign w:val="center"/>
          </w:tcPr>
          <w:p w14:paraId="1402A943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45241BB3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154769E3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6FB5E45B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30066E6C" w14:textId="77777777" w:rsidR="00E831E1" w:rsidRDefault="00E831E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9E4A8B" w14:paraId="58E63A71" w14:textId="77777777" w:rsidTr="009E4A8B">
        <w:trPr>
          <w:trHeight w:val="397"/>
        </w:trPr>
        <w:tc>
          <w:tcPr>
            <w:tcW w:w="637" w:type="dxa"/>
            <w:gridSpan w:val="2"/>
            <w:vMerge w:val="restart"/>
            <w:textDirection w:val="tbRl"/>
            <w:vAlign w:val="center"/>
          </w:tcPr>
          <w:p w14:paraId="467FB840" w14:textId="77777777" w:rsidR="009E4A8B" w:rsidRDefault="009E4A8B" w:rsidP="006365C9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ind w:left="113" w:right="113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 xml:space="preserve">Bachillerato </w:t>
            </w:r>
          </w:p>
        </w:tc>
        <w:tc>
          <w:tcPr>
            <w:tcW w:w="2306" w:type="dxa"/>
            <w:vAlign w:val="center"/>
          </w:tcPr>
          <w:p w14:paraId="2CCC59E0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de Ciencias</w:t>
            </w:r>
          </w:p>
        </w:tc>
        <w:tc>
          <w:tcPr>
            <w:tcW w:w="1372" w:type="dxa"/>
            <w:vAlign w:val="center"/>
          </w:tcPr>
          <w:p w14:paraId="36A0C310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50680ABD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4270CAE7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7C24DC60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2D2754A0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9E4A8B" w14:paraId="3D478128" w14:textId="77777777" w:rsidTr="009E4A8B">
        <w:trPr>
          <w:trHeight w:val="397"/>
        </w:trPr>
        <w:tc>
          <w:tcPr>
            <w:tcW w:w="637" w:type="dxa"/>
            <w:gridSpan w:val="2"/>
            <w:vMerge/>
            <w:vAlign w:val="center"/>
          </w:tcPr>
          <w:p w14:paraId="135CE35C" w14:textId="77777777" w:rsidR="009E4A8B" w:rsidRDefault="009E4A8B" w:rsidP="006365C9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</w:p>
        </w:tc>
        <w:tc>
          <w:tcPr>
            <w:tcW w:w="2306" w:type="dxa"/>
            <w:vAlign w:val="center"/>
          </w:tcPr>
          <w:p w14:paraId="6D8AFFE2" w14:textId="77777777" w:rsidR="009E4A8B" w:rsidRDefault="009E4A8B" w:rsidP="008970E4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de Humanidades y Ciencias Sociales</w:t>
            </w:r>
          </w:p>
        </w:tc>
        <w:tc>
          <w:tcPr>
            <w:tcW w:w="1372" w:type="dxa"/>
            <w:vAlign w:val="center"/>
          </w:tcPr>
          <w:p w14:paraId="08877B8A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509B091D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66B98F46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77BA664A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44F31A5F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9E4A8B" w14:paraId="45F34B15" w14:textId="77777777" w:rsidTr="009E4A8B">
        <w:trPr>
          <w:trHeight w:val="397"/>
        </w:trPr>
        <w:tc>
          <w:tcPr>
            <w:tcW w:w="637" w:type="dxa"/>
            <w:gridSpan w:val="2"/>
            <w:vMerge/>
            <w:vAlign w:val="center"/>
          </w:tcPr>
          <w:p w14:paraId="7B32C2C7" w14:textId="77777777" w:rsidR="009E4A8B" w:rsidRDefault="009E4A8B" w:rsidP="006365C9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</w:p>
        </w:tc>
        <w:tc>
          <w:tcPr>
            <w:tcW w:w="2306" w:type="dxa"/>
            <w:vAlign w:val="center"/>
          </w:tcPr>
          <w:p w14:paraId="65675808" w14:textId="77777777" w:rsidR="009E4A8B" w:rsidRDefault="009E4A8B" w:rsidP="008970E4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de Artes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48A921F8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14:paraId="1B88F2A0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tcBorders>
              <w:bottom w:val="single" w:sz="4" w:space="0" w:color="auto"/>
            </w:tcBorders>
            <w:vAlign w:val="center"/>
          </w:tcPr>
          <w:p w14:paraId="6FD09B32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vAlign w:val="center"/>
          </w:tcPr>
          <w:p w14:paraId="30DEBA69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6BA221B0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9E4A8B" w14:paraId="0DACD20C" w14:textId="77777777" w:rsidTr="009E4A8B">
        <w:trPr>
          <w:trHeight w:val="397"/>
        </w:trPr>
        <w:tc>
          <w:tcPr>
            <w:tcW w:w="637" w:type="dxa"/>
            <w:gridSpan w:val="2"/>
            <w:vMerge/>
            <w:vAlign w:val="center"/>
          </w:tcPr>
          <w:p w14:paraId="7473C8E7" w14:textId="77777777" w:rsidR="009E4A8B" w:rsidRDefault="009E4A8B" w:rsidP="006365C9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</w:p>
        </w:tc>
        <w:tc>
          <w:tcPr>
            <w:tcW w:w="2306" w:type="dxa"/>
            <w:vAlign w:val="center"/>
          </w:tcPr>
          <w:p w14:paraId="18EF467F" w14:textId="6BC64AEF" w:rsidR="009E4A8B" w:rsidRDefault="009E4A8B" w:rsidP="008970E4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General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2E70444A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14:paraId="23F88FAB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tcBorders>
              <w:bottom w:val="single" w:sz="4" w:space="0" w:color="auto"/>
            </w:tcBorders>
            <w:vAlign w:val="center"/>
          </w:tcPr>
          <w:p w14:paraId="11AC6339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vAlign w:val="center"/>
          </w:tcPr>
          <w:p w14:paraId="1D673BDB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1C6FF23D" w14:textId="77777777" w:rsidR="009E4A8B" w:rsidRDefault="009E4A8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E831E1" w14:paraId="0B138039" w14:textId="77777777" w:rsidTr="009E4A8B">
        <w:trPr>
          <w:trHeight w:val="220"/>
        </w:trPr>
        <w:tc>
          <w:tcPr>
            <w:tcW w:w="2943" w:type="dxa"/>
            <w:gridSpan w:val="3"/>
            <w:vAlign w:val="center"/>
          </w:tcPr>
          <w:p w14:paraId="21943F12" w14:textId="77F9CC1E" w:rsidR="00E831E1" w:rsidRDefault="00E831E1" w:rsidP="0066595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 xml:space="preserve">Ciclos Formativos de FP Grado </w:t>
            </w:r>
            <w:r w:rsidR="00977730">
              <w:rPr>
                <w:sz w:val="18"/>
                <w:lang w:val="es-ES"/>
              </w:rPr>
              <w:t>Básico</w:t>
            </w:r>
            <w:r>
              <w:rPr>
                <w:sz w:val="18"/>
                <w:lang w:val="es-ES"/>
              </w:rPr>
              <w:t xml:space="preserve"> (1)</w:t>
            </w:r>
          </w:p>
        </w:tc>
        <w:tc>
          <w:tcPr>
            <w:tcW w:w="7078" w:type="dxa"/>
            <w:gridSpan w:val="5"/>
            <w:shd w:val="thinReverseDiagStripe" w:color="auto" w:fill="auto"/>
            <w:vAlign w:val="center"/>
          </w:tcPr>
          <w:p w14:paraId="4F44523B" w14:textId="77777777" w:rsidR="00E831E1" w:rsidRDefault="00E831E1" w:rsidP="0066595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40" w:lineRule="auto"/>
              <w:jc w:val="center"/>
              <w:rPr>
                <w:sz w:val="18"/>
                <w:lang w:val="es-ES"/>
              </w:rPr>
            </w:pPr>
          </w:p>
        </w:tc>
      </w:tr>
      <w:tr w:rsidR="0063382B" w14:paraId="3108968A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062AB592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2F84519F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023C015B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530CA333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26DDBCA3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239A9348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7C10F15E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63382B" w14:paraId="7889F098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3183FB7C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2F53853C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322B29B0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3CEB0514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1F2E9653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5949C19F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7D95D7EF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E831E1" w14:paraId="0B544ED0" w14:textId="77777777" w:rsidTr="009E4A8B">
        <w:trPr>
          <w:trHeight w:val="227"/>
        </w:trPr>
        <w:tc>
          <w:tcPr>
            <w:tcW w:w="2943" w:type="dxa"/>
            <w:gridSpan w:val="3"/>
            <w:vAlign w:val="center"/>
          </w:tcPr>
          <w:p w14:paraId="38D38762" w14:textId="6121CAB9" w:rsidR="00E831E1" w:rsidRDefault="00E831E1" w:rsidP="0066595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 xml:space="preserve">Ciclos Formativos de FP Grado </w:t>
            </w:r>
            <w:r w:rsidR="00977730">
              <w:rPr>
                <w:sz w:val="18"/>
                <w:lang w:val="es-ES"/>
              </w:rPr>
              <w:t>Medio</w:t>
            </w:r>
            <w:r>
              <w:rPr>
                <w:sz w:val="18"/>
                <w:lang w:val="es-ES"/>
              </w:rPr>
              <w:t xml:space="preserve"> (1)</w:t>
            </w:r>
          </w:p>
        </w:tc>
        <w:tc>
          <w:tcPr>
            <w:tcW w:w="7078" w:type="dxa"/>
            <w:gridSpan w:val="5"/>
            <w:shd w:val="thinReverseDiagStripe" w:color="auto" w:fill="auto"/>
            <w:vAlign w:val="center"/>
          </w:tcPr>
          <w:p w14:paraId="25FD8E99" w14:textId="77777777" w:rsidR="00E831E1" w:rsidRDefault="00E831E1" w:rsidP="0066595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40" w:lineRule="auto"/>
              <w:jc w:val="center"/>
              <w:rPr>
                <w:sz w:val="18"/>
                <w:lang w:val="es-ES"/>
              </w:rPr>
            </w:pPr>
          </w:p>
        </w:tc>
      </w:tr>
      <w:tr w:rsidR="0063382B" w14:paraId="3CB59AC5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3C604320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53FBF9FE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04B2572D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48C6FAEA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1494CB3C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2B4589AD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25BF7343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63382B" w14:paraId="223FA6A2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1DFF51B5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66EE53EF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6016E717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69AC5371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1309FA15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00CBBDEA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23417C06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63382B" w14:paraId="44AF0FC0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7EE85985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32BF4282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6E6748C5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0B5F9BB7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6DE56F8E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15F57DA5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05E1DB84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E831E1" w14:paraId="401B2861" w14:textId="77777777" w:rsidTr="009E4A8B">
        <w:trPr>
          <w:trHeight w:val="227"/>
        </w:trPr>
        <w:tc>
          <w:tcPr>
            <w:tcW w:w="2943" w:type="dxa"/>
            <w:gridSpan w:val="3"/>
            <w:vAlign w:val="center"/>
          </w:tcPr>
          <w:p w14:paraId="14C68167" w14:textId="68C7158F" w:rsidR="00E831E1" w:rsidRPr="00665951" w:rsidRDefault="00E831E1" w:rsidP="0066595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40" w:lineRule="auto"/>
              <w:rPr>
                <w:sz w:val="16"/>
                <w:szCs w:val="16"/>
                <w:lang w:val="es-ES"/>
              </w:rPr>
            </w:pPr>
            <w:r>
              <w:rPr>
                <w:sz w:val="18"/>
                <w:lang w:val="es-ES"/>
              </w:rPr>
              <w:t xml:space="preserve">Ciclos Formativos de </w:t>
            </w:r>
            <w:r w:rsidR="00977730">
              <w:rPr>
                <w:sz w:val="18"/>
                <w:lang w:val="es-ES"/>
              </w:rPr>
              <w:t>Grado Superior</w:t>
            </w:r>
            <w:r>
              <w:rPr>
                <w:sz w:val="16"/>
                <w:szCs w:val="16"/>
                <w:lang w:val="es-ES"/>
              </w:rPr>
              <w:t xml:space="preserve"> (1) </w:t>
            </w:r>
          </w:p>
        </w:tc>
        <w:tc>
          <w:tcPr>
            <w:tcW w:w="7078" w:type="dxa"/>
            <w:gridSpan w:val="5"/>
            <w:shd w:val="thinReverseDiagStripe" w:color="auto" w:fill="auto"/>
            <w:vAlign w:val="center"/>
          </w:tcPr>
          <w:p w14:paraId="1E5F10FB" w14:textId="77777777" w:rsidR="00E831E1" w:rsidRDefault="00E831E1" w:rsidP="0066595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40" w:lineRule="auto"/>
              <w:jc w:val="center"/>
              <w:rPr>
                <w:sz w:val="18"/>
                <w:lang w:val="es-ES"/>
              </w:rPr>
            </w:pPr>
          </w:p>
        </w:tc>
      </w:tr>
      <w:tr w:rsidR="0063382B" w14:paraId="4862FC4B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6CE8D7BE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3BA9914E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73382BC8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4CF49EAD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5F7838F9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222E9867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70996921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63382B" w14:paraId="6E9D9864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187592E7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71917099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73997EC3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62A0EF4E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530975E7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2CFCEE58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7E506E1F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63382B" w14:paraId="1A083E8F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2EEC1B5B" w14:textId="77777777" w:rsidR="0063382B" w:rsidRDefault="0063382B" w:rsidP="00B352B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32E2429C" w14:textId="77777777" w:rsidR="0063382B" w:rsidRDefault="0063382B" w:rsidP="00B352B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2D221844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1009A805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5D7F8DF3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01757DB8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1364B88A" w14:textId="77777777" w:rsidR="0063382B" w:rsidRDefault="0063382B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C84AF9" w14:paraId="36D0446B" w14:textId="77777777" w:rsidTr="00874175">
        <w:trPr>
          <w:trHeight w:val="227"/>
        </w:trPr>
        <w:tc>
          <w:tcPr>
            <w:tcW w:w="2943" w:type="dxa"/>
            <w:gridSpan w:val="3"/>
            <w:vAlign w:val="center"/>
          </w:tcPr>
          <w:p w14:paraId="66043A10" w14:textId="70C40DCF" w:rsidR="00C84AF9" w:rsidRP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40" w:lineRule="auto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Ciclos Formativos de Grado Superior</w:t>
            </w:r>
            <w:r w:rsidRPr="00C84AF9">
              <w:rPr>
                <w:sz w:val="18"/>
                <w:lang w:val="es-ES"/>
              </w:rPr>
              <w:t xml:space="preserve"> de artes plásticas y diseño </w:t>
            </w:r>
          </w:p>
        </w:tc>
        <w:tc>
          <w:tcPr>
            <w:tcW w:w="7078" w:type="dxa"/>
            <w:gridSpan w:val="5"/>
            <w:shd w:val="thinReverseDiagStripe" w:color="auto" w:fill="auto"/>
            <w:vAlign w:val="center"/>
          </w:tcPr>
          <w:p w14:paraId="4B347744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240" w:lineRule="auto"/>
              <w:jc w:val="center"/>
              <w:rPr>
                <w:sz w:val="18"/>
                <w:lang w:val="es-ES"/>
              </w:rPr>
            </w:pPr>
          </w:p>
        </w:tc>
      </w:tr>
      <w:tr w:rsidR="00C84AF9" w14:paraId="4761D7C3" w14:textId="77777777" w:rsidTr="00874175">
        <w:trPr>
          <w:trHeight w:val="397"/>
        </w:trPr>
        <w:tc>
          <w:tcPr>
            <w:tcW w:w="516" w:type="dxa"/>
            <w:vAlign w:val="center"/>
          </w:tcPr>
          <w:p w14:paraId="6EDD991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464791A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42AB7C6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47D12362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3D4752E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744320E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4E5253B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C84AF9" w14:paraId="5A610087" w14:textId="77777777" w:rsidTr="00874175">
        <w:trPr>
          <w:trHeight w:val="397"/>
        </w:trPr>
        <w:tc>
          <w:tcPr>
            <w:tcW w:w="516" w:type="dxa"/>
            <w:vAlign w:val="center"/>
          </w:tcPr>
          <w:p w14:paraId="0F9F3699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69FE4E7E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5C16197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56DC582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5E2DB8A9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1B1220F6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2187309F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  <w:tr w:rsidR="00977730" w14:paraId="205B1754" w14:textId="77777777" w:rsidTr="009E4A8B">
        <w:trPr>
          <w:trHeight w:val="397"/>
        </w:trPr>
        <w:tc>
          <w:tcPr>
            <w:tcW w:w="516" w:type="dxa"/>
            <w:vAlign w:val="center"/>
          </w:tcPr>
          <w:p w14:paraId="4D22D1C4" w14:textId="415E4F2E" w:rsidR="00977730" w:rsidRDefault="00977730" w:rsidP="00B352B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2427" w:type="dxa"/>
            <w:gridSpan w:val="2"/>
            <w:vAlign w:val="center"/>
          </w:tcPr>
          <w:p w14:paraId="4BD63973" w14:textId="77777777" w:rsidR="00977730" w:rsidRDefault="00977730" w:rsidP="00B352B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rPr>
                <w:sz w:val="18"/>
                <w:lang w:val="es-ES"/>
              </w:rPr>
            </w:pPr>
          </w:p>
        </w:tc>
        <w:tc>
          <w:tcPr>
            <w:tcW w:w="1372" w:type="dxa"/>
            <w:vAlign w:val="center"/>
          </w:tcPr>
          <w:p w14:paraId="7466C42B" w14:textId="77777777" w:rsidR="00977730" w:rsidRDefault="00977730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361" w:type="dxa"/>
            <w:vAlign w:val="center"/>
          </w:tcPr>
          <w:p w14:paraId="2580AC32" w14:textId="77777777" w:rsidR="00977730" w:rsidRDefault="00977730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033" w:type="dxa"/>
            <w:vAlign w:val="center"/>
          </w:tcPr>
          <w:p w14:paraId="545AB655" w14:textId="77777777" w:rsidR="00977730" w:rsidRDefault="00977730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474" w:type="dxa"/>
            <w:vAlign w:val="center"/>
          </w:tcPr>
          <w:p w14:paraId="3711AF40" w14:textId="77777777" w:rsidR="00977730" w:rsidRDefault="00977730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  <w:tc>
          <w:tcPr>
            <w:tcW w:w="1838" w:type="dxa"/>
            <w:vAlign w:val="center"/>
          </w:tcPr>
          <w:p w14:paraId="3C7CF1F5" w14:textId="77777777" w:rsidR="00977730" w:rsidRDefault="00977730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before="40" w:after="40" w:line="360" w:lineRule="auto"/>
              <w:jc w:val="center"/>
              <w:rPr>
                <w:sz w:val="18"/>
                <w:lang w:val="es-ES"/>
              </w:rPr>
            </w:pPr>
          </w:p>
        </w:tc>
      </w:tr>
    </w:tbl>
    <w:p w14:paraId="4954AA4F" w14:textId="00BAB906" w:rsidR="00A46304" w:rsidRPr="008970E4" w:rsidRDefault="00E831E1" w:rsidP="00E831E1">
      <w:pPr>
        <w:pStyle w:val="Encabezado"/>
        <w:tabs>
          <w:tab w:val="clear" w:pos="4252"/>
          <w:tab w:val="clear" w:pos="8504"/>
          <w:tab w:val="left" w:leader="underscore" w:pos="10206"/>
        </w:tabs>
        <w:spacing w:line="240" w:lineRule="auto"/>
        <w:ind w:right="284"/>
        <w:rPr>
          <w:sz w:val="16"/>
          <w:szCs w:val="16"/>
          <w:lang w:val="es-ES"/>
        </w:rPr>
      </w:pPr>
      <w:r>
        <w:rPr>
          <w:sz w:val="16"/>
          <w:szCs w:val="16"/>
          <w:lang w:val="es-ES"/>
        </w:rPr>
        <w:t>(1)</w:t>
      </w:r>
      <w:r w:rsidR="00A46304" w:rsidRPr="008970E4">
        <w:rPr>
          <w:sz w:val="16"/>
          <w:szCs w:val="16"/>
          <w:lang w:val="es-ES"/>
        </w:rPr>
        <w:t xml:space="preserve"> En Ciclos</w:t>
      </w:r>
      <w:r>
        <w:rPr>
          <w:sz w:val="16"/>
          <w:szCs w:val="16"/>
          <w:lang w:val="es-ES"/>
        </w:rPr>
        <w:t xml:space="preserve"> formativos de</w:t>
      </w:r>
      <w:r w:rsidR="00A46304" w:rsidRPr="008970E4">
        <w:rPr>
          <w:sz w:val="16"/>
          <w:szCs w:val="16"/>
          <w:lang w:val="es-ES"/>
        </w:rPr>
        <w:t xml:space="preserve"> </w:t>
      </w:r>
      <w:r w:rsidR="001F42B9">
        <w:rPr>
          <w:sz w:val="16"/>
          <w:szCs w:val="16"/>
          <w:lang w:val="es-ES"/>
        </w:rPr>
        <w:t>FP</w:t>
      </w:r>
      <w:r w:rsidR="00A46304" w:rsidRPr="008970E4">
        <w:rPr>
          <w:sz w:val="16"/>
          <w:szCs w:val="16"/>
          <w:lang w:val="es-ES"/>
        </w:rPr>
        <w:t xml:space="preserve"> poner en cada línea un perfil</w:t>
      </w:r>
      <w:r>
        <w:rPr>
          <w:sz w:val="16"/>
          <w:szCs w:val="16"/>
          <w:lang w:val="es-ES"/>
        </w:rPr>
        <w:t xml:space="preserve"> con la denominación oficial completa y </w:t>
      </w:r>
      <w:r w:rsidR="00A46304" w:rsidRPr="008970E4">
        <w:rPr>
          <w:sz w:val="16"/>
          <w:szCs w:val="16"/>
          <w:lang w:val="es-ES"/>
        </w:rPr>
        <w:t>las claves de la Oferta Formativa</w:t>
      </w:r>
      <w:r w:rsidR="00487103">
        <w:rPr>
          <w:sz w:val="16"/>
          <w:szCs w:val="16"/>
          <w:lang w:val="es-ES"/>
        </w:rPr>
        <w:t>. Además en el caso de existir modalidad presencial y a distancia para un mismo ciclo utilizar filas distintas.</w:t>
      </w:r>
    </w:p>
    <w:p w14:paraId="50167D4A" w14:textId="77777777" w:rsidR="00A46304" w:rsidRPr="002F3DD9" w:rsidRDefault="00A46304">
      <w:pPr>
        <w:tabs>
          <w:tab w:val="left" w:leader="underscore" w:pos="10206"/>
        </w:tabs>
        <w:spacing w:line="240" w:lineRule="auto"/>
        <w:ind w:right="286"/>
        <w:rPr>
          <w:b/>
        </w:rPr>
      </w:pPr>
      <w:r>
        <w:rPr>
          <w:sz w:val="18"/>
        </w:rPr>
        <w:br w:type="page"/>
      </w:r>
      <w:r w:rsidR="00821F0D">
        <w:rPr>
          <w:b/>
        </w:rPr>
        <w:lastRenderedPageBreak/>
        <w:t>2</w:t>
      </w:r>
      <w:r w:rsidRPr="002F3DD9">
        <w:rPr>
          <w:b/>
        </w:rPr>
        <w:t>. ÓRGANIZACIÓN:</w:t>
      </w:r>
    </w:p>
    <w:p w14:paraId="09D1674A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sz w:val="20"/>
        </w:rPr>
      </w:pPr>
    </w:p>
    <w:p w14:paraId="41742879" w14:textId="69FF5D8D" w:rsidR="00A46304" w:rsidRDefault="00487103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2</w:t>
      </w:r>
      <w:r w:rsidR="00A46304">
        <w:rPr>
          <w:rFonts w:ascii="Arial" w:hAnsi="Arial"/>
          <w:b/>
          <w:sz w:val="20"/>
        </w:rPr>
        <w:t>.1. Equipo Directivo:</w:t>
      </w:r>
    </w:p>
    <w:p w14:paraId="20417257" w14:textId="77777777" w:rsidR="00A46304" w:rsidRDefault="00A46304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 w:right="113"/>
        <w:rPr>
          <w:rFonts w:ascii="Arial" w:hAnsi="Arial"/>
          <w:sz w:val="20"/>
        </w:rPr>
      </w:pPr>
    </w:p>
    <w:tbl>
      <w:tblPr>
        <w:tblW w:w="0" w:type="auto"/>
        <w:tblInd w:w="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89"/>
        <w:gridCol w:w="1715"/>
        <w:gridCol w:w="5164"/>
      </w:tblGrid>
      <w:tr w:rsidR="00A46304" w14:paraId="48F3F758" w14:textId="77777777" w:rsidTr="00CC3FF7">
        <w:trPr>
          <w:cantSplit/>
          <w:trHeight w:val="300"/>
        </w:trPr>
        <w:tc>
          <w:tcPr>
            <w:tcW w:w="2389" w:type="dxa"/>
            <w:vAlign w:val="center"/>
          </w:tcPr>
          <w:p w14:paraId="09CC38EB" w14:textId="77777777" w:rsidR="00A46304" w:rsidRDefault="00A46304">
            <w:pPr>
              <w:pStyle w:val="p10"/>
              <w:spacing w:line="240" w:lineRule="auto"/>
              <w:ind w:left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Cargo que desempeña:</w:t>
            </w:r>
          </w:p>
        </w:tc>
        <w:tc>
          <w:tcPr>
            <w:tcW w:w="1715" w:type="dxa"/>
            <w:vAlign w:val="center"/>
          </w:tcPr>
          <w:p w14:paraId="7AB04385" w14:textId="57459073" w:rsidR="00A46304" w:rsidRDefault="00CC3FF7">
            <w:pPr>
              <w:pStyle w:val="p10"/>
              <w:spacing w:line="240" w:lineRule="auto"/>
              <w:ind w:left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</w:p>
        </w:tc>
        <w:tc>
          <w:tcPr>
            <w:tcW w:w="5164" w:type="dxa"/>
            <w:vAlign w:val="center"/>
          </w:tcPr>
          <w:p w14:paraId="571B2F57" w14:textId="77777777" w:rsidR="00A46304" w:rsidRDefault="00A46304">
            <w:pPr>
              <w:pStyle w:val="p10"/>
              <w:spacing w:line="240" w:lineRule="auto"/>
              <w:ind w:left="0" w:right="11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Nombre y Apellidos</w:t>
            </w:r>
          </w:p>
        </w:tc>
      </w:tr>
      <w:tr w:rsidR="00A46304" w14:paraId="5E727832" w14:textId="77777777" w:rsidTr="00CC3FF7">
        <w:trPr>
          <w:cantSplit/>
          <w:trHeight w:val="300"/>
        </w:trPr>
        <w:tc>
          <w:tcPr>
            <w:tcW w:w="2389" w:type="dxa"/>
            <w:vAlign w:val="center"/>
          </w:tcPr>
          <w:p w14:paraId="5264C388" w14:textId="77777777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1715" w:type="dxa"/>
            <w:vAlign w:val="center"/>
          </w:tcPr>
          <w:p w14:paraId="7EAE2D11" w14:textId="064ACDB8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5164" w:type="dxa"/>
            <w:vAlign w:val="center"/>
          </w:tcPr>
          <w:p w14:paraId="7B03DE42" w14:textId="77777777" w:rsidR="00A46304" w:rsidRDefault="00A46304">
            <w:pPr>
              <w:pStyle w:val="p10"/>
              <w:spacing w:before="60" w:after="60"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4AB207E5" w14:textId="77777777" w:rsidTr="00CC3FF7">
        <w:trPr>
          <w:trHeight w:val="300"/>
        </w:trPr>
        <w:tc>
          <w:tcPr>
            <w:tcW w:w="2389" w:type="dxa"/>
            <w:vAlign w:val="bottom"/>
          </w:tcPr>
          <w:p w14:paraId="6879F77E" w14:textId="77777777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1715" w:type="dxa"/>
            <w:vAlign w:val="bottom"/>
          </w:tcPr>
          <w:p w14:paraId="2A189B1B" w14:textId="7EC2CFBA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5164" w:type="dxa"/>
            <w:vAlign w:val="bottom"/>
          </w:tcPr>
          <w:p w14:paraId="0D0317BB" w14:textId="77777777" w:rsidR="00A46304" w:rsidRDefault="00A46304">
            <w:pPr>
              <w:pStyle w:val="p10"/>
              <w:spacing w:before="60" w:after="60"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08A0B8CD" w14:textId="77777777" w:rsidTr="00CC3FF7">
        <w:trPr>
          <w:trHeight w:val="300"/>
        </w:trPr>
        <w:tc>
          <w:tcPr>
            <w:tcW w:w="2389" w:type="dxa"/>
            <w:vAlign w:val="bottom"/>
          </w:tcPr>
          <w:p w14:paraId="2AE5C76A" w14:textId="77777777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1715" w:type="dxa"/>
            <w:vAlign w:val="bottom"/>
          </w:tcPr>
          <w:p w14:paraId="4C200493" w14:textId="12A80224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5164" w:type="dxa"/>
            <w:vAlign w:val="bottom"/>
          </w:tcPr>
          <w:p w14:paraId="035C57CB" w14:textId="77777777" w:rsidR="00A46304" w:rsidRDefault="00A46304">
            <w:pPr>
              <w:pStyle w:val="p10"/>
              <w:spacing w:before="60" w:after="60"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14294A3A" w14:textId="77777777" w:rsidTr="00CC3FF7">
        <w:trPr>
          <w:trHeight w:val="300"/>
        </w:trPr>
        <w:tc>
          <w:tcPr>
            <w:tcW w:w="2389" w:type="dxa"/>
            <w:vAlign w:val="bottom"/>
          </w:tcPr>
          <w:p w14:paraId="18DE50D7" w14:textId="77777777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1715" w:type="dxa"/>
            <w:vAlign w:val="bottom"/>
          </w:tcPr>
          <w:p w14:paraId="23CFFCB5" w14:textId="5266E463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5164" w:type="dxa"/>
            <w:vAlign w:val="bottom"/>
          </w:tcPr>
          <w:p w14:paraId="7D1E72DC" w14:textId="77777777" w:rsidR="00A46304" w:rsidRDefault="00A46304">
            <w:pPr>
              <w:pStyle w:val="p10"/>
              <w:spacing w:before="60" w:after="60"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4E2BEC1D" w14:textId="77777777" w:rsidTr="00CC3FF7">
        <w:trPr>
          <w:trHeight w:val="300"/>
        </w:trPr>
        <w:tc>
          <w:tcPr>
            <w:tcW w:w="2389" w:type="dxa"/>
            <w:vAlign w:val="bottom"/>
          </w:tcPr>
          <w:p w14:paraId="0F11408E" w14:textId="77777777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1715" w:type="dxa"/>
            <w:vAlign w:val="bottom"/>
          </w:tcPr>
          <w:p w14:paraId="23E644E1" w14:textId="5054847A" w:rsidR="00A46304" w:rsidRDefault="00A46304">
            <w:pPr>
              <w:pStyle w:val="p10"/>
              <w:spacing w:before="60" w:after="60" w:line="240" w:lineRule="auto"/>
              <w:ind w:left="0"/>
              <w:rPr>
                <w:rFonts w:ascii="Arial" w:hAnsi="Arial"/>
                <w:sz w:val="20"/>
              </w:rPr>
            </w:pPr>
          </w:p>
        </w:tc>
        <w:tc>
          <w:tcPr>
            <w:tcW w:w="5164" w:type="dxa"/>
            <w:vAlign w:val="bottom"/>
          </w:tcPr>
          <w:p w14:paraId="53ED358B" w14:textId="77777777" w:rsidR="00A46304" w:rsidRDefault="00A46304">
            <w:pPr>
              <w:pStyle w:val="p10"/>
              <w:spacing w:before="60" w:after="60"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</w:tbl>
    <w:p w14:paraId="060DED7B" w14:textId="77777777" w:rsidR="00A46304" w:rsidRDefault="00A46304">
      <w:pPr>
        <w:pStyle w:val="p1"/>
        <w:spacing w:line="240" w:lineRule="auto"/>
        <w:ind w:right="113"/>
        <w:rPr>
          <w:rFonts w:ascii="Arial" w:hAnsi="Arial"/>
          <w:b/>
          <w:sz w:val="20"/>
        </w:rPr>
      </w:pPr>
    </w:p>
    <w:p w14:paraId="5F5C2C19" w14:textId="59C9C0AC" w:rsidR="00A46304" w:rsidRDefault="00487103">
      <w:pPr>
        <w:pStyle w:val="p2"/>
        <w:tabs>
          <w:tab w:val="left" w:pos="560"/>
        </w:tabs>
        <w:spacing w:line="240" w:lineRule="auto"/>
        <w:ind w:left="342" w:right="113"/>
        <w:rPr>
          <w:rFonts w:ascii="Arial" w:hAnsi="Arial"/>
          <w:sz w:val="20"/>
        </w:rPr>
      </w:pPr>
      <w:r>
        <w:rPr>
          <w:rFonts w:ascii="Arial" w:hAnsi="Arial"/>
          <w:b/>
          <w:snapToGrid/>
          <w:sz w:val="20"/>
        </w:rPr>
        <w:t>2</w:t>
      </w:r>
      <w:r w:rsidR="00A46304">
        <w:rPr>
          <w:rFonts w:ascii="Arial" w:hAnsi="Arial"/>
          <w:b/>
          <w:snapToGrid/>
          <w:sz w:val="20"/>
        </w:rPr>
        <w:t xml:space="preserve">.2. </w:t>
      </w:r>
      <w:r w:rsidR="00A46304">
        <w:rPr>
          <w:rFonts w:ascii="Arial" w:hAnsi="Arial"/>
          <w:b/>
          <w:sz w:val="20"/>
        </w:rPr>
        <w:t>Consejo Escolar</w:t>
      </w:r>
      <w:r w:rsidR="00A46304">
        <w:rPr>
          <w:rFonts w:ascii="Arial" w:hAnsi="Arial"/>
          <w:sz w:val="20"/>
        </w:rPr>
        <w:t xml:space="preserve"> </w:t>
      </w:r>
      <w:r w:rsidR="00A46304">
        <w:rPr>
          <w:rFonts w:ascii="Arial" w:hAnsi="Arial"/>
          <w:sz w:val="18"/>
        </w:rPr>
        <w:t>(</w:t>
      </w:r>
      <w:r w:rsidR="00A46304" w:rsidRPr="00226E3D">
        <w:rPr>
          <w:rFonts w:ascii="Arial" w:hAnsi="Arial"/>
          <w:i/>
          <w:sz w:val="18"/>
        </w:rPr>
        <w:t>Solo centros sostenidos con fondos públicos</w:t>
      </w:r>
      <w:r w:rsidR="00A46304">
        <w:rPr>
          <w:rFonts w:ascii="Arial" w:hAnsi="Arial"/>
          <w:sz w:val="18"/>
        </w:rPr>
        <w:t>)</w:t>
      </w:r>
      <w:r w:rsidR="00A46304">
        <w:rPr>
          <w:rFonts w:ascii="Arial" w:hAnsi="Arial"/>
          <w:sz w:val="20"/>
        </w:rPr>
        <w:t xml:space="preserve"> Fecha de constitución:_______________</w:t>
      </w:r>
    </w:p>
    <w:p w14:paraId="6E149F8F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</w:p>
    <w:p w14:paraId="283A210B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a)</w:t>
      </w:r>
      <w:r>
        <w:rPr>
          <w:rFonts w:ascii="Arial" w:hAnsi="Arial"/>
          <w:i/>
          <w:sz w:val="20"/>
        </w:rPr>
        <w:tab/>
        <w:t>Representante de la Titularidad del centro:</w:t>
      </w:r>
    </w:p>
    <w:p w14:paraId="591272A5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1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9"/>
      </w:tblGrid>
      <w:tr w:rsidR="00A46304" w14:paraId="27C44DC5" w14:textId="77777777">
        <w:trPr>
          <w:trHeight w:val="300"/>
          <w:jc w:val="center"/>
        </w:trPr>
        <w:tc>
          <w:tcPr>
            <w:tcW w:w="7329" w:type="dxa"/>
            <w:tcBorders>
              <w:bottom w:val="single" w:sz="4" w:space="0" w:color="auto"/>
            </w:tcBorders>
          </w:tcPr>
          <w:p w14:paraId="33C50101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58F3E939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30E84034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64370423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204723D9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6B0BC281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2DA6976B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</w:tbl>
    <w:p w14:paraId="3D31B883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</w:p>
    <w:p w14:paraId="378057ED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b)</w:t>
      </w:r>
      <w:r>
        <w:rPr>
          <w:rFonts w:ascii="Arial" w:hAnsi="Arial"/>
          <w:i/>
          <w:sz w:val="20"/>
        </w:rPr>
        <w:tab/>
        <w:t>Representantes del profesorado:</w:t>
      </w:r>
    </w:p>
    <w:p w14:paraId="51B9ECDF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1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9"/>
      </w:tblGrid>
      <w:tr w:rsidR="00A46304" w14:paraId="5E6998EA" w14:textId="77777777">
        <w:trPr>
          <w:trHeight w:val="300"/>
          <w:jc w:val="center"/>
        </w:trPr>
        <w:tc>
          <w:tcPr>
            <w:tcW w:w="7329" w:type="dxa"/>
            <w:tcBorders>
              <w:bottom w:val="single" w:sz="4" w:space="0" w:color="auto"/>
            </w:tcBorders>
          </w:tcPr>
          <w:p w14:paraId="64C115AE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1729A83B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141C27A5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6DE27ED0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34279742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070E4DFD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2527E87A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</w:tbl>
    <w:p w14:paraId="4AD2A931" w14:textId="77777777" w:rsidR="00A46304" w:rsidRDefault="00A46304">
      <w:pPr>
        <w:pStyle w:val="p3"/>
        <w:spacing w:line="240" w:lineRule="auto"/>
        <w:ind w:left="0" w:right="113" w:firstLine="0"/>
        <w:rPr>
          <w:rFonts w:ascii="Arial" w:hAnsi="Arial"/>
          <w:i/>
          <w:sz w:val="20"/>
        </w:rPr>
      </w:pPr>
    </w:p>
    <w:p w14:paraId="0EB1A52E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c)</w:t>
      </w:r>
      <w:r>
        <w:rPr>
          <w:rFonts w:ascii="Arial" w:hAnsi="Arial"/>
          <w:i/>
          <w:sz w:val="20"/>
        </w:rPr>
        <w:tab/>
        <w:t>Representantes de los padres y madres de alumnos y alumnas:</w:t>
      </w:r>
    </w:p>
    <w:p w14:paraId="501A8A29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1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9"/>
      </w:tblGrid>
      <w:tr w:rsidR="00A46304" w14:paraId="36561424" w14:textId="77777777">
        <w:trPr>
          <w:trHeight w:val="300"/>
          <w:jc w:val="center"/>
        </w:trPr>
        <w:tc>
          <w:tcPr>
            <w:tcW w:w="7329" w:type="dxa"/>
            <w:tcBorders>
              <w:bottom w:val="single" w:sz="4" w:space="0" w:color="auto"/>
            </w:tcBorders>
          </w:tcPr>
          <w:p w14:paraId="2533266E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475B8EAF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1F4F7C2D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53DF2FF1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1E7D9C3A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70E336FB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343F0658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</w:tbl>
    <w:p w14:paraId="57C1334B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</w:p>
    <w:p w14:paraId="29D9A4AE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d)</w:t>
      </w:r>
      <w:r>
        <w:rPr>
          <w:rFonts w:ascii="Arial" w:hAnsi="Arial"/>
          <w:i/>
          <w:sz w:val="20"/>
        </w:rPr>
        <w:tab/>
        <w:t>Representantes de los alumnos y alumnas:</w:t>
      </w:r>
    </w:p>
    <w:p w14:paraId="1D8F7849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1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9"/>
      </w:tblGrid>
      <w:tr w:rsidR="00A46304" w14:paraId="214C13E0" w14:textId="77777777">
        <w:trPr>
          <w:trHeight w:val="300"/>
          <w:jc w:val="center"/>
        </w:trPr>
        <w:tc>
          <w:tcPr>
            <w:tcW w:w="7329" w:type="dxa"/>
            <w:tcBorders>
              <w:bottom w:val="single" w:sz="4" w:space="0" w:color="auto"/>
            </w:tcBorders>
          </w:tcPr>
          <w:p w14:paraId="24065087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  <w:tr w:rsidR="00A46304" w14:paraId="58067723" w14:textId="77777777">
        <w:trPr>
          <w:trHeight w:val="300"/>
          <w:jc w:val="center"/>
        </w:trPr>
        <w:tc>
          <w:tcPr>
            <w:tcW w:w="7329" w:type="dxa"/>
            <w:tcBorders>
              <w:top w:val="single" w:sz="4" w:space="0" w:color="auto"/>
              <w:bottom w:val="single" w:sz="4" w:space="0" w:color="auto"/>
            </w:tcBorders>
          </w:tcPr>
          <w:p w14:paraId="7EA34120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</w:tbl>
    <w:p w14:paraId="0B156624" w14:textId="77777777" w:rsidR="00A46304" w:rsidRDefault="00A46304">
      <w:pPr>
        <w:tabs>
          <w:tab w:val="left" w:pos="1000"/>
        </w:tabs>
        <w:spacing w:line="380" w:lineRule="exact"/>
        <w:ind w:left="113" w:right="113"/>
      </w:pPr>
    </w:p>
    <w:p w14:paraId="4EFC202F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e)</w:t>
      </w:r>
      <w:r>
        <w:rPr>
          <w:rFonts w:ascii="Arial" w:hAnsi="Arial"/>
          <w:i/>
          <w:sz w:val="20"/>
        </w:rPr>
        <w:tab/>
        <w:t>Representante del personal no docente.</w:t>
      </w:r>
    </w:p>
    <w:p w14:paraId="396B9240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1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9"/>
      </w:tblGrid>
      <w:tr w:rsidR="00A46304" w14:paraId="35EC4B24" w14:textId="77777777">
        <w:trPr>
          <w:trHeight w:val="300"/>
          <w:jc w:val="center"/>
        </w:trPr>
        <w:tc>
          <w:tcPr>
            <w:tcW w:w="7329" w:type="dxa"/>
            <w:tcBorders>
              <w:top w:val="nil"/>
              <w:bottom w:val="single" w:sz="4" w:space="0" w:color="auto"/>
            </w:tcBorders>
          </w:tcPr>
          <w:p w14:paraId="6ED67FA8" w14:textId="77777777" w:rsidR="00A46304" w:rsidRDefault="00A46304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 w:right="113"/>
              <w:rPr>
                <w:rFonts w:ascii="Arial" w:hAnsi="Arial"/>
                <w:sz w:val="20"/>
              </w:rPr>
            </w:pPr>
          </w:p>
        </w:tc>
      </w:tr>
    </w:tbl>
    <w:p w14:paraId="450B6856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</w:p>
    <w:p w14:paraId="61AE9749" w14:textId="77777777" w:rsidR="00A46304" w:rsidRDefault="00A46304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</w:p>
    <w:p w14:paraId="01EEC8E1" w14:textId="77777777" w:rsidR="00A46304" w:rsidRPr="002A27AB" w:rsidRDefault="002A27AB" w:rsidP="002A27AB">
      <w:pPr>
        <w:pStyle w:val="p3"/>
        <w:spacing w:line="240" w:lineRule="auto"/>
        <w:ind w:left="1008" w:right="1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 xml:space="preserve">f) </w:t>
      </w:r>
      <w:r w:rsidR="00A46304" w:rsidRPr="002A27AB">
        <w:rPr>
          <w:rFonts w:ascii="Arial" w:hAnsi="Arial"/>
          <w:i/>
          <w:sz w:val="20"/>
        </w:rPr>
        <w:t>Comisión de Convivencia:</w:t>
      </w:r>
    </w:p>
    <w:p w14:paraId="409D0ECB" w14:textId="77777777" w:rsidR="00A46304" w:rsidRDefault="00A46304">
      <w:pPr>
        <w:pStyle w:val="p3"/>
        <w:tabs>
          <w:tab w:val="clear" w:pos="600"/>
          <w:tab w:val="clear" w:pos="1000"/>
        </w:tabs>
        <w:spacing w:line="240" w:lineRule="auto"/>
        <w:ind w:left="1008" w:right="113" w:hanging="724"/>
        <w:rPr>
          <w:rFonts w:ascii="Arial" w:hAnsi="Arial"/>
          <w:i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A46304" w14:paraId="7B729001" w14:textId="77777777">
        <w:trPr>
          <w:cantSplit/>
          <w:jc w:val="center"/>
        </w:trPr>
        <w:tc>
          <w:tcPr>
            <w:tcW w:w="3969" w:type="dxa"/>
          </w:tcPr>
          <w:p w14:paraId="644D5E48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Profesor/a D/Dª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0726ED84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  <w:tr w:rsidR="00A46304" w14:paraId="7F7675BA" w14:textId="77777777">
        <w:trPr>
          <w:cantSplit/>
          <w:jc w:val="center"/>
        </w:trPr>
        <w:tc>
          <w:tcPr>
            <w:tcW w:w="3969" w:type="dxa"/>
          </w:tcPr>
          <w:p w14:paraId="750B7943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Padre/madre de los/las alumnos/as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5437E5C4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  <w:tr w:rsidR="00A46304" w14:paraId="43ED8543" w14:textId="77777777">
        <w:trPr>
          <w:cantSplit/>
          <w:jc w:val="center"/>
        </w:trPr>
        <w:tc>
          <w:tcPr>
            <w:tcW w:w="3969" w:type="dxa"/>
          </w:tcPr>
          <w:p w14:paraId="7E8F657D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Representante del alumnado (en su caso)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5E35759A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</w:tbl>
    <w:p w14:paraId="0A1E3FE6" w14:textId="77777777" w:rsidR="00A46304" w:rsidRDefault="00A46304">
      <w:pPr>
        <w:tabs>
          <w:tab w:val="left" w:pos="1000"/>
        </w:tabs>
        <w:spacing w:line="380" w:lineRule="exact"/>
        <w:ind w:left="113" w:right="113"/>
      </w:pPr>
    </w:p>
    <w:p w14:paraId="458604E4" w14:textId="77777777" w:rsidR="00A46304" w:rsidRDefault="00A46304">
      <w:pPr>
        <w:pStyle w:val="p3"/>
        <w:spacing w:line="240" w:lineRule="auto"/>
        <w:ind w:left="1008"/>
        <w:rPr>
          <w:rFonts w:ascii="Arial" w:hAnsi="Arial"/>
          <w:sz w:val="20"/>
        </w:rPr>
      </w:pPr>
      <w:r>
        <w:rPr>
          <w:rFonts w:ascii="Arial" w:hAnsi="Arial"/>
          <w:i/>
          <w:sz w:val="20"/>
        </w:rPr>
        <w:lastRenderedPageBreak/>
        <w:t>Otras Comisiones que funcionan en el centro aprobadas por el Consejo Escolar</w:t>
      </w:r>
      <w:r>
        <w:rPr>
          <w:rStyle w:val="Refdenotaalpie"/>
          <w:rFonts w:ascii="Arial" w:hAnsi="Arial"/>
          <w:i/>
          <w:sz w:val="20"/>
        </w:rPr>
        <w:footnoteReference w:id="1"/>
      </w:r>
      <w:r>
        <w:rPr>
          <w:rFonts w:ascii="Arial" w:hAnsi="Arial"/>
          <w:sz w:val="20"/>
        </w:rPr>
        <w:t>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46304" w14:paraId="76DB027E" w14:textId="77777777">
        <w:trPr>
          <w:cantSplit/>
          <w:jc w:val="center"/>
        </w:trPr>
        <w:tc>
          <w:tcPr>
            <w:tcW w:w="9356" w:type="dxa"/>
            <w:tcBorders>
              <w:bottom w:val="single" w:sz="4" w:space="0" w:color="auto"/>
            </w:tcBorders>
          </w:tcPr>
          <w:p w14:paraId="41766A5B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  <w:tr w:rsidR="00A46304" w14:paraId="2EC4585D" w14:textId="77777777">
        <w:trPr>
          <w:cantSplit/>
          <w:jc w:val="center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14:paraId="4AFB8905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  <w:tr w:rsidR="00A46304" w14:paraId="402227F7" w14:textId="77777777">
        <w:trPr>
          <w:cantSplit/>
          <w:jc w:val="center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14:paraId="3D7EAF91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  <w:tr w:rsidR="00A46304" w14:paraId="0CF482DD" w14:textId="77777777">
        <w:trPr>
          <w:cantSplit/>
          <w:jc w:val="center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14:paraId="796403D9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  <w:tr w:rsidR="00A46304" w14:paraId="7464998C" w14:textId="77777777">
        <w:trPr>
          <w:cantSplit/>
          <w:jc w:val="center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14:paraId="1B4D0279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  <w:tr w:rsidR="00A46304" w14:paraId="4CA0F557" w14:textId="77777777">
        <w:trPr>
          <w:cantSplit/>
          <w:jc w:val="center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14:paraId="52637589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  <w:tr w:rsidR="00A46304" w14:paraId="169B0E07" w14:textId="77777777">
        <w:trPr>
          <w:cantSplit/>
          <w:jc w:val="center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14:paraId="55F0EC03" w14:textId="77777777" w:rsidR="00A46304" w:rsidRDefault="00A46304">
            <w:pPr>
              <w:pStyle w:val="p4"/>
              <w:spacing w:line="380" w:lineRule="exact"/>
              <w:ind w:left="0"/>
              <w:rPr>
                <w:rFonts w:ascii="Arial" w:hAnsi="Arial"/>
                <w:sz w:val="20"/>
              </w:rPr>
            </w:pPr>
          </w:p>
        </w:tc>
      </w:tr>
    </w:tbl>
    <w:p w14:paraId="5575DB56" w14:textId="77777777" w:rsidR="00A46304" w:rsidRDefault="00A46304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ind w:right="113"/>
      </w:pPr>
    </w:p>
    <w:p w14:paraId="256C664F" w14:textId="77777777" w:rsidR="001F42B9" w:rsidRDefault="00A46304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b/>
          <w:sz w:val="22"/>
          <w:szCs w:val="22"/>
        </w:rPr>
      </w:pPr>
      <w:r>
        <w:br w:type="page"/>
      </w:r>
      <w:r w:rsidR="00821F0D">
        <w:rPr>
          <w:rFonts w:ascii="Arial" w:hAnsi="Arial"/>
          <w:b/>
          <w:snapToGrid/>
          <w:sz w:val="22"/>
          <w:szCs w:val="22"/>
        </w:rPr>
        <w:lastRenderedPageBreak/>
        <w:t>3</w:t>
      </w:r>
      <w:r w:rsidR="00F60E86">
        <w:rPr>
          <w:rFonts w:ascii="Arial" w:hAnsi="Arial"/>
          <w:b/>
          <w:snapToGrid/>
          <w:sz w:val="22"/>
          <w:szCs w:val="22"/>
        </w:rPr>
        <w:t>.</w:t>
      </w:r>
      <w:r w:rsidR="002F3DD9" w:rsidRPr="002F3DD9">
        <w:rPr>
          <w:rFonts w:ascii="Arial" w:hAnsi="Arial"/>
          <w:b/>
          <w:snapToGrid/>
          <w:sz w:val="22"/>
          <w:szCs w:val="22"/>
        </w:rPr>
        <w:t xml:space="preserve"> </w:t>
      </w:r>
      <w:r w:rsidR="002F3DD9" w:rsidRPr="002F3DD9">
        <w:rPr>
          <w:rFonts w:ascii="Arial" w:hAnsi="Arial"/>
          <w:b/>
          <w:sz w:val="22"/>
          <w:szCs w:val="22"/>
        </w:rPr>
        <w:t>A</w:t>
      </w:r>
      <w:r w:rsidR="002F3DD9">
        <w:rPr>
          <w:rFonts w:ascii="Arial" w:hAnsi="Arial"/>
          <w:b/>
          <w:sz w:val="22"/>
          <w:szCs w:val="22"/>
        </w:rPr>
        <w:t>LUMNADO</w:t>
      </w:r>
      <w:r w:rsidR="001F42B9">
        <w:rPr>
          <w:rFonts w:ascii="Arial" w:hAnsi="Arial"/>
          <w:b/>
          <w:sz w:val="22"/>
          <w:szCs w:val="22"/>
        </w:rPr>
        <w:t xml:space="preserve"> </w:t>
      </w:r>
    </w:p>
    <w:tbl>
      <w:tblPr>
        <w:tblW w:w="0" w:type="auto"/>
        <w:tblInd w:w="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8"/>
      </w:tblGrid>
      <w:tr w:rsidR="001F42B9" w:rsidRPr="000A7461" w14:paraId="1CF79019" w14:textId="77777777" w:rsidTr="000A7461">
        <w:tc>
          <w:tcPr>
            <w:tcW w:w="10628" w:type="dxa"/>
            <w:shd w:val="clear" w:color="auto" w:fill="F2F2F2"/>
          </w:tcPr>
          <w:p w14:paraId="4A9DA609" w14:textId="3D519A59" w:rsidR="001F42B9" w:rsidRPr="000A7461" w:rsidRDefault="001F42B9" w:rsidP="000A7461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0A7461">
              <w:rPr>
                <w:rFonts w:ascii="Arial" w:hAnsi="Arial"/>
                <w:b/>
                <w:sz w:val="20"/>
                <w:szCs w:val="20"/>
              </w:rPr>
              <w:t xml:space="preserve">Los centros sostenidos con fondos públicos cuyos datos de matrícula estén grabados en </w:t>
            </w:r>
            <w:r w:rsidR="00C84AF9">
              <w:rPr>
                <w:rFonts w:ascii="Arial" w:hAnsi="Arial"/>
                <w:b/>
                <w:sz w:val="20"/>
                <w:szCs w:val="20"/>
              </w:rPr>
              <w:t xml:space="preserve">la aplicación institucional </w:t>
            </w:r>
            <w:r w:rsidRPr="000A7461">
              <w:rPr>
                <w:rFonts w:ascii="Arial" w:hAnsi="Arial"/>
                <w:b/>
                <w:sz w:val="20"/>
                <w:szCs w:val="20"/>
              </w:rPr>
              <w:t>SAUCE no es necesario que cumplimenten este apartado.</w:t>
            </w:r>
            <w:r w:rsidR="009E4A8B">
              <w:rPr>
                <w:rFonts w:ascii="Arial" w:hAnsi="Arial"/>
                <w:b/>
                <w:sz w:val="20"/>
                <w:szCs w:val="20"/>
              </w:rPr>
              <w:t xml:space="preserve"> No debiéndose adjuntar al documento.</w:t>
            </w:r>
          </w:p>
        </w:tc>
      </w:tr>
    </w:tbl>
    <w:p w14:paraId="605FC6FA" w14:textId="77777777" w:rsidR="001F42B9" w:rsidRDefault="001F42B9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sz w:val="22"/>
          <w:szCs w:val="22"/>
        </w:rPr>
      </w:pPr>
    </w:p>
    <w:p w14:paraId="556151FD" w14:textId="77777777" w:rsidR="00A46304" w:rsidRDefault="00821F0D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b/>
          <w:snapToGrid/>
          <w:sz w:val="20"/>
        </w:rPr>
      </w:pPr>
      <w:r>
        <w:rPr>
          <w:rFonts w:ascii="Arial" w:hAnsi="Arial"/>
          <w:b/>
          <w:snapToGrid/>
          <w:sz w:val="20"/>
        </w:rPr>
        <w:t>3</w:t>
      </w:r>
      <w:r w:rsidR="00A46304">
        <w:rPr>
          <w:rFonts w:ascii="Arial" w:hAnsi="Arial"/>
          <w:b/>
          <w:snapToGrid/>
          <w:sz w:val="20"/>
        </w:rPr>
        <w:t xml:space="preserve">.1. </w:t>
      </w:r>
      <w:r w:rsidR="00A46304">
        <w:rPr>
          <w:rFonts w:ascii="Arial" w:hAnsi="Arial"/>
          <w:b/>
          <w:sz w:val="20"/>
        </w:rPr>
        <w:t xml:space="preserve">Alumnado matriculado según las </w:t>
      </w:r>
      <w:r w:rsidR="00371B45">
        <w:rPr>
          <w:rFonts w:ascii="Arial" w:hAnsi="Arial"/>
          <w:b/>
          <w:sz w:val="20"/>
        </w:rPr>
        <w:t xml:space="preserve">distintas </w:t>
      </w:r>
      <w:r w:rsidR="00A46304">
        <w:rPr>
          <w:rFonts w:ascii="Arial" w:hAnsi="Arial"/>
          <w:b/>
          <w:sz w:val="20"/>
        </w:rPr>
        <w:t>enseñanzas</w:t>
      </w:r>
      <w:r w:rsidR="00A46304">
        <w:rPr>
          <w:rFonts w:ascii="Arial" w:hAnsi="Arial"/>
          <w:b/>
          <w:snapToGrid/>
          <w:sz w:val="20"/>
        </w:rPr>
        <w:t xml:space="preserve"> </w:t>
      </w:r>
    </w:p>
    <w:p w14:paraId="119349B4" w14:textId="77777777" w:rsidR="00A46304" w:rsidRPr="002F3DD9" w:rsidRDefault="00A46304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sz w:val="20"/>
          <w:szCs w:val="20"/>
        </w:rPr>
      </w:pPr>
    </w:p>
    <w:p w14:paraId="5A7F3C5B" w14:textId="77777777" w:rsidR="00A46304" w:rsidRDefault="00821F0D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b/>
          <w:snapToGrid/>
          <w:sz w:val="20"/>
        </w:rPr>
      </w:pPr>
      <w:r>
        <w:rPr>
          <w:rFonts w:ascii="Arial" w:hAnsi="Arial"/>
          <w:b/>
          <w:snapToGrid/>
          <w:sz w:val="20"/>
        </w:rPr>
        <w:t>3</w:t>
      </w:r>
      <w:r w:rsidR="00A46304">
        <w:rPr>
          <w:rFonts w:ascii="Arial" w:hAnsi="Arial"/>
          <w:b/>
          <w:snapToGrid/>
          <w:sz w:val="20"/>
        </w:rPr>
        <w:t>.1.1</w:t>
      </w:r>
      <w:r w:rsidR="00771992">
        <w:rPr>
          <w:rFonts w:ascii="Arial" w:hAnsi="Arial"/>
          <w:b/>
          <w:snapToGrid/>
          <w:sz w:val="20"/>
        </w:rPr>
        <w:t>.</w:t>
      </w:r>
      <w:r w:rsidR="00A46304">
        <w:rPr>
          <w:rFonts w:ascii="Arial" w:hAnsi="Arial"/>
          <w:b/>
          <w:snapToGrid/>
          <w:sz w:val="20"/>
        </w:rPr>
        <w:t xml:space="preserve"> Educación Infantil.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3"/>
        <w:gridCol w:w="855"/>
        <w:gridCol w:w="855"/>
        <w:gridCol w:w="855"/>
        <w:gridCol w:w="855"/>
        <w:gridCol w:w="885"/>
        <w:gridCol w:w="885"/>
        <w:gridCol w:w="886"/>
        <w:gridCol w:w="806"/>
      </w:tblGrid>
      <w:tr w:rsidR="00A46304" w14:paraId="49F21E99" w14:textId="77777777">
        <w:trPr>
          <w:cantSplit/>
          <w:jc w:val="center"/>
        </w:trPr>
        <w:tc>
          <w:tcPr>
            <w:tcW w:w="2893" w:type="dxa"/>
            <w:vMerge w:val="restart"/>
            <w:tcBorders>
              <w:top w:val="nil"/>
              <w:left w:val="nil"/>
            </w:tcBorders>
            <w:vAlign w:val="center"/>
          </w:tcPr>
          <w:p w14:paraId="5E3B5137" w14:textId="77777777" w:rsidR="00A46304" w:rsidRDefault="00A46304">
            <w:pPr>
              <w:jc w:val="center"/>
              <w:rPr>
                <w:sz w:val="20"/>
              </w:rPr>
            </w:pPr>
          </w:p>
        </w:tc>
        <w:tc>
          <w:tcPr>
            <w:tcW w:w="3420" w:type="dxa"/>
            <w:gridSpan w:val="4"/>
            <w:tcBorders>
              <w:top w:val="single" w:sz="4" w:space="0" w:color="auto"/>
            </w:tcBorders>
          </w:tcPr>
          <w:p w14:paraId="24A782E0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Educación Infantil 1º Ciclo</w:t>
            </w:r>
          </w:p>
        </w:tc>
        <w:tc>
          <w:tcPr>
            <w:tcW w:w="3462" w:type="dxa"/>
            <w:gridSpan w:val="4"/>
            <w:tcBorders>
              <w:top w:val="single" w:sz="4" w:space="0" w:color="auto"/>
            </w:tcBorders>
          </w:tcPr>
          <w:p w14:paraId="49548153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Educación Infantil 2º Ciclo</w:t>
            </w:r>
          </w:p>
        </w:tc>
      </w:tr>
      <w:tr w:rsidR="00A46304" w14:paraId="0FE70C4C" w14:textId="77777777">
        <w:trPr>
          <w:cantSplit/>
          <w:jc w:val="center"/>
        </w:trPr>
        <w:tc>
          <w:tcPr>
            <w:tcW w:w="2893" w:type="dxa"/>
            <w:vMerge/>
            <w:tcBorders>
              <w:left w:val="nil"/>
            </w:tcBorders>
          </w:tcPr>
          <w:p w14:paraId="688CBE6D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855" w:type="dxa"/>
          </w:tcPr>
          <w:p w14:paraId="7A725C8C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 años</w:t>
            </w:r>
          </w:p>
        </w:tc>
        <w:tc>
          <w:tcPr>
            <w:tcW w:w="855" w:type="dxa"/>
          </w:tcPr>
          <w:p w14:paraId="105557DB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año</w:t>
            </w:r>
          </w:p>
        </w:tc>
        <w:tc>
          <w:tcPr>
            <w:tcW w:w="855" w:type="dxa"/>
          </w:tcPr>
          <w:p w14:paraId="35181CBD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años</w:t>
            </w:r>
          </w:p>
        </w:tc>
        <w:tc>
          <w:tcPr>
            <w:tcW w:w="855" w:type="dxa"/>
          </w:tcPr>
          <w:p w14:paraId="791350A1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885" w:type="dxa"/>
          </w:tcPr>
          <w:p w14:paraId="750925C0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 años</w:t>
            </w:r>
          </w:p>
        </w:tc>
        <w:tc>
          <w:tcPr>
            <w:tcW w:w="885" w:type="dxa"/>
          </w:tcPr>
          <w:p w14:paraId="7AFA1AED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 años</w:t>
            </w:r>
          </w:p>
        </w:tc>
        <w:tc>
          <w:tcPr>
            <w:tcW w:w="886" w:type="dxa"/>
          </w:tcPr>
          <w:p w14:paraId="67E7F0C1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 años</w:t>
            </w:r>
          </w:p>
        </w:tc>
        <w:tc>
          <w:tcPr>
            <w:tcW w:w="806" w:type="dxa"/>
          </w:tcPr>
          <w:p w14:paraId="480C034A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A46304" w14:paraId="5ACE4617" w14:textId="77777777">
        <w:trPr>
          <w:cantSplit/>
          <w:trHeight w:val="397"/>
          <w:jc w:val="center"/>
        </w:trPr>
        <w:tc>
          <w:tcPr>
            <w:tcW w:w="2893" w:type="dxa"/>
            <w:vAlign w:val="center"/>
          </w:tcPr>
          <w:p w14:paraId="2DCF6DFE" w14:textId="77777777" w:rsidR="00A46304" w:rsidRDefault="00A46304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Unidades en funcionamiento</w:t>
            </w:r>
          </w:p>
        </w:tc>
        <w:tc>
          <w:tcPr>
            <w:tcW w:w="855" w:type="dxa"/>
            <w:vAlign w:val="center"/>
          </w:tcPr>
          <w:p w14:paraId="09BB6D76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7663069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50005D3E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3905E891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5" w:type="dxa"/>
            <w:vAlign w:val="center"/>
          </w:tcPr>
          <w:p w14:paraId="32B7E2BC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5" w:type="dxa"/>
            <w:vAlign w:val="center"/>
          </w:tcPr>
          <w:p w14:paraId="53821AE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6" w:type="dxa"/>
            <w:vAlign w:val="center"/>
          </w:tcPr>
          <w:p w14:paraId="414E7971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06" w:type="dxa"/>
            <w:vAlign w:val="center"/>
          </w:tcPr>
          <w:p w14:paraId="7A95AB01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  <w:tr w:rsidR="00A46304" w14:paraId="367D7E4E" w14:textId="77777777">
        <w:trPr>
          <w:cantSplit/>
          <w:trHeight w:val="397"/>
          <w:jc w:val="center"/>
        </w:trPr>
        <w:tc>
          <w:tcPr>
            <w:tcW w:w="2893" w:type="dxa"/>
            <w:vAlign w:val="center"/>
          </w:tcPr>
          <w:p w14:paraId="3663BC98" w14:textId="231D0C09" w:rsidR="00A46304" w:rsidRDefault="00925E6B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N.º</w:t>
            </w:r>
            <w:r w:rsidR="00A46304">
              <w:rPr>
                <w:sz w:val="20"/>
              </w:rPr>
              <w:t xml:space="preserve"> Total de alumn</w:t>
            </w:r>
            <w:r w:rsidR="002A27AB">
              <w:rPr>
                <w:sz w:val="20"/>
              </w:rPr>
              <w:t>a</w:t>
            </w:r>
            <w:r w:rsidR="00A46304">
              <w:rPr>
                <w:sz w:val="20"/>
              </w:rPr>
              <w:t>s</w:t>
            </w:r>
            <w:r w:rsidR="002A27AB">
              <w:rPr>
                <w:sz w:val="20"/>
              </w:rPr>
              <w:t>/os</w:t>
            </w:r>
          </w:p>
        </w:tc>
        <w:tc>
          <w:tcPr>
            <w:tcW w:w="855" w:type="dxa"/>
            <w:vAlign w:val="center"/>
          </w:tcPr>
          <w:p w14:paraId="2B46DDB3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58B3E4A2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0856F512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0B045B5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5" w:type="dxa"/>
            <w:vAlign w:val="center"/>
          </w:tcPr>
          <w:p w14:paraId="41306A4D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5" w:type="dxa"/>
            <w:vAlign w:val="center"/>
          </w:tcPr>
          <w:p w14:paraId="796ADC11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6" w:type="dxa"/>
            <w:vAlign w:val="center"/>
          </w:tcPr>
          <w:p w14:paraId="13897F0D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06" w:type="dxa"/>
            <w:vAlign w:val="center"/>
          </w:tcPr>
          <w:p w14:paraId="1CDBC767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  <w:tr w:rsidR="00A46304" w14:paraId="414AE11C" w14:textId="77777777">
        <w:trPr>
          <w:cantSplit/>
          <w:trHeight w:val="397"/>
          <w:jc w:val="center"/>
        </w:trPr>
        <w:tc>
          <w:tcPr>
            <w:tcW w:w="2893" w:type="dxa"/>
            <w:vAlign w:val="center"/>
          </w:tcPr>
          <w:p w14:paraId="07633F8B" w14:textId="77777777" w:rsidR="00A46304" w:rsidRDefault="00A46304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Ratio Alumno/unidad</w:t>
            </w:r>
          </w:p>
        </w:tc>
        <w:tc>
          <w:tcPr>
            <w:tcW w:w="855" w:type="dxa"/>
            <w:vAlign w:val="center"/>
          </w:tcPr>
          <w:p w14:paraId="05897CBC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0682E57C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66AA6776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55" w:type="dxa"/>
            <w:vAlign w:val="center"/>
          </w:tcPr>
          <w:p w14:paraId="32501A85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5" w:type="dxa"/>
            <w:vAlign w:val="center"/>
          </w:tcPr>
          <w:p w14:paraId="4616356F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5" w:type="dxa"/>
            <w:vAlign w:val="center"/>
          </w:tcPr>
          <w:p w14:paraId="5D0CCA59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86" w:type="dxa"/>
            <w:vAlign w:val="center"/>
          </w:tcPr>
          <w:p w14:paraId="4EBBAF2B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06" w:type="dxa"/>
            <w:vAlign w:val="center"/>
          </w:tcPr>
          <w:p w14:paraId="113BE19C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</w:tbl>
    <w:p w14:paraId="70AAB4ED" w14:textId="77777777" w:rsidR="00A46304" w:rsidRDefault="00A46304">
      <w:pPr>
        <w:rPr>
          <w:sz w:val="20"/>
        </w:rPr>
      </w:pPr>
    </w:p>
    <w:p w14:paraId="5FEBEC6B" w14:textId="77777777" w:rsidR="00A46304" w:rsidRDefault="00821F0D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b/>
          <w:snapToGrid/>
          <w:sz w:val="20"/>
        </w:rPr>
      </w:pPr>
      <w:r>
        <w:rPr>
          <w:rFonts w:ascii="Arial" w:hAnsi="Arial"/>
          <w:b/>
          <w:snapToGrid/>
          <w:sz w:val="20"/>
        </w:rPr>
        <w:t>3</w:t>
      </w:r>
      <w:r w:rsidR="00A46304">
        <w:rPr>
          <w:rFonts w:ascii="Arial" w:hAnsi="Arial"/>
          <w:b/>
          <w:snapToGrid/>
          <w:sz w:val="20"/>
        </w:rPr>
        <w:t>.1.2. Educación Primaria.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85"/>
        <w:gridCol w:w="815"/>
        <w:gridCol w:w="816"/>
        <w:gridCol w:w="815"/>
        <w:gridCol w:w="816"/>
        <w:gridCol w:w="815"/>
        <w:gridCol w:w="725"/>
        <w:gridCol w:w="907"/>
      </w:tblGrid>
      <w:tr w:rsidR="00A46304" w14:paraId="28ADFC30" w14:textId="77777777">
        <w:trPr>
          <w:cantSplit/>
          <w:trHeight w:val="400"/>
          <w:jc w:val="center"/>
        </w:trPr>
        <w:tc>
          <w:tcPr>
            <w:tcW w:w="4085" w:type="dxa"/>
            <w:vMerge w:val="restart"/>
            <w:tcBorders>
              <w:top w:val="nil"/>
              <w:left w:val="nil"/>
            </w:tcBorders>
            <w:vAlign w:val="center"/>
          </w:tcPr>
          <w:p w14:paraId="78D9BCAE" w14:textId="77777777" w:rsidR="00A46304" w:rsidRDefault="00A46304">
            <w:pPr>
              <w:jc w:val="center"/>
              <w:rPr>
                <w:sz w:val="20"/>
              </w:rPr>
            </w:pPr>
          </w:p>
        </w:tc>
        <w:tc>
          <w:tcPr>
            <w:tcW w:w="5709" w:type="dxa"/>
            <w:gridSpan w:val="7"/>
            <w:tcBorders>
              <w:top w:val="single" w:sz="4" w:space="0" w:color="auto"/>
            </w:tcBorders>
            <w:vAlign w:val="center"/>
          </w:tcPr>
          <w:p w14:paraId="54284A0F" w14:textId="77777777" w:rsidR="00A46304" w:rsidRDefault="00A4630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Educación Primaria</w:t>
            </w:r>
          </w:p>
        </w:tc>
      </w:tr>
      <w:tr w:rsidR="00A46304" w14:paraId="44418D83" w14:textId="77777777">
        <w:trPr>
          <w:cantSplit/>
          <w:trHeight w:val="400"/>
          <w:jc w:val="center"/>
        </w:trPr>
        <w:tc>
          <w:tcPr>
            <w:tcW w:w="4085" w:type="dxa"/>
            <w:vMerge/>
            <w:tcBorders>
              <w:left w:val="nil"/>
            </w:tcBorders>
            <w:vAlign w:val="center"/>
          </w:tcPr>
          <w:p w14:paraId="35B09601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815" w:type="dxa"/>
            <w:vAlign w:val="center"/>
          </w:tcPr>
          <w:p w14:paraId="527772AA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16" w:type="dxa"/>
            <w:vAlign w:val="center"/>
          </w:tcPr>
          <w:p w14:paraId="4B76B67A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815" w:type="dxa"/>
            <w:vAlign w:val="center"/>
          </w:tcPr>
          <w:p w14:paraId="2443548B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3º</w:t>
            </w:r>
          </w:p>
        </w:tc>
        <w:tc>
          <w:tcPr>
            <w:tcW w:w="816" w:type="dxa"/>
            <w:vAlign w:val="center"/>
          </w:tcPr>
          <w:p w14:paraId="460F1364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4º</w:t>
            </w:r>
          </w:p>
        </w:tc>
        <w:tc>
          <w:tcPr>
            <w:tcW w:w="815" w:type="dxa"/>
            <w:vAlign w:val="center"/>
          </w:tcPr>
          <w:p w14:paraId="4B67B453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5º</w:t>
            </w:r>
          </w:p>
        </w:tc>
        <w:tc>
          <w:tcPr>
            <w:tcW w:w="725" w:type="dxa"/>
            <w:vAlign w:val="center"/>
          </w:tcPr>
          <w:p w14:paraId="647DBB8D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6º</w:t>
            </w:r>
          </w:p>
        </w:tc>
        <w:tc>
          <w:tcPr>
            <w:tcW w:w="907" w:type="dxa"/>
            <w:vAlign w:val="center"/>
          </w:tcPr>
          <w:p w14:paraId="4691038A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A46304" w14:paraId="24F194CD" w14:textId="77777777">
        <w:trPr>
          <w:cantSplit/>
          <w:trHeight w:val="397"/>
          <w:jc w:val="center"/>
        </w:trPr>
        <w:tc>
          <w:tcPr>
            <w:tcW w:w="4085" w:type="dxa"/>
            <w:vAlign w:val="center"/>
          </w:tcPr>
          <w:p w14:paraId="21DEC644" w14:textId="77777777" w:rsidR="00A46304" w:rsidRDefault="00A46304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Unidades en funcionamiento</w:t>
            </w:r>
          </w:p>
        </w:tc>
        <w:tc>
          <w:tcPr>
            <w:tcW w:w="815" w:type="dxa"/>
            <w:vAlign w:val="center"/>
          </w:tcPr>
          <w:p w14:paraId="7A68D2DA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6" w:type="dxa"/>
            <w:vAlign w:val="center"/>
          </w:tcPr>
          <w:p w14:paraId="226DDF39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5" w:type="dxa"/>
            <w:vAlign w:val="center"/>
          </w:tcPr>
          <w:p w14:paraId="6C19421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6" w:type="dxa"/>
            <w:vAlign w:val="center"/>
          </w:tcPr>
          <w:p w14:paraId="2008F832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5" w:type="dxa"/>
            <w:vAlign w:val="center"/>
          </w:tcPr>
          <w:p w14:paraId="1326649E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725" w:type="dxa"/>
            <w:vAlign w:val="center"/>
          </w:tcPr>
          <w:p w14:paraId="42EEBBB1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907" w:type="dxa"/>
            <w:vAlign w:val="center"/>
          </w:tcPr>
          <w:p w14:paraId="5BA35B47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  <w:tr w:rsidR="00A46304" w14:paraId="5B291361" w14:textId="77777777">
        <w:trPr>
          <w:cantSplit/>
          <w:trHeight w:val="397"/>
          <w:jc w:val="center"/>
        </w:trPr>
        <w:tc>
          <w:tcPr>
            <w:tcW w:w="4085" w:type="dxa"/>
            <w:vAlign w:val="center"/>
          </w:tcPr>
          <w:p w14:paraId="62E6466D" w14:textId="2AE4902B" w:rsidR="00A46304" w:rsidRDefault="00925E6B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N.º</w:t>
            </w:r>
            <w:r w:rsidR="00A46304">
              <w:rPr>
                <w:sz w:val="20"/>
              </w:rPr>
              <w:t xml:space="preserve"> Total de alumn</w:t>
            </w:r>
            <w:r w:rsidR="002A27AB">
              <w:rPr>
                <w:sz w:val="20"/>
              </w:rPr>
              <w:t>a</w:t>
            </w:r>
            <w:r w:rsidR="00A46304">
              <w:rPr>
                <w:sz w:val="20"/>
              </w:rPr>
              <w:t>s</w:t>
            </w:r>
            <w:r w:rsidR="002A27AB">
              <w:rPr>
                <w:sz w:val="20"/>
              </w:rPr>
              <w:t>/os</w:t>
            </w:r>
          </w:p>
        </w:tc>
        <w:tc>
          <w:tcPr>
            <w:tcW w:w="815" w:type="dxa"/>
            <w:vAlign w:val="center"/>
          </w:tcPr>
          <w:p w14:paraId="3728A827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6" w:type="dxa"/>
            <w:vAlign w:val="center"/>
          </w:tcPr>
          <w:p w14:paraId="2DC7B0DE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5" w:type="dxa"/>
            <w:vAlign w:val="center"/>
          </w:tcPr>
          <w:p w14:paraId="60D9002D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6" w:type="dxa"/>
            <w:vAlign w:val="center"/>
          </w:tcPr>
          <w:p w14:paraId="7FE89BC8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5" w:type="dxa"/>
            <w:vAlign w:val="center"/>
          </w:tcPr>
          <w:p w14:paraId="19AD34E8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725" w:type="dxa"/>
            <w:vAlign w:val="center"/>
          </w:tcPr>
          <w:p w14:paraId="24D35577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907" w:type="dxa"/>
            <w:vAlign w:val="center"/>
          </w:tcPr>
          <w:p w14:paraId="5A827E03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  <w:tr w:rsidR="00A46304" w14:paraId="6C4AADBD" w14:textId="77777777">
        <w:trPr>
          <w:cantSplit/>
          <w:trHeight w:val="397"/>
          <w:jc w:val="center"/>
        </w:trPr>
        <w:tc>
          <w:tcPr>
            <w:tcW w:w="4085" w:type="dxa"/>
            <w:vAlign w:val="center"/>
          </w:tcPr>
          <w:p w14:paraId="51D9455B" w14:textId="77777777" w:rsidR="00A46304" w:rsidRDefault="00A46304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Ratio Alumno/unidad</w:t>
            </w:r>
          </w:p>
        </w:tc>
        <w:tc>
          <w:tcPr>
            <w:tcW w:w="815" w:type="dxa"/>
            <w:vAlign w:val="center"/>
          </w:tcPr>
          <w:p w14:paraId="17469B16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6" w:type="dxa"/>
            <w:vAlign w:val="center"/>
          </w:tcPr>
          <w:p w14:paraId="0AB86B78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5" w:type="dxa"/>
            <w:vAlign w:val="center"/>
          </w:tcPr>
          <w:p w14:paraId="5FFF9137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6" w:type="dxa"/>
            <w:vAlign w:val="center"/>
          </w:tcPr>
          <w:p w14:paraId="6A72D4C7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815" w:type="dxa"/>
            <w:vAlign w:val="center"/>
          </w:tcPr>
          <w:p w14:paraId="5259C26A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725" w:type="dxa"/>
            <w:vAlign w:val="center"/>
          </w:tcPr>
          <w:p w14:paraId="58843A77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907" w:type="dxa"/>
            <w:vAlign w:val="center"/>
          </w:tcPr>
          <w:p w14:paraId="63C3DEE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</w:tbl>
    <w:p w14:paraId="07F80E7F" w14:textId="77777777" w:rsidR="00A46304" w:rsidRDefault="00A46304">
      <w:pPr>
        <w:tabs>
          <w:tab w:val="center" w:pos="7513"/>
        </w:tabs>
        <w:rPr>
          <w:sz w:val="20"/>
        </w:rPr>
      </w:pPr>
    </w:p>
    <w:p w14:paraId="5250C1BA" w14:textId="77777777" w:rsidR="00A46304" w:rsidRDefault="00821F0D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b/>
          <w:snapToGrid/>
          <w:sz w:val="20"/>
        </w:rPr>
      </w:pPr>
      <w:r>
        <w:rPr>
          <w:rFonts w:ascii="Arial" w:hAnsi="Arial"/>
          <w:b/>
          <w:snapToGrid/>
          <w:sz w:val="20"/>
        </w:rPr>
        <w:t>3</w:t>
      </w:r>
      <w:r w:rsidR="00A46304">
        <w:rPr>
          <w:rFonts w:ascii="Arial" w:hAnsi="Arial"/>
          <w:b/>
          <w:snapToGrid/>
          <w:sz w:val="20"/>
        </w:rPr>
        <w:t>.1.3. Educación Secundaria Obligatoria.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8"/>
        <w:gridCol w:w="1197"/>
        <w:gridCol w:w="1197"/>
        <w:gridCol w:w="1197"/>
        <w:gridCol w:w="1197"/>
        <w:gridCol w:w="945"/>
      </w:tblGrid>
      <w:tr w:rsidR="00A46304" w14:paraId="61C80601" w14:textId="77777777">
        <w:trPr>
          <w:cantSplit/>
          <w:trHeight w:val="397"/>
          <w:jc w:val="center"/>
        </w:trPr>
        <w:tc>
          <w:tcPr>
            <w:tcW w:w="4138" w:type="dxa"/>
            <w:tcBorders>
              <w:top w:val="nil"/>
              <w:left w:val="nil"/>
            </w:tcBorders>
          </w:tcPr>
          <w:p w14:paraId="7F24E11F" w14:textId="77777777" w:rsidR="00A46304" w:rsidRDefault="00A46304">
            <w:pPr>
              <w:rPr>
                <w:sz w:val="20"/>
              </w:rPr>
            </w:pPr>
          </w:p>
          <w:p w14:paraId="44DD5953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14:paraId="7AB890C0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14:paraId="15962085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14:paraId="3B6A511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3º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14:paraId="78B54008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4º</w:t>
            </w:r>
          </w:p>
        </w:tc>
        <w:tc>
          <w:tcPr>
            <w:tcW w:w="945" w:type="dxa"/>
            <w:tcBorders>
              <w:top w:val="single" w:sz="4" w:space="0" w:color="auto"/>
            </w:tcBorders>
            <w:vAlign w:val="center"/>
          </w:tcPr>
          <w:p w14:paraId="5C6675F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A46304" w14:paraId="4D2E9246" w14:textId="77777777">
        <w:trPr>
          <w:cantSplit/>
          <w:trHeight w:val="397"/>
          <w:jc w:val="center"/>
        </w:trPr>
        <w:tc>
          <w:tcPr>
            <w:tcW w:w="4138" w:type="dxa"/>
            <w:vAlign w:val="center"/>
          </w:tcPr>
          <w:p w14:paraId="519B3193" w14:textId="77777777" w:rsidR="00A46304" w:rsidRDefault="00A46304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Unidades en funcionamiento</w:t>
            </w:r>
          </w:p>
        </w:tc>
        <w:tc>
          <w:tcPr>
            <w:tcW w:w="1197" w:type="dxa"/>
            <w:vAlign w:val="center"/>
          </w:tcPr>
          <w:p w14:paraId="49C9ACBE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vAlign w:val="center"/>
          </w:tcPr>
          <w:p w14:paraId="58F4D4C8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vAlign w:val="center"/>
          </w:tcPr>
          <w:p w14:paraId="4393DBBE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vAlign w:val="center"/>
          </w:tcPr>
          <w:p w14:paraId="1A61CEC2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945" w:type="dxa"/>
            <w:vAlign w:val="center"/>
          </w:tcPr>
          <w:p w14:paraId="3545ADF0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  <w:tr w:rsidR="00A46304" w14:paraId="4553285B" w14:textId="77777777">
        <w:trPr>
          <w:cantSplit/>
          <w:trHeight w:val="397"/>
          <w:jc w:val="center"/>
        </w:trPr>
        <w:tc>
          <w:tcPr>
            <w:tcW w:w="4138" w:type="dxa"/>
            <w:vAlign w:val="center"/>
          </w:tcPr>
          <w:p w14:paraId="0EAE6937" w14:textId="2A7C3CE4" w:rsidR="00A46304" w:rsidRDefault="00925E6B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N.º</w:t>
            </w:r>
            <w:r w:rsidR="00A46304">
              <w:rPr>
                <w:sz w:val="20"/>
              </w:rPr>
              <w:t xml:space="preserve"> Total de alumn</w:t>
            </w:r>
            <w:r w:rsidR="002A27AB">
              <w:rPr>
                <w:sz w:val="20"/>
              </w:rPr>
              <w:t>a</w:t>
            </w:r>
            <w:r w:rsidR="00A46304">
              <w:rPr>
                <w:sz w:val="20"/>
              </w:rPr>
              <w:t>s</w:t>
            </w:r>
            <w:r w:rsidR="002A27AB">
              <w:rPr>
                <w:sz w:val="20"/>
              </w:rPr>
              <w:t>/os</w:t>
            </w:r>
          </w:p>
        </w:tc>
        <w:tc>
          <w:tcPr>
            <w:tcW w:w="1197" w:type="dxa"/>
            <w:vAlign w:val="center"/>
          </w:tcPr>
          <w:p w14:paraId="54071807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vAlign w:val="center"/>
          </w:tcPr>
          <w:p w14:paraId="2F31B576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vAlign w:val="center"/>
          </w:tcPr>
          <w:p w14:paraId="210B3F71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vAlign w:val="center"/>
          </w:tcPr>
          <w:p w14:paraId="478DA825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945" w:type="dxa"/>
            <w:vAlign w:val="center"/>
          </w:tcPr>
          <w:p w14:paraId="207861F8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  <w:tr w:rsidR="00A46304" w14:paraId="4D38B33C" w14:textId="77777777">
        <w:trPr>
          <w:cantSplit/>
          <w:trHeight w:val="397"/>
          <w:jc w:val="center"/>
        </w:trPr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14:paraId="22400CEB" w14:textId="77777777" w:rsidR="00A46304" w:rsidRDefault="00A46304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Ratio Alumn</w:t>
            </w:r>
            <w:r w:rsidR="002A27AB">
              <w:rPr>
                <w:sz w:val="20"/>
              </w:rPr>
              <w:t>ad</w:t>
            </w:r>
            <w:r>
              <w:rPr>
                <w:sz w:val="20"/>
              </w:rPr>
              <w:t>o/unidad</w:t>
            </w:r>
          </w:p>
        </w:tc>
        <w:tc>
          <w:tcPr>
            <w:tcW w:w="1197" w:type="dxa"/>
            <w:tcBorders>
              <w:bottom w:val="single" w:sz="4" w:space="0" w:color="auto"/>
            </w:tcBorders>
            <w:vAlign w:val="center"/>
          </w:tcPr>
          <w:p w14:paraId="0E3C4F6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tcBorders>
              <w:bottom w:val="single" w:sz="4" w:space="0" w:color="auto"/>
            </w:tcBorders>
            <w:vAlign w:val="center"/>
          </w:tcPr>
          <w:p w14:paraId="3ABE75C3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tcBorders>
              <w:bottom w:val="single" w:sz="4" w:space="0" w:color="auto"/>
            </w:tcBorders>
            <w:vAlign w:val="center"/>
          </w:tcPr>
          <w:p w14:paraId="37B889CA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tcBorders>
              <w:bottom w:val="single" w:sz="4" w:space="0" w:color="auto"/>
            </w:tcBorders>
            <w:vAlign w:val="center"/>
          </w:tcPr>
          <w:p w14:paraId="3D8ADCF4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14:paraId="134B5CED" w14:textId="77777777" w:rsidR="00A46304" w:rsidRDefault="00A46304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  <w:tr w:rsidR="004A1F75" w14:paraId="465C2265" w14:textId="77777777">
        <w:trPr>
          <w:cantSplit/>
          <w:trHeight w:val="397"/>
          <w:jc w:val="center"/>
        </w:trPr>
        <w:tc>
          <w:tcPr>
            <w:tcW w:w="4138" w:type="dxa"/>
            <w:vAlign w:val="center"/>
          </w:tcPr>
          <w:p w14:paraId="1340D50C" w14:textId="1626C30B" w:rsidR="004A1F75" w:rsidRDefault="00371B45" w:rsidP="00C909DB">
            <w:pPr>
              <w:spacing w:before="40" w:after="40" w:line="240" w:lineRule="auto"/>
              <w:rPr>
                <w:sz w:val="20"/>
              </w:rPr>
            </w:pPr>
            <w:r>
              <w:rPr>
                <w:sz w:val="18"/>
              </w:rPr>
              <w:t>Del total de alumnos, indique cuantos cursan</w:t>
            </w:r>
            <w:r>
              <w:rPr>
                <w:sz w:val="20"/>
              </w:rPr>
              <w:t xml:space="preserve"> </w:t>
            </w:r>
            <w:r w:rsidR="004A1F75">
              <w:rPr>
                <w:sz w:val="20"/>
              </w:rPr>
              <w:t>P</w:t>
            </w:r>
            <w:r w:rsidR="004C55CD">
              <w:rPr>
                <w:sz w:val="20"/>
              </w:rPr>
              <w:t>DC</w:t>
            </w:r>
          </w:p>
        </w:tc>
        <w:tc>
          <w:tcPr>
            <w:tcW w:w="1197" w:type="dxa"/>
            <w:shd w:val="thinDiagStripe" w:color="auto" w:fill="auto"/>
            <w:vAlign w:val="center"/>
          </w:tcPr>
          <w:p w14:paraId="3939F571" w14:textId="77777777" w:rsidR="004A1F75" w:rsidRDefault="004A1F75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vAlign w:val="center"/>
          </w:tcPr>
          <w:p w14:paraId="7F89BFD9" w14:textId="77777777" w:rsidR="004A1F75" w:rsidRDefault="004A1F75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vAlign w:val="center"/>
          </w:tcPr>
          <w:p w14:paraId="6291D2D4" w14:textId="77777777" w:rsidR="004A1F75" w:rsidRDefault="004A1F75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1197" w:type="dxa"/>
            <w:shd w:val="thinDiagStripe" w:color="auto" w:fill="auto"/>
            <w:vAlign w:val="center"/>
          </w:tcPr>
          <w:p w14:paraId="0F51F78B" w14:textId="77777777" w:rsidR="004A1F75" w:rsidRDefault="004A1F75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  <w:tc>
          <w:tcPr>
            <w:tcW w:w="945" w:type="dxa"/>
            <w:vAlign w:val="center"/>
          </w:tcPr>
          <w:p w14:paraId="569251E2" w14:textId="77777777" w:rsidR="004A1F75" w:rsidRDefault="004A1F75" w:rsidP="00C909DB">
            <w:pPr>
              <w:spacing w:before="40" w:after="40" w:line="240" w:lineRule="auto"/>
              <w:jc w:val="center"/>
              <w:rPr>
                <w:sz w:val="20"/>
              </w:rPr>
            </w:pPr>
          </w:p>
        </w:tc>
      </w:tr>
    </w:tbl>
    <w:p w14:paraId="57A0479E" w14:textId="77777777" w:rsidR="00A46304" w:rsidRDefault="00A46304">
      <w:pPr>
        <w:ind w:left="513"/>
        <w:rPr>
          <w:sz w:val="18"/>
        </w:rPr>
      </w:pPr>
    </w:p>
    <w:p w14:paraId="3AE86AD1" w14:textId="77777777" w:rsidR="00A46304" w:rsidRDefault="00A46304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snapToGrid/>
          <w:sz w:val="20"/>
        </w:rPr>
      </w:pPr>
    </w:p>
    <w:p w14:paraId="0156956B" w14:textId="77777777" w:rsidR="00A46304" w:rsidRDefault="00821F0D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b/>
          <w:snapToGrid/>
          <w:sz w:val="20"/>
        </w:rPr>
      </w:pPr>
      <w:r>
        <w:rPr>
          <w:rFonts w:ascii="Arial" w:hAnsi="Arial"/>
          <w:b/>
          <w:snapToGrid/>
          <w:sz w:val="20"/>
        </w:rPr>
        <w:t>3</w:t>
      </w:r>
      <w:r w:rsidR="00A46304">
        <w:rPr>
          <w:rFonts w:ascii="Arial" w:hAnsi="Arial"/>
          <w:b/>
          <w:snapToGrid/>
          <w:sz w:val="20"/>
        </w:rPr>
        <w:t>.1.4. Bachillerato.</w:t>
      </w:r>
    </w:p>
    <w:tbl>
      <w:tblPr>
        <w:tblW w:w="11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567"/>
        <w:gridCol w:w="426"/>
        <w:gridCol w:w="850"/>
        <w:gridCol w:w="567"/>
        <w:gridCol w:w="709"/>
        <w:gridCol w:w="850"/>
        <w:gridCol w:w="852"/>
        <w:gridCol w:w="851"/>
        <w:gridCol w:w="850"/>
        <w:gridCol w:w="851"/>
        <w:gridCol w:w="850"/>
        <w:gridCol w:w="709"/>
        <w:gridCol w:w="992"/>
      </w:tblGrid>
      <w:tr w:rsidR="009E4A8B" w14:paraId="6BDD8D69" w14:textId="77777777" w:rsidTr="009E4A8B">
        <w:trPr>
          <w:cantSplit/>
          <w:trHeight w:val="1134"/>
          <w:jc w:val="center"/>
        </w:trPr>
        <w:tc>
          <w:tcPr>
            <w:tcW w:w="1134" w:type="dxa"/>
            <w:vMerge w:val="restart"/>
            <w:vAlign w:val="center"/>
          </w:tcPr>
          <w:p w14:paraId="71AED3E7" w14:textId="77777777" w:rsidR="009E4A8B" w:rsidRDefault="009E4A8B">
            <w:pPr>
              <w:spacing w:before="40" w:after="40"/>
              <w:jc w:val="left"/>
              <w:rPr>
                <w:sz w:val="20"/>
              </w:rPr>
            </w:pPr>
          </w:p>
        </w:tc>
        <w:tc>
          <w:tcPr>
            <w:tcW w:w="1843" w:type="dxa"/>
            <w:gridSpan w:val="3"/>
            <w:tcBorders>
              <w:right w:val="double" w:sz="4" w:space="0" w:color="auto"/>
            </w:tcBorders>
            <w:vAlign w:val="center"/>
          </w:tcPr>
          <w:p w14:paraId="5B04414C" w14:textId="7EC0949C" w:rsidR="009E4A8B" w:rsidRPr="005A2DED" w:rsidRDefault="009E4A8B" w:rsidP="00517507">
            <w:pPr>
              <w:jc w:val="center"/>
              <w:rPr>
                <w:b/>
                <w:sz w:val="20"/>
              </w:rPr>
            </w:pPr>
            <w:r w:rsidRPr="005A2DED">
              <w:rPr>
                <w:b/>
                <w:sz w:val="20"/>
              </w:rPr>
              <w:t>Ciencias</w:t>
            </w:r>
            <w:r>
              <w:rPr>
                <w:b/>
                <w:sz w:val="20"/>
              </w:rPr>
              <w:t xml:space="preserve"> y Tecnología </w:t>
            </w:r>
          </w:p>
        </w:tc>
        <w:tc>
          <w:tcPr>
            <w:tcW w:w="2126" w:type="dxa"/>
            <w:gridSpan w:val="3"/>
            <w:tcBorders>
              <w:right w:val="double" w:sz="4" w:space="0" w:color="auto"/>
            </w:tcBorders>
          </w:tcPr>
          <w:p w14:paraId="016DDCB3" w14:textId="77D45533" w:rsidR="009E4A8B" w:rsidRDefault="009E4A8B" w:rsidP="00517507">
            <w:pPr>
              <w:jc w:val="center"/>
              <w:rPr>
                <w:b/>
                <w:sz w:val="20"/>
              </w:rPr>
            </w:pPr>
          </w:p>
          <w:p w14:paraId="361EA440" w14:textId="77777777" w:rsidR="009E4A8B" w:rsidRDefault="009E4A8B" w:rsidP="00517507">
            <w:pPr>
              <w:jc w:val="center"/>
              <w:rPr>
                <w:b/>
                <w:sz w:val="20"/>
              </w:rPr>
            </w:pPr>
          </w:p>
          <w:p w14:paraId="1734CDC7" w14:textId="6EB8799E" w:rsidR="009E4A8B" w:rsidRPr="005A2DED" w:rsidRDefault="009E4A8B" w:rsidP="0051750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General</w:t>
            </w:r>
          </w:p>
        </w:tc>
        <w:tc>
          <w:tcPr>
            <w:tcW w:w="2553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4D49FA11" w14:textId="6DE577E0" w:rsidR="009E4A8B" w:rsidRPr="005A2DED" w:rsidRDefault="009E4A8B" w:rsidP="00517507">
            <w:pPr>
              <w:jc w:val="center"/>
              <w:rPr>
                <w:b/>
                <w:sz w:val="20"/>
              </w:rPr>
            </w:pPr>
            <w:r w:rsidRPr="005A2DED">
              <w:rPr>
                <w:b/>
                <w:sz w:val="20"/>
              </w:rPr>
              <w:t>Humanidades y C</w:t>
            </w:r>
            <w:r>
              <w:rPr>
                <w:b/>
                <w:sz w:val="20"/>
              </w:rPr>
              <w:t>iencias</w:t>
            </w:r>
            <w:r w:rsidRPr="005A2DED">
              <w:rPr>
                <w:b/>
                <w:sz w:val="20"/>
              </w:rPr>
              <w:t xml:space="preserve"> Sociales</w:t>
            </w:r>
          </w:p>
        </w:tc>
        <w:tc>
          <w:tcPr>
            <w:tcW w:w="2410" w:type="dxa"/>
            <w:gridSpan w:val="3"/>
            <w:tcBorders>
              <w:left w:val="nil"/>
              <w:right w:val="double" w:sz="4" w:space="0" w:color="auto"/>
            </w:tcBorders>
            <w:vAlign w:val="center"/>
          </w:tcPr>
          <w:p w14:paraId="2A0B48E0" w14:textId="77777777" w:rsidR="009E4A8B" w:rsidRPr="005A2DED" w:rsidRDefault="009E4A8B" w:rsidP="00517507">
            <w:pPr>
              <w:jc w:val="center"/>
              <w:rPr>
                <w:b/>
                <w:sz w:val="20"/>
              </w:rPr>
            </w:pPr>
            <w:r w:rsidRPr="005A2DED">
              <w:rPr>
                <w:b/>
                <w:sz w:val="20"/>
              </w:rPr>
              <w:t>Artes</w:t>
            </w:r>
          </w:p>
        </w:tc>
        <w:tc>
          <w:tcPr>
            <w:tcW w:w="992" w:type="dxa"/>
            <w:vMerge w:val="restart"/>
            <w:tcBorders>
              <w:left w:val="nil"/>
              <w:right w:val="double" w:sz="4" w:space="0" w:color="auto"/>
            </w:tcBorders>
            <w:vAlign w:val="center"/>
          </w:tcPr>
          <w:p w14:paraId="0DF78608" w14:textId="77777777" w:rsidR="009E4A8B" w:rsidRDefault="009E4A8B" w:rsidP="00FC0F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9E4A8B" w14:paraId="4A81565D" w14:textId="77777777" w:rsidTr="009E4A8B">
        <w:trPr>
          <w:cantSplit/>
          <w:trHeight w:val="610"/>
          <w:jc w:val="center"/>
        </w:trPr>
        <w:tc>
          <w:tcPr>
            <w:tcW w:w="1134" w:type="dxa"/>
            <w:vMerge/>
            <w:vAlign w:val="center"/>
          </w:tcPr>
          <w:p w14:paraId="2D86F14D" w14:textId="77777777" w:rsidR="009E4A8B" w:rsidRDefault="009E4A8B" w:rsidP="009E4A8B">
            <w:pPr>
              <w:spacing w:before="40" w:after="40"/>
              <w:jc w:val="left"/>
              <w:rPr>
                <w:sz w:val="20"/>
              </w:rPr>
            </w:pPr>
          </w:p>
        </w:tc>
        <w:tc>
          <w:tcPr>
            <w:tcW w:w="567" w:type="dxa"/>
            <w:tcBorders>
              <w:right w:val="single" w:sz="8" w:space="0" w:color="auto"/>
            </w:tcBorders>
            <w:vAlign w:val="center"/>
          </w:tcPr>
          <w:p w14:paraId="2CE3F010" w14:textId="77777777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426" w:type="dxa"/>
            <w:tcBorders>
              <w:left w:val="single" w:sz="8" w:space="0" w:color="auto"/>
            </w:tcBorders>
            <w:vAlign w:val="center"/>
          </w:tcPr>
          <w:p w14:paraId="3F7D6E87" w14:textId="77777777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vAlign w:val="center"/>
          </w:tcPr>
          <w:p w14:paraId="4A060D48" w14:textId="77777777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567" w:type="dxa"/>
            <w:vAlign w:val="center"/>
          </w:tcPr>
          <w:p w14:paraId="4D7488E9" w14:textId="5FCFB6B3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709" w:type="dxa"/>
            <w:vAlign w:val="center"/>
          </w:tcPr>
          <w:p w14:paraId="67319A94" w14:textId="3EA0DB0D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vAlign w:val="center"/>
          </w:tcPr>
          <w:p w14:paraId="7427EF32" w14:textId="74E5138F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852" w:type="dxa"/>
            <w:tcBorders>
              <w:left w:val="double" w:sz="4" w:space="0" w:color="auto"/>
            </w:tcBorders>
            <w:vAlign w:val="center"/>
          </w:tcPr>
          <w:p w14:paraId="65384DA2" w14:textId="5FC71971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1" w:type="dxa"/>
            <w:vAlign w:val="center"/>
          </w:tcPr>
          <w:p w14:paraId="3C072ED2" w14:textId="77777777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vAlign w:val="center"/>
          </w:tcPr>
          <w:p w14:paraId="7A9C0880" w14:textId="77777777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4EFF0B03" w14:textId="77777777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14:paraId="29565D50" w14:textId="77777777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vAlign w:val="center"/>
          </w:tcPr>
          <w:p w14:paraId="71469D20" w14:textId="77777777" w:rsidR="009E4A8B" w:rsidRDefault="009E4A8B" w:rsidP="009E4A8B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D06D760" w14:textId="77777777" w:rsidR="009E4A8B" w:rsidRDefault="009E4A8B" w:rsidP="009E4A8B">
            <w:pPr>
              <w:jc w:val="center"/>
              <w:rPr>
                <w:sz w:val="20"/>
              </w:rPr>
            </w:pPr>
          </w:p>
        </w:tc>
      </w:tr>
      <w:tr w:rsidR="009E4A8B" w14:paraId="0502E42A" w14:textId="77777777" w:rsidTr="009E4A8B">
        <w:trPr>
          <w:cantSplit/>
          <w:trHeight w:val="500"/>
          <w:jc w:val="center"/>
        </w:trPr>
        <w:tc>
          <w:tcPr>
            <w:tcW w:w="1134" w:type="dxa"/>
            <w:vAlign w:val="center"/>
          </w:tcPr>
          <w:p w14:paraId="5EDB1B7B" w14:textId="77777777" w:rsidR="009E4A8B" w:rsidRDefault="009E4A8B" w:rsidP="00517507">
            <w:pPr>
              <w:spacing w:before="40" w:after="40"/>
              <w:jc w:val="left"/>
              <w:rPr>
                <w:sz w:val="20"/>
              </w:rPr>
            </w:pPr>
            <w:r>
              <w:rPr>
                <w:sz w:val="20"/>
              </w:rPr>
              <w:t xml:space="preserve">Unidades </w:t>
            </w:r>
          </w:p>
        </w:tc>
        <w:tc>
          <w:tcPr>
            <w:tcW w:w="567" w:type="dxa"/>
            <w:tcBorders>
              <w:right w:val="single" w:sz="8" w:space="0" w:color="auto"/>
            </w:tcBorders>
            <w:vAlign w:val="center"/>
          </w:tcPr>
          <w:p w14:paraId="16BA1487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426" w:type="dxa"/>
            <w:tcBorders>
              <w:left w:val="single" w:sz="8" w:space="0" w:color="auto"/>
            </w:tcBorders>
            <w:vAlign w:val="center"/>
          </w:tcPr>
          <w:p w14:paraId="7BB24685" w14:textId="77777777" w:rsidR="009E4A8B" w:rsidRDefault="009E4A8B" w:rsidP="0051750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vAlign w:val="center"/>
          </w:tcPr>
          <w:p w14:paraId="01486776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567" w:type="dxa"/>
          </w:tcPr>
          <w:p w14:paraId="6247B06D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14:paraId="395409E3" w14:textId="0AB5248B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</w:tcPr>
          <w:p w14:paraId="7A98A5B4" w14:textId="75041985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2" w:type="dxa"/>
            <w:tcBorders>
              <w:left w:val="double" w:sz="4" w:space="0" w:color="auto"/>
            </w:tcBorders>
            <w:vAlign w:val="center"/>
          </w:tcPr>
          <w:p w14:paraId="51B5D92E" w14:textId="3B1047A0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1" w:type="dxa"/>
            <w:vAlign w:val="center"/>
          </w:tcPr>
          <w:p w14:paraId="4859A635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vAlign w:val="center"/>
          </w:tcPr>
          <w:p w14:paraId="324A2528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61804A91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14:paraId="11B9911E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vAlign w:val="center"/>
          </w:tcPr>
          <w:p w14:paraId="1700E9B8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1912E5B4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</w:tr>
      <w:tr w:rsidR="009E4A8B" w14:paraId="56D70331" w14:textId="77777777" w:rsidTr="009E4A8B">
        <w:trPr>
          <w:cantSplit/>
          <w:trHeight w:val="500"/>
          <w:jc w:val="center"/>
        </w:trPr>
        <w:tc>
          <w:tcPr>
            <w:tcW w:w="1134" w:type="dxa"/>
            <w:vAlign w:val="center"/>
          </w:tcPr>
          <w:p w14:paraId="5AF7D475" w14:textId="0C0DA10B" w:rsidR="009E4A8B" w:rsidRDefault="009E4A8B" w:rsidP="00517507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N.º alumnos/as</w:t>
            </w:r>
          </w:p>
        </w:tc>
        <w:tc>
          <w:tcPr>
            <w:tcW w:w="567" w:type="dxa"/>
            <w:tcBorders>
              <w:right w:val="single" w:sz="8" w:space="0" w:color="auto"/>
            </w:tcBorders>
            <w:vAlign w:val="center"/>
          </w:tcPr>
          <w:p w14:paraId="709E64FE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426" w:type="dxa"/>
            <w:tcBorders>
              <w:left w:val="single" w:sz="8" w:space="0" w:color="auto"/>
            </w:tcBorders>
            <w:vAlign w:val="center"/>
          </w:tcPr>
          <w:p w14:paraId="079551F9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vAlign w:val="center"/>
          </w:tcPr>
          <w:p w14:paraId="06766DF1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567" w:type="dxa"/>
          </w:tcPr>
          <w:p w14:paraId="3312C488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14:paraId="3600AA02" w14:textId="73482DD2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</w:tcPr>
          <w:p w14:paraId="770FF1F7" w14:textId="680C2BFE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2" w:type="dxa"/>
            <w:tcBorders>
              <w:left w:val="double" w:sz="4" w:space="0" w:color="auto"/>
            </w:tcBorders>
            <w:vAlign w:val="center"/>
          </w:tcPr>
          <w:p w14:paraId="086457AC" w14:textId="4D19EFC3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1" w:type="dxa"/>
            <w:vAlign w:val="center"/>
          </w:tcPr>
          <w:p w14:paraId="0C841FE7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vAlign w:val="center"/>
          </w:tcPr>
          <w:p w14:paraId="43C8A028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02B50410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14:paraId="75699201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  <w:vAlign w:val="center"/>
          </w:tcPr>
          <w:p w14:paraId="6E133968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728E4416" w14:textId="77777777" w:rsidR="009E4A8B" w:rsidRDefault="009E4A8B" w:rsidP="00517507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11A24ABE" w14:textId="78C2DFCB" w:rsidR="00A46304" w:rsidRDefault="00A46304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rPr>
          <w:rFonts w:ascii="Arial" w:hAnsi="Arial"/>
          <w:b/>
          <w:snapToGrid/>
          <w:sz w:val="20"/>
        </w:rPr>
      </w:pPr>
      <w:r>
        <w:rPr>
          <w:rFonts w:ascii="Arial" w:hAnsi="Arial"/>
          <w:b/>
          <w:snapToGrid/>
          <w:sz w:val="20"/>
        </w:rPr>
        <w:br w:type="page"/>
      </w:r>
      <w:r w:rsidR="00821F0D">
        <w:rPr>
          <w:rFonts w:ascii="Arial" w:hAnsi="Arial"/>
          <w:b/>
          <w:snapToGrid/>
          <w:sz w:val="20"/>
        </w:rPr>
        <w:lastRenderedPageBreak/>
        <w:t>3</w:t>
      </w:r>
      <w:r>
        <w:rPr>
          <w:rFonts w:ascii="Arial" w:hAnsi="Arial"/>
          <w:b/>
          <w:snapToGrid/>
          <w:sz w:val="20"/>
        </w:rPr>
        <w:t xml:space="preserve">.1.5. </w:t>
      </w:r>
      <w:r w:rsidR="00487103">
        <w:rPr>
          <w:rFonts w:ascii="Arial" w:hAnsi="Arial"/>
          <w:b/>
          <w:snapToGrid/>
          <w:sz w:val="20"/>
        </w:rPr>
        <w:t>Ciclos formativos</w:t>
      </w:r>
      <w:r>
        <w:rPr>
          <w:rFonts w:ascii="Arial" w:hAnsi="Arial"/>
          <w:b/>
          <w:snapToGrid/>
          <w:sz w:val="20"/>
        </w:rPr>
        <w:t xml:space="preserve"> de Grado </w:t>
      </w:r>
      <w:r w:rsidR="00977730">
        <w:rPr>
          <w:rFonts w:ascii="Arial" w:hAnsi="Arial"/>
          <w:b/>
          <w:snapToGrid/>
          <w:sz w:val="20"/>
        </w:rPr>
        <w:t>Superior</w:t>
      </w:r>
      <w:r w:rsidR="00487103">
        <w:rPr>
          <w:rFonts w:ascii="Arial" w:hAnsi="Arial"/>
          <w:b/>
          <w:snapToGrid/>
          <w:sz w:val="20"/>
        </w:rPr>
        <w:t xml:space="preserve"> (</w:t>
      </w:r>
      <w:r w:rsidR="001B74AE">
        <w:rPr>
          <w:rFonts w:ascii="Arial" w:hAnsi="Arial"/>
          <w:b/>
          <w:snapToGrid/>
          <w:sz w:val="20"/>
        </w:rPr>
        <w:t>CFGS</w:t>
      </w:r>
      <w:r w:rsidR="00487103">
        <w:rPr>
          <w:rFonts w:ascii="Arial" w:hAnsi="Arial"/>
          <w:b/>
          <w:snapToGrid/>
          <w:sz w:val="20"/>
        </w:rPr>
        <w:t>)</w:t>
      </w:r>
      <w:r w:rsidR="001B74AE">
        <w:rPr>
          <w:rFonts w:ascii="Arial" w:hAnsi="Arial"/>
          <w:b/>
          <w:snapToGrid/>
          <w:sz w:val="20"/>
        </w:rPr>
        <w:t xml:space="preserve"> </w:t>
      </w:r>
      <w:r w:rsidR="001B74AE" w:rsidRPr="001B74AE">
        <w:rPr>
          <w:rFonts w:ascii="Arial" w:hAnsi="Arial"/>
          <w:b/>
          <w:snapToGrid/>
          <w:sz w:val="20"/>
        </w:rPr>
        <w:t>de Formación Profesional</w:t>
      </w:r>
      <w:r>
        <w:rPr>
          <w:rFonts w:ascii="Arial" w:hAnsi="Arial"/>
          <w:b/>
          <w:snapToGrid/>
          <w:sz w:val="20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3"/>
        <w:gridCol w:w="855"/>
        <w:gridCol w:w="855"/>
        <w:gridCol w:w="1026"/>
        <w:gridCol w:w="855"/>
        <w:gridCol w:w="855"/>
        <w:gridCol w:w="804"/>
      </w:tblGrid>
      <w:tr w:rsidR="00A46304" w14:paraId="512326EB" w14:textId="77777777">
        <w:trPr>
          <w:cantSplit/>
          <w:jc w:val="center"/>
        </w:trPr>
        <w:tc>
          <w:tcPr>
            <w:tcW w:w="5023" w:type="dxa"/>
            <w:vMerge w:val="restart"/>
            <w:tcBorders>
              <w:left w:val="single" w:sz="4" w:space="0" w:color="auto"/>
            </w:tcBorders>
            <w:vAlign w:val="center"/>
          </w:tcPr>
          <w:p w14:paraId="1A1A09A2" w14:textId="77777777" w:rsidR="00A46304" w:rsidRDefault="00226E3D" w:rsidP="00371B45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Clave </w:t>
            </w:r>
            <w:r w:rsidR="00371B45">
              <w:rPr>
                <w:sz w:val="20"/>
              </w:rPr>
              <w:t xml:space="preserve">y </w:t>
            </w:r>
            <w:r w:rsidR="0039456E">
              <w:rPr>
                <w:sz w:val="20"/>
              </w:rPr>
              <w:t>Denominación</w:t>
            </w:r>
            <w:r w:rsidR="00371B45">
              <w:rPr>
                <w:sz w:val="20"/>
              </w:rPr>
              <w:t xml:space="preserve"> oficial completa</w:t>
            </w:r>
          </w:p>
        </w:tc>
        <w:tc>
          <w:tcPr>
            <w:tcW w:w="2736" w:type="dxa"/>
            <w:gridSpan w:val="3"/>
            <w:tcBorders>
              <w:right w:val="double" w:sz="4" w:space="0" w:color="auto"/>
            </w:tcBorders>
          </w:tcPr>
          <w:p w14:paraId="73F03E93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Unidades en funcionamiento</w:t>
            </w:r>
          </w:p>
        </w:tc>
        <w:tc>
          <w:tcPr>
            <w:tcW w:w="2514" w:type="dxa"/>
            <w:gridSpan w:val="3"/>
            <w:tcBorders>
              <w:left w:val="nil"/>
              <w:right w:val="single" w:sz="4" w:space="0" w:color="auto"/>
            </w:tcBorders>
          </w:tcPr>
          <w:p w14:paraId="629D8C7B" w14:textId="204E9BCF" w:rsidR="00A46304" w:rsidRDefault="00925E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N.º</w:t>
            </w:r>
            <w:r w:rsidR="00A46304">
              <w:rPr>
                <w:sz w:val="20"/>
              </w:rPr>
              <w:t xml:space="preserve"> de alumn</w:t>
            </w:r>
            <w:r w:rsidR="002A27AB">
              <w:rPr>
                <w:sz w:val="20"/>
              </w:rPr>
              <w:t>as/</w:t>
            </w:r>
            <w:r w:rsidR="00A46304">
              <w:rPr>
                <w:sz w:val="20"/>
              </w:rPr>
              <w:t>os (1)</w:t>
            </w:r>
          </w:p>
        </w:tc>
      </w:tr>
      <w:tr w:rsidR="00A46304" w14:paraId="1428863B" w14:textId="77777777">
        <w:trPr>
          <w:cantSplit/>
          <w:jc w:val="center"/>
        </w:trPr>
        <w:tc>
          <w:tcPr>
            <w:tcW w:w="5023" w:type="dxa"/>
            <w:vMerge/>
            <w:tcBorders>
              <w:left w:val="single" w:sz="4" w:space="0" w:color="auto"/>
            </w:tcBorders>
          </w:tcPr>
          <w:p w14:paraId="4C98F636" w14:textId="77777777" w:rsidR="00A46304" w:rsidRDefault="00A46304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232A6497" w14:textId="77777777" w:rsidR="00A46304" w:rsidRDefault="00A4630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5" w:type="dxa"/>
          </w:tcPr>
          <w:p w14:paraId="2C61A8B5" w14:textId="77777777" w:rsidR="00A46304" w:rsidRDefault="00A4630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2º/FCT</w:t>
            </w: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3991F5E8" w14:textId="77777777" w:rsidR="00A46304" w:rsidRDefault="00371B4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855" w:type="dxa"/>
            <w:tcBorders>
              <w:left w:val="nil"/>
            </w:tcBorders>
          </w:tcPr>
          <w:p w14:paraId="2F938A11" w14:textId="77777777" w:rsidR="00A46304" w:rsidRDefault="00A4630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5" w:type="dxa"/>
          </w:tcPr>
          <w:p w14:paraId="4A247E46" w14:textId="77777777" w:rsidR="00A46304" w:rsidRDefault="00A4630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2º/FCT</w:t>
            </w: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750D23EF" w14:textId="77777777" w:rsidR="00A46304" w:rsidRDefault="00A46304" w:rsidP="00371B4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Tot</w:t>
            </w:r>
            <w:r w:rsidR="00371B45">
              <w:rPr>
                <w:sz w:val="20"/>
              </w:rPr>
              <w:t>al</w:t>
            </w:r>
          </w:p>
        </w:tc>
      </w:tr>
      <w:tr w:rsidR="00A46304" w14:paraId="79C2EAB5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71B24964" w14:textId="77777777" w:rsidR="00A46304" w:rsidRDefault="00A46304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5FB677DD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762140E8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74C40C7F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20206D08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1703A05A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012B6B60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A46304" w14:paraId="39E92285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45B321BC" w14:textId="77777777" w:rsidR="00A46304" w:rsidRDefault="00A46304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0421F19B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253E85A7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6A9A0FF0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336253D6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5E3716ED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0277684E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665951" w14:paraId="4ED9F2B9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3FDE2C46" w14:textId="77777777" w:rsidR="00665951" w:rsidRDefault="00665951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49554FBF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68E135D0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22DA6E31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30C20A6B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1F1682B0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3DA06F48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665951" w14:paraId="493E9FE5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1A418DAF" w14:textId="77777777" w:rsidR="00665951" w:rsidRDefault="00665951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5FE52A52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75956B05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003799DA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7015FD8F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16AD4E17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119982E1" w14:textId="77777777" w:rsidR="00665951" w:rsidRDefault="00665951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A46304" w14:paraId="5C97A9A0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7F0F854D" w14:textId="77777777" w:rsidR="00A46304" w:rsidRPr="00771992" w:rsidRDefault="00771992" w:rsidP="00771992">
            <w:pPr>
              <w:spacing w:before="40" w:after="40"/>
              <w:jc w:val="right"/>
              <w:rPr>
                <w:b/>
                <w:sz w:val="20"/>
              </w:rPr>
            </w:pPr>
            <w:r w:rsidRPr="00771992">
              <w:rPr>
                <w:b/>
                <w:sz w:val="20"/>
              </w:rPr>
              <w:t>Total unidades y alumnado</w:t>
            </w:r>
          </w:p>
        </w:tc>
        <w:tc>
          <w:tcPr>
            <w:tcW w:w="855" w:type="dxa"/>
          </w:tcPr>
          <w:p w14:paraId="1179D077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093F1184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538FB5D7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4B3FDE7C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6C470BAB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7C978A0A" w14:textId="77777777" w:rsidR="00A46304" w:rsidRDefault="00A46304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</w:tbl>
    <w:p w14:paraId="4153530A" w14:textId="77777777" w:rsidR="00A46304" w:rsidRDefault="00A46304">
      <w:pPr>
        <w:rPr>
          <w:sz w:val="20"/>
        </w:rPr>
      </w:pPr>
    </w:p>
    <w:p w14:paraId="34A58066" w14:textId="0942D351" w:rsidR="00A46304" w:rsidRDefault="00821F0D">
      <w:pPr>
        <w:pStyle w:val="p10"/>
        <w:tabs>
          <w:tab w:val="left" w:pos="2268"/>
          <w:tab w:val="right" w:leader="dot" w:pos="9072"/>
        </w:tabs>
        <w:spacing w:line="288" w:lineRule="auto"/>
        <w:ind w:left="0"/>
        <w:rPr>
          <w:rFonts w:ascii="Arial" w:hAnsi="Arial"/>
          <w:b/>
          <w:snapToGrid/>
          <w:sz w:val="20"/>
        </w:rPr>
      </w:pPr>
      <w:r>
        <w:rPr>
          <w:rFonts w:ascii="Arial" w:hAnsi="Arial"/>
          <w:b/>
          <w:snapToGrid/>
          <w:sz w:val="20"/>
        </w:rPr>
        <w:t>3</w:t>
      </w:r>
      <w:r w:rsidR="00A46304">
        <w:rPr>
          <w:rFonts w:ascii="Arial" w:hAnsi="Arial"/>
          <w:b/>
          <w:snapToGrid/>
          <w:sz w:val="20"/>
        </w:rPr>
        <w:t xml:space="preserve">.1.6. </w:t>
      </w:r>
      <w:r w:rsidR="00487103">
        <w:rPr>
          <w:rFonts w:ascii="Arial" w:hAnsi="Arial"/>
          <w:b/>
          <w:snapToGrid/>
          <w:sz w:val="20"/>
        </w:rPr>
        <w:t xml:space="preserve">Ciclos formativos </w:t>
      </w:r>
      <w:r w:rsidR="00A46304">
        <w:rPr>
          <w:rFonts w:ascii="Arial" w:hAnsi="Arial"/>
          <w:b/>
          <w:snapToGrid/>
          <w:sz w:val="20"/>
        </w:rPr>
        <w:t>de Grado</w:t>
      </w:r>
      <w:r w:rsidR="00977730">
        <w:rPr>
          <w:rFonts w:ascii="Arial" w:hAnsi="Arial"/>
          <w:b/>
          <w:snapToGrid/>
          <w:sz w:val="20"/>
        </w:rPr>
        <w:t xml:space="preserve"> Medio</w:t>
      </w:r>
      <w:r w:rsidR="00487103">
        <w:rPr>
          <w:rFonts w:ascii="Arial" w:hAnsi="Arial"/>
          <w:b/>
          <w:snapToGrid/>
          <w:sz w:val="20"/>
        </w:rPr>
        <w:t xml:space="preserve"> (</w:t>
      </w:r>
      <w:r w:rsidR="001B74AE">
        <w:rPr>
          <w:rFonts w:ascii="Arial" w:hAnsi="Arial"/>
          <w:b/>
          <w:snapToGrid/>
          <w:sz w:val="20"/>
        </w:rPr>
        <w:t>CFGM</w:t>
      </w:r>
      <w:r w:rsidR="00487103">
        <w:rPr>
          <w:rFonts w:ascii="Arial" w:hAnsi="Arial"/>
          <w:b/>
          <w:snapToGrid/>
          <w:sz w:val="20"/>
        </w:rPr>
        <w:t>)</w:t>
      </w:r>
      <w:r w:rsidR="001B74AE">
        <w:rPr>
          <w:rFonts w:ascii="Arial" w:hAnsi="Arial"/>
          <w:b/>
          <w:snapToGrid/>
          <w:sz w:val="20"/>
        </w:rPr>
        <w:t xml:space="preserve"> </w:t>
      </w:r>
      <w:r w:rsidR="001B74AE" w:rsidRPr="001B74AE">
        <w:rPr>
          <w:rFonts w:ascii="Arial" w:hAnsi="Arial"/>
          <w:b/>
          <w:snapToGrid/>
          <w:sz w:val="20"/>
        </w:rPr>
        <w:t>de Formación Profesional.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3"/>
        <w:gridCol w:w="855"/>
        <w:gridCol w:w="855"/>
        <w:gridCol w:w="1026"/>
        <w:gridCol w:w="855"/>
        <w:gridCol w:w="855"/>
        <w:gridCol w:w="804"/>
      </w:tblGrid>
      <w:tr w:rsidR="00226E3D" w14:paraId="4F22091D" w14:textId="77777777">
        <w:trPr>
          <w:cantSplit/>
          <w:jc w:val="center"/>
        </w:trPr>
        <w:tc>
          <w:tcPr>
            <w:tcW w:w="5023" w:type="dxa"/>
            <w:vMerge w:val="restart"/>
            <w:tcBorders>
              <w:left w:val="single" w:sz="4" w:space="0" w:color="auto"/>
            </w:tcBorders>
            <w:vAlign w:val="center"/>
          </w:tcPr>
          <w:p w14:paraId="4C3B93C2" w14:textId="77777777" w:rsidR="00226E3D" w:rsidRDefault="00371B45" w:rsidP="00CA65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Clave y Denominación oficial completa</w:t>
            </w:r>
          </w:p>
        </w:tc>
        <w:tc>
          <w:tcPr>
            <w:tcW w:w="2736" w:type="dxa"/>
            <w:gridSpan w:val="3"/>
            <w:tcBorders>
              <w:right w:val="double" w:sz="4" w:space="0" w:color="auto"/>
            </w:tcBorders>
          </w:tcPr>
          <w:p w14:paraId="24A056FD" w14:textId="77777777" w:rsidR="00226E3D" w:rsidRDefault="00226E3D" w:rsidP="00CA65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Unidades en funcionamiento</w:t>
            </w:r>
          </w:p>
        </w:tc>
        <w:tc>
          <w:tcPr>
            <w:tcW w:w="2514" w:type="dxa"/>
            <w:gridSpan w:val="3"/>
            <w:tcBorders>
              <w:left w:val="nil"/>
              <w:right w:val="single" w:sz="4" w:space="0" w:color="auto"/>
            </w:tcBorders>
          </w:tcPr>
          <w:p w14:paraId="3635F5C3" w14:textId="19550CB3" w:rsidR="00226E3D" w:rsidRDefault="00925E6B" w:rsidP="00CA65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N.º</w:t>
            </w:r>
            <w:r w:rsidR="00226E3D">
              <w:rPr>
                <w:sz w:val="20"/>
              </w:rPr>
              <w:t xml:space="preserve"> de alumn</w:t>
            </w:r>
            <w:r w:rsidR="002A27AB">
              <w:rPr>
                <w:sz w:val="20"/>
              </w:rPr>
              <w:t>as/</w:t>
            </w:r>
            <w:r w:rsidR="00226E3D">
              <w:rPr>
                <w:sz w:val="20"/>
              </w:rPr>
              <w:t>os (1)</w:t>
            </w:r>
          </w:p>
        </w:tc>
      </w:tr>
      <w:tr w:rsidR="00226E3D" w14:paraId="78083ABA" w14:textId="77777777">
        <w:trPr>
          <w:cantSplit/>
          <w:jc w:val="center"/>
        </w:trPr>
        <w:tc>
          <w:tcPr>
            <w:tcW w:w="5023" w:type="dxa"/>
            <w:vMerge/>
            <w:tcBorders>
              <w:left w:val="single" w:sz="4" w:space="0" w:color="auto"/>
            </w:tcBorders>
          </w:tcPr>
          <w:p w14:paraId="67C47E1E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782723E8" w14:textId="77777777" w:rsidR="00226E3D" w:rsidRDefault="00226E3D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5" w:type="dxa"/>
          </w:tcPr>
          <w:p w14:paraId="10996169" w14:textId="77777777" w:rsidR="00226E3D" w:rsidRDefault="00226E3D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2º/FCT</w:t>
            </w: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673AC2CC" w14:textId="77777777" w:rsidR="00226E3D" w:rsidRDefault="00371B45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855" w:type="dxa"/>
            <w:tcBorders>
              <w:left w:val="nil"/>
            </w:tcBorders>
          </w:tcPr>
          <w:p w14:paraId="544FFB27" w14:textId="77777777" w:rsidR="00226E3D" w:rsidRDefault="00226E3D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5" w:type="dxa"/>
          </w:tcPr>
          <w:p w14:paraId="1B62E85A" w14:textId="77777777" w:rsidR="00226E3D" w:rsidRDefault="00226E3D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2º/FCT</w:t>
            </w: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3C788EBA" w14:textId="77777777" w:rsidR="00226E3D" w:rsidRDefault="00371B45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226E3D" w14:paraId="41C6F0F4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6EC1E482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1F6841A5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7DAB1880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27D7E43B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205B7D7B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70E9AD8C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4FB3DA35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226E3D" w14:paraId="2C4AC546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0816A858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6844FA6E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39482C39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20D54D84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320B8D62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003BA692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0B71EAD6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226E3D" w14:paraId="6FC12A15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4B7ED2C1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5B6819E1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43B5B424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2CCC9608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3FA4794A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23CDD132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29DF1F51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226E3D" w14:paraId="233166CF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607868A7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0653C6C8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56FDA0A6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5B08F0C5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0109A810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6A810FE7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744C038E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226E3D" w14:paraId="0AC555C6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1E0CB18E" w14:textId="77777777" w:rsidR="00226E3D" w:rsidRPr="00771992" w:rsidRDefault="00226E3D" w:rsidP="00CA65B9">
            <w:pPr>
              <w:spacing w:before="40" w:after="40"/>
              <w:jc w:val="right"/>
              <w:rPr>
                <w:b/>
                <w:sz w:val="20"/>
              </w:rPr>
            </w:pPr>
            <w:r w:rsidRPr="00771992">
              <w:rPr>
                <w:b/>
                <w:sz w:val="20"/>
              </w:rPr>
              <w:t>Total unidades y alumnado</w:t>
            </w:r>
          </w:p>
        </w:tc>
        <w:tc>
          <w:tcPr>
            <w:tcW w:w="855" w:type="dxa"/>
          </w:tcPr>
          <w:p w14:paraId="68046907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0C3E2696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475AF154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06E8FD22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3343BE1F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48E16AA7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</w:tbl>
    <w:p w14:paraId="4F783CE2" w14:textId="77777777" w:rsidR="00A46304" w:rsidRDefault="00A46304">
      <w:pPr>
        <w:rPr>
          <w:sz w:val="20"/>
        </w:rPr>
      </w:pPr>
    </w:p>
    <w:p w14:paraId="52C48D88" w14:textId="34AEB444" w:rsidR="00A46304" w:rsidRDefault="00821F0D">
      <w:pPr>
        <w:rPr>
          <w:b/>
          <w:sz w:val="20"/>
        </w:rPr>
      </w:pPr>
      <w:r>
        <w:rPr>
          <w:b/>
          <w:sz w:val="20"/>
        </w:rPr>
        <w:t>3</w:t>
      </w:r>
      <w:r w:rsidR="00A46304">
        <w:rPr>
          <w:b/>
          <w:sz w:val="20"/>
        </w:rPr>
        <w:t xml:space="preserve">.1.7. </w:t>
      </w:r>
      <w:r w:rsidR="00487103">
        <w:rPr>
          <w:b/>
          <w:sz w:val="20"/>
        </w:rPr>
        <w:t xml:space="preserve">Ciclos formativos </w:t>
      </w:r>
      <w:r w:rsidR="00977730">
        <w:rPr>
          <w:b/>
          <w:sz w:val="20"/>
        </w:rPr>
        <w:t>de Grado Básico</w:t>
      </w:r>
      <w:r w:rsidR="00487103">
        <w:rPr>
          <w:b/>
          <w:sz w:val="20"/>
        </w:rPr>
        <w:t xml:space="preserve"> (</w:t>
      </w:r>
      <w:r w:rsidR="001B74AE">
        <w:rPr>
          <w:b/>
          <w:sz w:val="20"/>
        </w:rPr>
        <w:t>CFGB</w:t>
      </w:r>
      <w:r w:rsidR="00487103">
        <w:rPr>
          <w:b/>
          <w:sz w:val="20"/>
        </w:rPr>
        <w:t>)</w:t>
      </w:r>
      <w:r w:rsidR="001B74AE">
        <w:rPr>
          <w:b/>
          <w:sz w:val="20"/>
        </w:rPr>
        <w:t xml:space="preserve"> de Formación Profesional</w:t>
      </w:r>
      <w:r w:rsidR="00487103">
        <w:rPr>
          <w:b/>
          <w:sz w:val="20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3"/>
        <w:gridCol w:w="855"/>
        <w:gridCol w:w="855"/>
        <w:gridCol w:w="1026"/>
        <w:gridCol w:w="855"/>
        <w:gridCol w:w="855"/>
        <w:gridCol w:w="804"/>
      </w:tblGrid>
      <w:tr w:rsidR="00226E3D" w14:paraId="22E5ACAF" w14:textId="77777777">
        <w:trPr>
          <w:cantSplit/>
          <w:jc w:val="center"/>
        </w:trPr>
        <w:tc>
          <w:tcPr>
            <w:tcW w:w="5023" w:type="dxa"/>
            <w:vMerge w:val="restart"/>
            <w:tcBorders>
              <w:left w:val="single" w:sz="4" w:space="0" w:color="auto"/>
            </w:tcBorders>
            <w:vAlign w:val="center"/>
          </w:tcPr>
          <w:p w14:paraId="597675AB" w14:textId="77777777" w:rsidR="00226E3D" w:rsidRDefault="00371B45" w:rsidP="00CA65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Clave y Denominación oficial completa</w:t>
            </w:r>
          </w:p>
        </w:tc>
        <w:tc>
          <w:tcPr>
            <w:tcW w:w="2736" w:type="dxa"/>
            <w:gridSpan w:val="3"/>
            <w:tcBorders>
              <w:right w:val="double" w:sz="4" w:space="0" w:color="auto"/>
            </w:tcBorders>
          </w:tcPr>
          <w:p w14:paraId="308D041A" w14:textId="77777777" w:rsidR="00226E3D" w:rsidRDefault="00226E3D" w:rsidP="00CA65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Unidades en funcionamiento</w:t>
            </w:r>
          </w:p>
        </w:tc>
        <w:tc>
          <w:tcPr>
            <w:tcW w:w="2514" w:type="dxa"/>
            <w:gridSpan w:val="3"/>
            <w:tcBorders>
              <w:left w:val="nil"/>
              <w:right w:val="single" w:sz="4" w:space="0" w:color="auto"/>
            </w:tcBorders>
          </w:tcPr>
          <w:p w14:paraId="2CE33143" w14:textId="652D3FF5" w:rsidR="00226E3D" w:rsidRDefault="00925E6B" w:rsidP="00CA65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N.º</w:t>
            </w:r>
            <w:r w:rsidR="00226E3D">
              <w:rPr>
                <w:sz w:val="20"/>
              </w:rPr>
              <w:t xml:space="preserve"> de alumn</w:t>
            </w:r>
            <w:r w:rsidR="002A27AB">
              <w:rPr>
                <w:sz w:val="20"/>
              </w:rPr>
              <w:t>as/</w:t>
            </w:r>
            <w:r w:rsidR="00226E3D">
              <w:rPr>
                <w:sz w:val="20"/>
              </w:rPr>
              <w:t>os (1)</w:t>
            </w:r>
          </w:p>
        </w:tc>
      </w:tr>
      <w:tr w:rsidR="00226E3D" w14:paraId="2339065B" w14:textId="77777777">
        <w:trPr>
          <w:cantSplit/>
          <w:jc w:val="center"/>
        </w:trPr>
        <w:tc>
          <w:tcPr>
            <w:tcW w:w="5023" w:type="dxa"/>
            <w:vMerge/>
            <w:tcBorders>
              <w:left w:val="single" w:sz="4" w:space="0" w:color="auto"/>
            </w:tcBorders>
          </w:tcPr>
          <w:p w14:paraId="601E8B24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0ECCCE8E" w14:textId="77777777" w:rsidR="00226E3D" w:rsidRDefault="00226E3D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5" w:type="dxa"/>
          </w:tcPr>
          <w:p w14:paraId="621CD555" w14:textId="77777777" w:rsidR="00226E3D" w:rsidRDefault="00226E3D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0730FD1E" w14:textId="77777777" w:rsidR="00226E3D" w:rsidRDefault="00226E3D" w:rsidP="00371B4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Tot</w:t>
            </w:r>
            <w:r w:rsidR="00371B45">
              <w:rPr>
                <w:sz w:val="20"/>
              </w:rPr>
              <w:t>al</w:t>
            </w:r>
          </w:p>
        </w:tc>
        <w:tc>
          <w:tcPr>
            <w:tcW w:w="855" w:type="dxa"/>
            <w:tcBorders>
              <w:left w:val="nil"/>
            </w:tcBorders>
          </w:tcPr>
          <w:p w14:paraId="7D6B1633" w14:textId="77777777" w:rsidR="00226E3D" w:rsidRDefault="00226E3D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5" w:type="dxa"/>
          </w:tcPr>
          <w:p w14:paraId="103FAC79" w14:textId="77777777" w:rsidR="00226E3D" w:rsidRDefault="00226E3D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75C860DD" w14:textId="77777777" w:rsidR="00226E3D" w:rsidRDefault="00371B45" w:rsidP="00CA65B9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226E3D" w14:paraId="462B89CF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5DB5A580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1C9B148A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046FC156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4E58B37E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3BEACBE7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399D42AC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61138D95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226E3D" w14:paraId="49CE05C1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0F52ADA2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71DBD4C0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197DACBC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055859D4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297ACFF7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6789082D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0F0B9133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226E3D" w14:paraId="4BD5D64E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7FBF87BD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71C75A90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07EA3EBA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40751526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66B939C1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6AE990FB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1D6BCE4B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226E3D" w14:paraId="398A26C3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658B5DFA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2EA13263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7916CF63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7B1EF77B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6E0926E3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7025C062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73525B6C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226E3D" w14:paraId="3FFE8DAC" w14:textId="77777777">
        <w:trPr>
          <w:cantSplit/>
          <w:trHeight w:val="360"/>
          <w:jc w:val="center"/>
        </w:trPr>
        <w:tc>
          <w:tcPr>
            <w:tcW w:w="5023" w:type="dxa"/>
          </w:tcPr>
          <w:p w14:paraId="03FDC94E" w14:textId="77777777" w:rsidR="00226E3D" w:rsidRDefault="00226E3D" w:rsidP="00CA65B9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3A206D3C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090B5D9C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1412CFBD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30B843A1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28073348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3747290C" w14:textId="77777777" w:rsidR="00226E3D" w:rsidRDefault="00226E3D" w:rsidP="00CA65B9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</w:tbl>
    <w:p w14:paraId="238DD0EF" w14:textId="77777777" w:rsidR="00A46304" w:rsidRDefault="00A46304">
      <w:pPr>
        <w:pStyle w:val="Textonotapie"/>
        <w:rPr>
          <w:sz w:val="16"/>
        </w:rPr>
      </w:pPr>
    </w:p>
    <w:p w14:paraId="2C549085" w14:textId="4B114CED" w:rsidR="00C84AF9" w:rsidRDefault="00C84AF9" w:rsidP="00C84AF9">
      <w:pPr>
        <w:rPr>
          <w:b/>
          <w:sz w:val="20"/>
        </w:rPr>
      </w:pPr>
      <w:r>
        <w:rPr>
          <w:b/>
          <w:sz w:val="20"/>
        </w:rPr>
        <w:t xml:space="preserve">3.1.8. Ciclos formativos de Grado superior </w:t>
      </w:r>
      <w:r w:rsidR="001B74AE">
        <w:rPr>
          <w:b/>
          <w:sz w:val="20"/>
        </w:rPr>
        <w:t>(CFGSAPD).</w:t>
      </w:r>
      <w:r>
        <w:rPr>
          <w:b/>
          <w:sz w:val="20"/>
        </w:rPr>
        <w:t>de artes plásticas y diseño</w:t>
      </w:r>
      <w:r w:rsidR="001B74AE">
        <w:rPr>
          <w:b/>
          <w:sz w:val="20"/>
        </w:rPr>
        <w:t>.</w:t>
      </w:r>
      <w:r>
        <w:rPr>
          <w:b/>
          <w:sz w:val="2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3"/>
        <w:gridCol w:w="855"/>
        <w:gridCol w:w="855"/>
        <w:gridCol w:w="1026"/>
        <w:gridCol w:w="855"/>
        <w:gridCol w:w="855"/>
        <w:gridCol w:w="804"/>
      </w:tblGrid>
      <w:tr w:rsidR="00C84AF9" w14:paraId="67E6629C" w14:textId="77777777" w:rsidTr="00874175">
        <w:trPr>
          <w:cantSplit/>
          <w:jc w:val="center"/>
        </w:trPr>
        <w:tc>
          <w:tcPr>
            <w:tcW w:w="5023" w:type="dxa"/>
            <w:vMerge w:val="restart"/>
            <w:tcBorders>
              <w:left w:val="single" w:sz="4" w:space="0" w:color="auto"/>
            </w:tcBorders>
            <w:vAlign w:val="center"/>
          </w:tcPr>
          <w:p w14:paraId="43391190" w14:textId="77777777" w:rsidR="00C84AF9" w:rsidRDefault="00C84AF9" w:rsidP="008741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Clave y Denominación oficial completa</w:t>
            </w:r>
          </w:p>
        </w:tc>
        <w:tc>
          <w:tcPr>
            <w:tcW w:w="2736" w:type="dxa"/>
            <w:gridSpan w:val="3"/>
            <w:tcBorders>
              <w:right w:val="double" w:sz="4" w:space="0" w:color="auto"/>
            </w:tcBorders>
          </w:tcPr>
          <w:p w14:paraId="7F639395" w14:textId="77777777" w:rsidR="00C84AF9" w:rsidRDefault="00C84AF9" w:rsidP="008741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Unidades en funcionamiento</w:t>
            </w:r>
          </w:p>
        </w:tc>
        <w:tc>
          <w:tcPr>
            <w:tcW w:w="2514" w:type="dxa"/>
            <w:gridSpan w:val="3"/>
            <w:tcBorders>
              <w:left w:val="nil"/>
              <w:right w:val="single" w:sz="4" w:space="0" w:color="auto"/>
            </w:tcBorders>
          </w:tcPr>
          <w:p w14:paraId="2A21A5E7" w14:textId="77777777" w:rsidR="00C84AF9" w:rsidRDefault="00C84AF9" w:rsidP="008741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N.º de alumnas/os (1)</w:t>
            </w:r>
          </w:p>
        </w:tc>
      </w:tr>
      <w:tr w:rsidR="00C84AF9" w14:paraId="4A06BB03" w14:textId="77777777" w:rsidTr="00874175">
        <w:trPr>
          <w:cantSplit/>
          <w:jc w:val="center"/>
        </w:trPr>
        <w:tc>
          <w:tcPr>
            <w:tcW w:w="5023" w:type="dxa"/>
            <w:vMerge/>
            <w:tcBorders>
              <w:left w:val="single" w:sz="4" w:space="0" w:color="auto"/>
            </w:tcBorders>
          </w:tcPr>
          <w:p w14:paraId="0C61F6C2" w14:textId="77777777" w:rsidR="00C84AF9" w:rsidRDefault="00C84AF9" w:rsidP="00874175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25441C29" w14:textId="77777777" w:rsidR="00C84AF9" w:rsidRDefault="00C84AF9" w:rsidP="0087417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5" w:type="dxa"/>
          </w:tcPr>
          <w:p w14:paraId="40F926C3" w14:textId="77777777" w:rsidR="00C84AF9" w:rsidRDefault="00C84AF9" w:rsidP="0087417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3150E6D3" w14:textId="77777777" w:rsidR="00C84AF9" w:rsidRDefault="00C84AF9" w:rsidP="0087417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855" w:type="dxa"/>
            <w:tcBorders>
              <w:left w:val="nil"/>
            </w:tcBorders>
          </w:tcPr>
          <w:p w14:paraId="07B3FA48" w14:textId="77777777" w:rsidR="00C84AF9" w:rsidRDefault="00C84AF9" w:rsidP="0087417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1º</w:t>
            </w:r>
          </w:p>
        </w:tc>
        <w:tc>
          <w:tcPr>
            <w:tcW w:w="855" w:type="dxa"/>
          </w:tcPr>
          <w:p w14:paraId="1E955687" w14:textId="77777777" w:rsidR="00C84AF9" w:rsidRDefault="00C84AF9" w:rsidP="0087417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2º</w:t>
            </w: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62253FA0" w14:textId="77777777" w:rsidR="00C84AF9" w:rsidRDefault="00C84AF9" w:rsidP="00874175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C84AF9" w14:paraId="0C062802" w14:textId="77777777" w:rsidTr="00874175">
        <w:trPr>
          <w:cantSplit/>
          <w:trHeight w:val="360"/>
          <w:jc w:val="center"/>
        </w:trPr>
        <w:tc>
          <w:tcPr>
            <w:tcW w:w="5023" w:type="dxa"/>
          </w:tcPr>
          <w:p w14:paraId="7F412C6A" w14:textId="77777777" w:rsidR="00C84AF9" w:rsidRDefault="00C84AF9" w:rsidP="00874175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0251E5E8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1AEDB174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2BBD5D27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1AAB5984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3A95E735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23D3B652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C84AF9" w14:paraId="0937E3D3" w14:textId="77777777" w:rsidTr="00874175">
        <w:trPr>
          <w:cantSplit/>
          <w:trHeight w:val="360"/>
          <w:jc w:val="center"/>
        </w:trPr>
        <w:tc>
          <w:tcPr>
            <w:tcW w:w="5023" w:type="dxa"/>
          </w:tcPr>
          <w:p w14:paraId="63397B63" w14:textId="77777777" w:rsidR="00C84AF9" w:rsidRDefault="00C84AF9" w:rsidP="00874175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2F3F7AAE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31522666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3797F1F2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5B29910D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64AE8C24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17433AEA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C84AF9" w14:paraId="6A16D629" w14:textId="77777777" w:rsidTr="00874175">
        <w:trPr>
          <w:cantSplit/>
          <w:trHeight w:val="360"/>
          <w:jc w:val="center"/>
        </w:trPr>
        <w:tc>
          <w:tcPr>
            <w:tcW w:w="5023" w:type="dxa"/>
          </w:tcPr>
          <w:p w14:paraId="402BCDB3" w14:textId="77777777" w:rsidR="00C84AF9" w:rsidRDefault="00C84AF9" w:rsidP="00874175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6B7F20C5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0719101E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678C0DC3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02F8DAE5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1FF229A2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2833E64D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C84AF9" w14:paraId="25E91CD7" w14:textId="77777777" w:rsidTr="00874175">
        <w:trPr>
          <w:cantSplit/>
          <w:trHeight w:val="360"/>
          <w:jc w:val="center"/>
        </w:trPr>
        <w:tc>
          <w:tcPr>
            <w:tcW w:w="5023" w:type="dxa"/>
          </w:tcPr>
          <w:p w14:paraId="0922D9F6" w14:textId="77777777" w:rsidR="00C84AF9" w:rsidRDefault="00C84AF9" w:rsidP="00874175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19105789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22FAD9D8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0C83FA5B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3E282217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24B0AC91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28D8F2D8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  <w:tr w:rsidR="00C84AF9" w14:paraId="069578F2" w14:textId="77777777" w:rsidTr="00874175">
        <w:trPr>
          <w:cantSplit/>
          <w:trHeight w:val="360"/>
          <w:jc w:val="center"/>
        </w:trPr>
        <w:tc>
          <w:tcPr>
            <w:tcW w:w="5023" w:type="dxa"/>
          </w:tcPr>
          <w:p w14:paraId="7B042BCF" w14:textId="77777777" w:rsidR="00C84AF9" w:rsidRDefault="00C84AF9" w:rsidP="00874175">
            <w:pPr>
              <w:spacing w:before="40" w:after="40"/>
              <w:rPr>
                <w:sz w:val="20"/>
              </w:rPr>
            </w:pPr>
          </w:p>
        </w:tc>
        <w:tc>
          <w:tcPr>
            <w:tcW w:w="855" w:type="dxa"/>
          </w:tcPr>
          <w:p w14:paraId="6A119DE1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40E2C057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1026" w:type="dxa"/>
            <w:tcBorders>
              <w:right w:val="double" w:sz="4" w:space="0" w:color="auto"/>
            </w:tcBorders>
          </w:tcPr>
          <w:p w14:paraId="55F9B042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  <w:tcBorders>
              <w:left w:val="nil"/>
            </w:tcBorders>
          </w:tcPr>
          <w:p w14:paraId="66EBA7F8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55" w:type="dxa"/>
          </w:tcPr>
          <w:p w14:paraId="7997C6AF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  <w:tc>
          <w:tcPr>
            <w:tcW w:w="804" w:type="dxa"/>
            <w:tcBorders>
              <w:right w:val="single" w:sz="4" w:space="0" w:color="auto"/>
            </w:tcBorders>
          </w:tcPr>
          <w:p w14:paraId="4EAE0F80" w14:textId="77777777" w:rsidR="00C84AF9" w:rsidRDefault="00C84AF9" w:rsidP="00874175">
            <w:pPr>
              <w:spacing w:before="40" w:after="40"/>
              <w:ind w:right="-13"/>
              <w:jc w:val="center"/>
              <w:rPr>
                <w:sz w:val="20"/>
              </w:rPr>
            </w:pPr>
          </w:p>
        </w:tc>
      </w:tr>
    </w:tbl>
    <w:p w14:paraId="213F3E71" w14:textId="7296DC93" w:rsidR="00EA0F21" w:rsidRPr="004C55CD" w:rsidRDefault="00943E5B" w:rsidP="004C55CD">
      <w:pPr>
        <w:pStyle w:val="p10"/>
        <w:tabs>
          <w:tab w:val="right" w:pos="851"/>
          <w:tab w:val="left" w:pos="2268"/>
          <w:tab w:val="right" w:leader="dot" w:pos="9072"/>
        </w:tabs>
        <w:spacing w:line="288" w:lineRule="auto"/>
        <w:ind w:left="0"/>
        <w:rPr>
          <w:rFonts w:ascii="Arial" w:hAnsi="Arial"/>
          <w:sz w:val="20"/>
        </w:rPr>
      </w:pPr>
      <w:r>
        <w:rPr>
          <w:b/>
          <w:sz w:val="18"/>
        </w:rPr>
        <w:br w:type="page"/>
      </w:r>
    </w:p>
    <w:p w14:paraId="4FDC1AD3" w14:textId="10AF1B19" w:rsidR="00EA0F21" w:rsidRDefault="00EA0F21" w:rsidP="00EA0F21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sz w:val="20"/>
        </w:rPr>
      </w:pPr>
      <w:r>
        <w:rPr>
          <w:b/>
          <w:sz w:val="20"/>
        </w:rPr>
        <w:lastRenderedPageBreak/>
        <w:t>3.2.</w:t>
      </w:r>
      <w:r w:rsidR="004C55CD">
        <w:rPr>
          <w:b/>
          <w:sz w:val="20"/>
        </w:rPr>
        <w:t>a</w:t>
      </w:r>
      <w:r>
        <w:rPr>
          <w:b/>
          <w:sz w:val="20"/>
        </w:rPr>
        <w:t>) Alumnado de Educación Secundaria Obligatoria. Decreto 59/2022, de 30 de agosto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  <w:gridCol w:w="425"/>
      </w:tblGrid>
      <w:tr w:rsidR="004C55CD" w14:paraId="04B3AA84" w14:textId="77777777" w:rsidTr="00EC3864">
        <w:tc>
          <w:tcPr>
            <w:tcW w:w="3472" w:type="dxa"/>
            <w:vAlign w:val="bottom"/>
          </w:tcPr>
          <w:p w14:paraId="49FDEDA3" w14:textId="77777777" w:rsidR="004C55CD" w:rsidRDefault="004C55CD" w:rsidP="00A04CCF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Régimen o modalidad:</w:t>
            </w:r>
          </w:p>
        </w:tc>
        <w:tc>
          <w:tcPr>
            <w:tcW w:w="1418" w:type="dxa"/>
            <w:vAlign w:val="bottom"/>
          </w:tcPr>
          <w:p w14:paraId="2D927004" w14:textId="77777777" w:rsidR="004C55CD" w:rsidRDefault="004C55CD" w:rsidP="00A04CCF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00F36" w14:textId="77777777" w:rsidR="004C55CD" w:rsidRDefault="004C55CD" w:rsidP="00A04CCF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5FB46893" w14:textId="77777777" w:rsidR="004C55CD" w:rsidRDefault="004C55CD" w:rsidP="00A04CCF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CC711" w14:textId="77777777" w:rsidR="004C55CD" w:rsidRDefault="004C55CD" w:rsidP="00A04CCF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160D8DBA" w14:textId="77777777" w:rsidR="004C55CD" w:rsidRDefault="004C55CD" w:rsidP="00A04CCF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4AD0B520" w14:textId="77777777" w:rsidR="004C55CD" w:rsidRDefault="004C55CD" w:rsidP="00A04CCF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2D50A" w14:textId="211557A9" w:rsidR="004C55CD" w:rsidRDefault="004C55CD" w:rsidP="00A04CCF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7BA1412C" w14:textId="77777777" w:rsidR="00EA0F21" w:rsidRDefault="00EA0F21" w:rsidP="00EA0F21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4"/>
        <w:gridCol w:w="518"/>
        <w:gridCol w:w="2047"/>
        <w:gridCol w:w="665"/>
        <w:gridCol w:w="689"/>
        <w:gridCol w:w="641"/>
        <w:gridCol w:w="665"/>
        <w:gridCol w:w="665"/>
        <w:gridCol w:w="665"/>
        <w:gridCol w:w="665"/>
        <w:gridCol w:w="665"/>
        <w:gridCol w:w="665"/>
      </w:tblGrid>
      <w:tr w:rsidR="00EA0F21" w14:paraId="26E308F7" w14:textId="77777777" w:rsidTr="00A04CCF">
        <w:trPr>
          <w:cantSplit/>
          <w:trHeight w:val="284"/>
        </w:trPr>
        <w:tc>
          <w:tcPr>
            <w:tcW w:w="3249" w:type="dxa"/>
            <w:gridSpan w:val="3"/>
            <w:vMerge w:val="restart"/>
            <w:vAlign w:val="center"/>
          </w:tcPr>
          <w:p w14:paraId="744E302A" w14:textId="692D6093" w:rsidR="00EA0F21" w:rsidRDefault="00EA0F21" w:rsidP="00A04CCF">
            <w:pPr>
              <w:pStyle w:val="Encabezado"/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MATERIAS</w:t>
            </w:r>
          </w:p>
        </w:tc>
        <w:tc>
          <w:tcPr>
            <w:tcW w:w="5985" w:type="dxa"/>
            <w:gridSpan w:val="9"/>
            <w:tcBorders>
              <w:bottom w:val="single" w:sz="4" w:space="0" w:color="auto"/>
            </w:tcBorders>
            <w:vAlign w:val="center"/>
          </w:tcPr>
          <w:p w14:paraId="769AACC5" w14:textId="77777777" w:rsidR="00EA0F21" w:rsidRPr="005337AA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b/>
                <w:sz w:val="16"/>
              </w:rPr>
            </w:pPr>
            <w:r w:rsidRPr="005337AA">
              <w:rPr>
                <w:b/>
                <w:sz w:val="16"/>
              </w:rPr>
              <w:t>PRIMER CICLO</w:t>
            </w:r>
          </w:p>
        </w:tc>
      </w:tr>
      <w:tr w:rsidR="00EA0F21" w14:paraId="5540E66C" w14:textId="77777777" w:rsidTr="00A04CCF">
        <w:trPr>
          <w:cantSplit/>
          <w:trHeight w:val="284"/>
        </w:trPr>
        <w:tc>
          <w:tcPr>
            <w:tcW w:w="3249" w:type="dxa"/>
            <w:gridSpan w:val="3"/>
            <w:vMerge/>
          </w:tcPr>
          <w:p w14:paraId="6EDBA7E5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199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BC4F6EC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6"/>
              </w:rPr>
              <w:t>Primero</w:t>
            </w:r>
          </w:p>
        </w:tc>
        <w:tc>
          <w:tcPr>
            <w:tcW w:w="1995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E41A9F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6"/>
              </w:rPr>
              <w:t>Segundo</w:t>
            </w:r>
          </w:p>
        </w:tc>
        <w:tc>
          <w:tcPr>
            <w:tcW w:w="1995" w:type="dxa"/>
            <w:gridSpan w:val="3"/>
            <w:tcBorders>
              <w:bottom w:val="single" w:sz="4" w:space="0" w:color="auto"/>
              <w:tl2br w:val="nil"/>
            </w:tcBorders>
            <w:vAlign w:val="center"/>
          </w:tcPr>
          <w:p w14:paraId="4821D6F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6"/>
              </w:rPr>
              <w:t>Tercero</w:t>
            </w:r>
          </w:p>
        </w:tc>
      </w:tr>
      <w:tr w:rsidR="00EA0F21" w14:paraId="0E2DB4DA" w14:textId="77777777" w:rsidTr="00282F56">
        <w:trPr>
          <w:cantSplit/>
          <w:trHeight w:val="284"/>
        </w:trPr>
        <w:tc>
          <w:tcPr>
            <w:tcW w:w="3249" w:type="dxa"/>
            <w:gridSpan w:val="3"/>
            <w:vMerge/>
          </w:tcPr>
          <w:p w14:paraId="35D4A08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91EB54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A1D5003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193808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4AB5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B3C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D6AD810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</w:p>
        </w:tc>
        <w:tc>
          <w:tcPr>
            <w:tcW w:w="665" w:type="dxa"/>
            <w:tcBorders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6EFC78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7C6B7ED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3D8ABAD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</w:p>
        </w:tc>
      </w:tr>
      <w:tr w:rsidR="00EA0F21" w14:paraId="7E0E7462" w14:textId="77777777" w:rsidTr="00282F56">
        <w:trPr>
          <w:cantSplit/>
          <w:trHeight w:val="397"/>
        </w:trPr>
        <w:tc>
          <w:tcPr>
            <w:tcW w:w="684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0A7FC945" w14:textId="5B02494A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Materias Comunes</w:t>
            </w: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635906C6" w14:textId="347DC3C5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Física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965C84C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0C1FAC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CBF799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7E02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E42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9AE6E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59A3EF5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96E2F92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3323C377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7A89F30C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0B93D0BC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40BB7CF6" w14:textId="3A1B8125" w:rsidR="00EA0F21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Geografía e Historia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3B5B9D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DA74A1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5D23E3B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2A2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40BB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603DF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B362C7C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8555F4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6E34CC2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4D383D34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193E1AC2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7E9540A4" w14:textId="633CD9A4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Castellana y Literatura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EDDCE50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E409AEB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F840AA0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937D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E385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4B5F9A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89F5B34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47AC5EF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25085F2E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69B6B83C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71FC8D7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00CB2E54" w14:textId="5CA154A0" w:rsidR="00EA0F21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Extranjera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DBCECD0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3D5A60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65038CB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B3CD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9EC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F53A4B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7CA2EB5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26E98F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37EF12F3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14AD4328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72D7111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3FB7766C" w14:textId="37D10DAA" w:rsidR="00EA0F21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Matemáticas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C46E9C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78310EB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A2CE602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9E02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47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95DEB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78D9D4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ED73FE7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72BB40A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7CBC22F7" w14:textId="77777777" w:rsidTr="007949D3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68AA41C5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66AA0146" w14:textId="61E1EE4B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Biología y Geología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2FFCB0D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A1D656C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4C8C6CF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057FE698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16BDFE35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11CDF872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5C0E1F1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3A89AB0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26433E5C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0AA1C3B8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7F9B68A5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080A7436" w14:textId="280595EE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plástica, visual y audiovisual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418EF3F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B9EFD22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D61D280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6CD54779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4D23D807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7323741C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22A41C5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A29F61D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56D37E51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4CB58509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36199858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0EF64389" w14:textId="1AFDD31C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Música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88990E6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0888EE2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1DE714F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AB42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C85C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0652E7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62A74DD2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47614C54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shd w:val="thinDiagStripe" w:color="auto" w:fill="auto"/>
            <w:vAlign w:val="center"/>
          </w:tcPr>
          <w:p w14:paraId="7ABA0096" w14:textId="77777777" w:rsidR="00F05E28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58DFE6DC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5AC15FE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47893E44" w14:textId="74E4470F" w:rsidR="00EA0F21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Física y Química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7726A19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201358A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213DF83C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D44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E11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5C10C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BFBE7C7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9F7761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257A1E0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7B48F821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0190D76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right w:val="single" w:sz="4" w:space="0" w:color="auto"/>
            </w:tcBorders>
            <w:vAlign w:val="center"/>
          </w:tcPr>
          <w:p w14:paraId="2CA41FED" w14:textId="27951B8D" w:rsidR="00EA0F21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Tecnología y digitalización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2F697F9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7D50CDE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1FF8441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F450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6A7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483DE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47C013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4467DDC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6F571837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58E98A54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2DEDA8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565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A71BDEB" w14:textId="4845B033" w:rsidR="00EA0F21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en valores cívicos y éticos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488FA12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4927667C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079377CB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6AE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118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73B63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3A2363E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7ABD818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531E9FE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7B693A63" w14:textId="77777777" w:rsidTr="002930F7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0A2466DD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518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318AD5B9" w14:textId="77777777" w:rsidR="00EA0F21" w:rsidRPr="00001DDC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left"/>
              <w:rPr>
                <w:rFonts w:ascii="Arial Narrow" w:hAnsi="Arial Narrow"/>
                <w:sz w:val="12"/>
                <w:szCs w:val="12"/>
              </w:rPr>
            </w:pPr>
            <w:r w:rsidRPr="00001DDC">
              <w:rPr>
                <w:rFonts w:ascii="Arial Narrow" w:hAnsi="Arial Narrow"/>
                <w:i/>
                <w:sz w:val="16"/>
              </w:rPr>
              <w:t>Elegir una</w:t>
            </w:r>
          </w:p>
        </w:tc>
        <w:tc>
          <w:tcPr>
            <w:tcW w:w="2047" w:type="dxa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14:paraId="3635DED8" w14:textId="77777777" w:rsidR="00EA0F21" w:rsidRDefault="00EA0F21" w:rsidP="00A04CCF">
            <w:pPr>
              <w:pStyle w:val="Encabezado"/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Religión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BB2C6A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47AF73D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C6BB67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4B1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BD9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AD31C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A5B9D05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7A3C113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4032E432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731DF68C" w14:textId="77777777" w:rsidTr="00424A50">
        <w:trPr>
          <w:cantSplit/>
          <w:trHeight w:val="397"/>
        </w:trPr>
        <w:tc>
          <w:tcPr>
            <w:tcW w:w="684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EF1DB35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518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6F7341D0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047" w:type="dxa"/>
            <w:tcBorders>
              <w:top w:val="dotted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B0C64B" w14:textId="5CCD5C3A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Atención educativa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1FB3FD4B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5708FC1D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0EBCC48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ACBEFF0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CC0D148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0C29A42E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348C3747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02316BF9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3D07E66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A0F21" w14:paraId="5ECE7786" w14:textId="77777777" w:rsidTr="00424A50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44E58606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8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34537A9C" w14:textId="77777777" w:rsidR="00EA0F21" w:rsidRPr="00001DDC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rFonts w:ascii="Arial Narrow" w:hAnsi="Arial Narrow"/>
                <w:i/>
                <w:sz w:val="16"/>
              </w:rPr>
            </w:pPr>
            <w:r w:rsidRPr="00001DDC">
              <w:rPr>
                <w:rFonts w:ascii="Arial Narrow" w:hAnsi="Arial Narrow"/>
                <w:i/>
                <w:sz w:val="16"/>
              </w:rPr>
              <w:t>Elegir una</w:t>
            </w:r>
          </w:p>
        </w:tc>
        <w:tc>
          <w:tcPr>
            <w:tcW w:w="2047" w:type="dxa"/>
            <w:tcBorders>
              <w:right w:val="single" w:sz="4" w:space="0" w:color="auto"/>
            </w:tcBorders>
            <w:vAlign w:val="center"/>
          </w:tcPr>
          <w:p w14:paraId="019371C4" w14:textId="7BE81996" w:rsidR="00EA0F21" w:rsidRDefault="00F05E28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Segunda Lengua Extranjera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0801D6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DF5EBC4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E628545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A01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6EF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C8C0F5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39F53B1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25A7B3A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7436364F" w14:textId="77777777" w:rsidR="00EA0F21" w:rsidRDefault="00EA0F21" w:rsidP="00A04CC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5A4EF532" w14:textId="77777777" w:rsidTr="00424A50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42CD0381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8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4E0C3538" w14:textId="77777777" w:rsidR="00F05E28" w:rsidRPr="00001DDC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047" w:type="dxa"/>
            <w:tcBorders>
              <w:right w:val="single" w:sz="4" w:space="0" w:color="auto"/>
            </w:tcBorders>
            <w:vAlign w:val="center"/>
          </w:tcPr>
          <w:p w14:paraId="45627884" w14:textId="79EC5B78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Asturiana y Literatura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DB62B41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0A64B83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6AB8D7A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F2D3A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0058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B4E458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EA8DC8A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F214211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39F07F43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7F7B7B3C" w14:textId="77777777" w:rsidTr="00282F56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4458C0A9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8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BE3E2E5" w14:textId="77777777" w:rsidR="00F05E28" w:rsidRPr="00001DDC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047" w:type="dxa"/>
            <w:tcBorders>
              <w:right w:val="single" w:sz="4" w:space="0" w:color="auto"/>
            </w:tcBorders>
            <w:vAlign w:val="center"/>
          </w:tcPr>
          <w:p w14:paraId="10843A52" w14:textId="34772F80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Cultura Clásica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3BBE0813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044881CB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6CA807C2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9477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5DCA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64EFF1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6455B70E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475C915E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shd w:val="thinDiagStripe" w:color="auto" w:fill="auto"/>
            <w:vAlign w:val="center"/>
          </w:tcPr>
          <w:p w14:paraId="45419199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2AB2F335" w14:textId="77777777" w:rsidTr="00157614">
        <w:trPr>
          <w:cantSplit/>
          <w:trHeight w:val="397"/>
        </w:trPr>
        <w:tc>
          <w:tcPr>
            <w:tcW w:w="684" w:type="dxa"/>
            <w:vMerge/>
            <w:tcBorders>
              <w:right w:val="single" w:sz="4" w:space="0" w:color="auto"/>
            </w:tcBorders>
            <w:vAlign w:val="center"/>
          </w:tcPr>
          <w:p w14:paraId="31CC2F37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8" w:type="dxa"/>
            <w:vMerge/>
            <w:tcBorders>
              <w:right w:val="single" w:sz="4" w:space="0" w:color="auto"/>
            </w:tcBorders>
            <w:vAlign w:val="center"/>
          </w:tcPr>
          <w:p w14:paraId="013C1B2A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047" w:type="dxa"/>
            <w:tcBorders>
              <w:right w:val="single" w:sz="4" w:space="0" w:color="auto"/>
            </w:tcBorders>
            <w:vAlign w:val="center"/>
          </w:tcPr>
          <w:p w14:paraId="79EAC6FD" w14:textId="56420F3E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Digitalización aplicada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EE0C29C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F96B2DD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3589A1B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591CE522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448F35B3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450BE087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73B18656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7C7B95A3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shd w:val="thinDiagStripe" w:color="auto" w:fill="auto"/>
            <w:vAlign w:val="center"/>
          </w:tcPr>
          <w:p w14:paraId="2C288CEC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46724609" w14:textId="77777777" w:rsidTr="002873CC">
        <w:trPr>
          <w:cantSplit/>
          <w:trHeight w:val="397"/>
        </w:trPr>
        <w:tc>
          <w:tcPr>
            <w:tcW w:w="684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D67483D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8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4E4AF3A6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047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C71F695" w14:textId="41D5C97B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Proyecto de emprendimiento social o empresarial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2B0D6C5A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3D027157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shd w:val="thinDiagStripe" w:color="auto" w:fill="auto"/>
            <w:vAlign w:val="center"/>
          </w:tcPr>
          <w:p w14:paraId="21C2FCBC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506681E0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07915674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thinDiagStripe" w:color="auto" w:fill="auto"/>
            <w:vAlign w:val="center"/>
          </w:tcPr>
          <w:p w14:paraId="6DAE5F14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55827248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08672347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77C11C94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05E28" w14:paraId="5E2A9B19" w14:textId="77777777" w:rsidTr="002873CC">
        <w:trPr>
          <w:cantSplit/>
          <w:trHeight w:val="397"/>
        </w:trPr>
        <w:tc>
          <w:tcPr>
            <w:tcW w:w="3249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28F5B33E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  <w:r>
              <w:rPr>
                <w:sz w:val="16"/>
              </w:rPr>
              <w:t>Tutoría</w:t>
            </w: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4EA218B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515D166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10F124B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91B9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552D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2C79A3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8433756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5AE9EE9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6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6712FAC1" w14:textId="77777777" w:rsidR="00F05E28" w:rsidRDefault="00F05E28" w:rsidP="00F05E28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</w:tbl>
    <w:p w14:paraId="238CF7E2" w14:textId="77777777" w:rsidR="00EA0F21" w:rsidRDefault="00EA0F21" w:rsidP="00EA0F21">
      <w:pPr>
        <w:pStyle w:val="Encabezado"/>
        <w:tabs>
          <w:tab w:val="clear" w:pos="4252"/>
          <w:tab w:val="clear" w:pos="8504"/>
        </w:tabs>
        <w:spacing w:line="384" w:lineRule="auto"/>
        <w:rPr>
          <w:sz w:val="16"/>
        </w:rPr>
      </w:pPr>
      <w:r>
        <w:rPr>
          <w:sz w:val="16"/>
        </w:rPr>
        <w:t xml:space="preserve">* Alum: alumnado; Gr: grupos: </w:t>
      </w:r>
      <w:proofErr w:type="spellStart"/>
      <w:r>
        <w:rPr>
          <w:sz w:val="16"/>
        </w:rPr>
        <w:t>Ses</w:t>
      </w:r>
      <w:proofErr w:type="spellEnd"/>
      <w:r>
        <w:rPr>
          <w:sz w:val="16"/>
        </w:rPr>
        <w:t>: sesiones</w:t>
      </w:r>
    </w:p>
    <w:p w14:paraId="04ABDA23" w14:textId="77777777" w:rsidR="00EA0F21" w:rsidRDefault="00EA0F21">
      <w:pPr>
        <w:spacing w:line="240" w:lineRule="auto"/>
        <w:jc w:val="left"/>
        <w:rPr>
          <w:b/>
          <w:sz w:val="18"/>
        </w:rPr>
      </w:pPr>
    </w:p>
    <w:p w14:paraId="7E30FF1D" w14:textId="38B7F7D8" w:rsidR="00EA0F21" w:rsidRDefault="00EA0F21">
      <w:pPr>
        <w:spacing w:line="240" w:lineRule="auto"/>
        <w:jc w:val="left"/>
        <w:rPr>
          <w:b/>
          <w:sz w:val="18"/>
        </w:rPr>
      </w:pPr>
      <w:r>
        <w:rPr>
          <w:b/>
          <w:sz w:val="18"/>
        </w:rPr>
        <w:br w:type="page"/>
      </w:r>
    </w:p>
    <w:p w14:paraId="101A3B28" w14:textId="2A9F9F5B" w:rsidR="00DF1D57" w:rsidRDefault="00DF1D57" w:rsidP="00DF1D57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sz w:val="20"/>
        </w:rPr>
      </w:pPr>
      <w:r>
        <w:rPr>
          <w:b/>
          <w:sz w:val="20"/>
        </w:rPr>
        <w:lastRenderedPageBreak/>
        <w:t xml:space="preserve">3.2.b) Alumnado de Educación Secundaria Obligatoria. </w:t>
      </w:r>
      <w:r w:rsidR="004C55CD">
        <w:rPr>
          <w:b/>
          <w:sz w:val="20"/>
        </w:rPr>
        <w:t>Decreto 59/2022, de 30 de agosto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</w:tblGrid>
      <w:tr w:rsidR="00DF1D57" w14:paraId="33852931" w14:textId="77777777" w:rsidTr="00D17E66">
        <w:tc>
          <w:tcPr>
            <w:tcW w:w="3472" w:type="dxa"/>
            <w:vAlign w:val="bottom"/>
          </w:tcPr>
          <w:p w14:paraId="595C31F1" w14:textId="77777777" w:rsidR="00DF1D57" w:rsidRDefault="00DF1D57" w:rsidP="00D17E66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Régimen o modalidad</w:t>
            </w:r>
          </w:p>
        </w:tc>
        <w:tc>
          <w:tcPr>
            <w:tcW w:w="1418" w:type="dxa"/>
            <w:vAlign w:val="bottom"/>
          </w:tcPr>
          <w:p w14:paraId="40F4BE2C" w14:textId="77777777" w:rsidR="00DF1D57" w:rsidRDefault="00DF1D57" w:rsidP="00D17E66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06CBD" w14:textId="77777777" w:rsidR="00DF1D57" w:rsidRDefault="00DF1D57" w:rsidP="00D17E66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44C83E77" w14:textId="77777777" w:rsidR="00DF1D57" w:rsidRDefault="00DF1D57" w:rsidP="00D17E66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130B9" w14:textId="77777777" w:rsidR="00DF1D57" w:rsidRDefault="00DF1D57" w:rsidP="00D17E66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1B870CB7" w14:textId="77777777" w:rsidR="00DF1D57" w:rsidRDefault="00DF1D57" w:rsidP="00D17E66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F845A" w14:textId="77777777" w:rsidR="00DF1D57" w:rsidRDefault="00DF1D57" w:rsidP="00D17E66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168A14FF" w14:textId="77777777" w:rsidR="00DF1D57" w:rsidRDefault="00DF1D57" w:rsidP="00DF1D57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tbl>
      <w:tblPr>
        <w:tblW w:w="7369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1"/>
        <w:gridCol w:w="4446"/>
        <w:gridCol w:w="704"/>
        <w:gridCol w:w="704"/>
        <w:gridCol w:w="704"/>
      </w:tblGrid>
      <w:tr w:rsidR="00DF1D57" w14:paraId="0ADA4479" w14:textId="77777777" w:rsidTr="00D17E66">
        <w:trPr>
          <w:cantSplit/>
          <w:trHeight w:val="340"/>
        </w:trPr>
        <w:tc>
          <w:tcPr>
            <w:tcW w:w="811" w:type="dxa"/>
            <w:vMerge w:val="restart"/>
            <w:vAlign w:val="center"/>
          </w:tcPr>
          <w:p w14:paraId="4A542618" w14:textId="77777777" w:rsidR="00DF1D57" w:rsidRDefault="00DF1D57" w:rsidP="00D17E66">
            <w:pPr>
              <w:pStyle w:val="Encabezado"/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Tipo</w:t>
            </w:r>
          </w:p>
        </w:tc>
        <w:tc>
          <w:tcPr>
            <w:tcW w:w="4446" w:type="dxa"/>
            <w:vMerge w:val="restart"/>
            <w:vAlign w:val="center"/>
          </w:tcPr>
          <w:p w14:paraId="19464E0C" w14:textId="77777777" w:rsidR="00DF1D57" w:rsidRDefault="00DF1D57" w:rsidP="00D17E66">
            <w:pPr>
              <w:pStyle w:val="Encabezado"/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Asignaturas</w:t>
            </w:r>
          </w:p>
        </w:tc>
        <w:tc>
          <w:tcPr>
            <w:tcW w:w="2112" w:type="dxa"/>
            <w:gridSpan w:val="3"/>
            <w:tcBorders>
              <w:top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392CE858" w14:textId="77777777" w:rsidR="00DF1D57" w:rsidRPr="005337AA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5337AA">
              <w:rPr>
                <w:b/>
                <w:sz w:val="18"/>
                <w:szCs w:val="18"/>
              </w:rPr>
              <w:t>CUARTO</w:t>
            </w:r>
          </w:p>
        </w:tc>
      </w:tr>
      <w:tr w:rsidR="00DF1D57" w14:paraId="6F5033EE" w14:textId="77777777" w:rsidTr="00D17E66">
        <w:trPr>
          <w:cantSplit/>
          <w:trHeight w:val="340"/>
        </w:trPr>
        <w:tc>
          <w:tcPr>
            <w:tcW w:w="811" w:type="dxa"/>
            <w:vMerge/>
            <w:vAlign w:val="center"/>
          </w:tcPr>
          <w:p w14:paraId="72819AE3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446" w:type="dxa"/>
            <w:vMerge/>
            <w:vAlign w:val="center"/>
          </w:tcPr>
          <w:p w14:paraId="711FFADC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2E7C89F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10881F5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7E6E7A21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</w:p>
        </w:tc>
      </w:tr>
      <w:tr w:rsidR="004C55CD" w14:paraId="01A94CE7" w14:textId="77777777" w:rsidTr="00D17E66">
        <w:trPr>
          <w:cantSplit/>
          <w:trHeight w:val="340"/>
        </w:trPr>
        <w:tc>
          <w:tcPr>
            <w:tcW w:w="811" w:type="dxa"/>
            <w:vMerge w:val="restart"/>
            <w:textDirection w:val="btLr"/>
            <w:vAlign w:val="center"/>
          </w:tcPr>
          <w:p w14:paraId="72E519AF" w14:textId="66D12949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Materias comunes</w:t>
            </w:r>
          </w:p>
        </w:tc>
        <w:tc>
          <w:tcPr>
            <w:tcW w:w="4446" w:type="dxa"/>
            <w:vAlign w:val="center"/>
          </w:tcPr>
          <w:p w14:paraId="5A1741E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Geografía e Historia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9479049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9770CCC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4732C480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19A641AF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56F7EAB2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vAlign w:val="center"/>
          </w:tcPr>
          <w:p w14:paraId="7FF39204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Castellana y Literatura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E35A99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BB74BA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31DD80E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5740E2DC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1A32996A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vAlign w:val="center"/>
          </w:tcPr>
          <w:p w14:paraId="22342BE3" w14:textId="0F5A0786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Matemáticas A (elegir una de las dos matemáticas)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68455A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DD74F6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280EB4F5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6C2A9C78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6F4BF32D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vAlign w:val="center"/>
          </w:tcPr>
          <w:p w14:paraId="4FBCFCB5" w14:textId="63FB8A5E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Matemáticas B  (elegir una de las dos matemáticas)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037933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F18125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2984F152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2CFBE5A9" w14:textId="77777777" w:rsidTr="003C1482">
        <w:trPr>
          <w:cantSplit/>
          <w:trHeight w:val="340"/>
        </w:trPr>
        <w:tc>
          <w:tcPr>
            <w:tcW w:w="811" w:type="dxa"/>
            <w:vMerge/>
          </w:tcPr>
          <w:p w14:paraId="39C1A4F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bottom w:val="double" w:sz="4" w:space="0" w:color="auto"/>
            </w:tcBorders>
            <w:vAlign w:val="center"/>
          </w:tcPr>
          <w:p w14:paraId="54E1D3C5" w14:textId="2AAEF4DB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Extranjera</w:t>
            </w:r>
          </w:p>
        </w:tc>
        <w:tc>
          <w:tcPr>
            <w:tcW w:w="70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76861011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102364C6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38DDB880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089AFB90" w14:textId="77777777" w:rsidTr="00D17E66">
        <w:trPr>
          <w:cantSplit/>
          <w:trHeight w:val="340"/>
        </w:trPr>
        <w:tc>
          <w:tcPr>
            <w:tcW w:w="811" w:type="dxa"/>
            <w:vMerge/>
            <w:tcBorders>
              <w:bottom w:val="double" w:sz="4" w:space="0" w:color="auto"/>
            </w:tcBorders>
          </w:tcPr>
          <w:p w14:paraId="6D3C9320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bottom w:val="double" w:sz="4" w:space="0" w:color="auto"/>
            </w:tcBorders>
            <w:vAlign w:val="center"/>
          </w:tcPr>
          <w:p w14:paraId="47E52557" w14:textId="0984B512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Física</w:t>
            </w:r>
          </w:p>
        </w:tc>
        <w:tc>
          <w:tcPr>
            <w:tcW w:w="70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3CD6580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05FC64E2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3EB6DF22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3AA6EBB5" w14:textId="77777777" w:rsidTr="00D17E66">
        <w:trPr>
          <w:cantSplit/>
          <w:trHeight w:val="340"/>
        </w:trPr>
        <w:tc>
          <w:tcPr>
            <w:tcW w:w="811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56A65218" w14:textId="05605FCF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Materias comunes (elegir tres)</w:t>
            </w:r>
          </w:p>
        </w:tc>
        <w:tc>
          <w:tcPr>
            <w:tcW w:w="4446" w:type="dxa"/>
            <w:tcBorders>
              <w:top w:val="double" w:sz="4" w:space="0" w:color="auto"/>
            </w:tcBorders>
            <w:vAlign w:val="center"/>
          </w:tcPr>
          <w:p w14:paraId="45A84A6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Biología y Geología</w:t>
            </w:r>
          </w:p>
        </w:tc>
        <w:tc>
          <w:tcPr>
            <w:tcW w:w="70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43BD3B2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63531EC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21C917E8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222330A1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30AD6316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vAlign w:val="center"/>
          </w:tcPr>
          <w:p w14:paraId="06BEFECA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Física y Química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8413CE9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9CA92F5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5B74927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036DE1BE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3B0D44B7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vAlign w:val="center"/>
          </w:tcPr>
          <w:p w14:paraId="0711EB1D" w14:textId="5FB0AAED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Economía y emprendimiento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57567B7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418A974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1129960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7C973838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2979DCEA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bottom w:val="single" w:sz="12" w:space="0" w:color="auto"/>
            </w:tcBorders>
            <w:vAlign w:val="center"/>
          </w:tcPr>
          <w:p w14:paraId="431CBAE6" w14:textId="1606A1D5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Digitalización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vAlign w:val="center"/>
          </w:tcPr>
          <w:p w14:paraId="403AE4BE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vAlign w:val="center"/>
          </w:tcPr>
          <w:p w14:paraId="2E662909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tl2br w:val="nil"/>
            </w:tcBorders>
            <w:vAlign w:val="center"/>
          </w:tcPr>
          <w:p w14:paraId="20411A35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5C0F8CEB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5054BBCC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top w:val="single" w:sz="12" w:space="0" w:color="auto"/>
            </w:tcBorders>
            <w:vAlign w:val="center"/>
          </w:tcPr>
          <w:p w14:paraId="5DB559E6" w14:textId="702247A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Formación y orientación personal y  Profesional</w:t>
            </w:r>
          </w:p>
        </w:tc>
        <w:tc>
          <w:tcPr>
            <w:tcW w:w="70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146AFC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FD19232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05E2778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01D3636C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5B9DF347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vAlign w:val="center"/>
          </w:tcPr>
          <w:p w14:paraId="558AD7D0" w14:textId="578EA264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Latín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A862B6A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83C6E15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6157D6AC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6140E71A" w14:textId="77777777" w:rsidTr="00354519">
        <w:trPr>
          <w:cantSplit/>
          <w:trHeight w:val="340"/>
        </w:trPr>
        <w:tc>
          <w:tcPr>
            <w:tcW w:w="811" w:type="dxa"/>
            <w:vMerge/>
          </w:tcPr>
          <w:p w14:paraId="2599DF08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bottom w:val="double" w:sz="4" w:space="0" w:color="auto"/>
            </w:tcBorders>
            <w:vAlign w:val="center"/>
          </w:tcPr>
          <w:p w14:paraId="1B0E039D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Tecnología</w:t>
            </w:r>
          </w:p>
        </w:tc>
        <w:tc>
          <w:tcPr>
            <w:tcW w:w="70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03AD5004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2AE362DA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7053FDEA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18252CA0" w14:textId="77777777" w:rsidTr="00354519">
        <w:trPr>
          <w:cantSplit/>
          <w:trHeight w:val="340"/>
        </w:trPr>
        <w:tc>
          <w:tcPr>
            <w:tcW w:w="811" w:type="dxa"/>
            <w:vMerge/>
          </w:tcPr>
          <w:p w14:paraId="292C32FA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bottom w:val="double" w:sz="4" w:space="0" w:color="auto"/>
            </w:tcBorders>
            <w:vAlign w:val="center"/>
          </w:tcPr>
          <w:p w14:paraId="1FAC7B43" w14:textId="6FC5AD12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Música</w:t>
            </w:r>
          </w:p>
        </w:tc>
        <w:tc>
          <w:tcPr>
            <w:tcW w:w="70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37017608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4E19EFB1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540D2A86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01194F0E" w14:textId="77777777" w:rsidTr="00354519">
        <w:trPr>
          <w:cantSplit/>
          <w:trHeight w:val="340"/>
        </w:trPr>
        <w:tc>
          <w:tcPr>
            <w:tcW w:w="811" w:type="dxa"/>
            <w:vMerge/>
          </w:tcPr>
          <w:p w14:paraId="3E4BFF6C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bottom w:val="double" w:sz="4" w:space="0" w:color="auto"/>
            </w:tcBorders>
            <w:vAlign w:val="center"/>
          </w:tcPr>
          <w:p w14:paraId="0492B2BF" w14:textId="3EC106EB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Segunda lengua extranjera</w:t>
            </w:r>
          </w:p>
        </w:tc>
        <w:tc>
          <w:tcPr>
            <w:tcW w:w="70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0ADFFB11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4DAF7F0F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60AA5204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11DDCB69" w14:textId="77777777" w:rsidTr="00D17E66">
        <w:trPr>
          <w:cantSplit/>
          <w:trHeight w:val="340"/>
        </w:trPr>
        <w:tc>
          <w:tcPr>
            <w:tcW w:w="811" w:type="dxa"/>
            <w:vMerge/>
            <w:tcBorders>
              <w:bottom w:val="double" w:sz="4" w:space="0" w:color="auto"/>
            </w:tcBorders>
          </w:tcPr>
          <w:p w14:paraId="3C6090C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bottom w:val="double" w:sz="4" w:space="0" w:color="auto"/>
            </w:tcBorders>
            <w:vAlign w:val="center"/>
          </w:tcPr>
          <w:p w14:paraId="5F9F8600" w14:textId="70FE424F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Expresión artística</w:t>
            </w:r>
          </w:p>
        </w:tc>
        <w:tc>
          <w:tcPr>
            <w:tcW w:w="70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05E48811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</w:tcBorders>
            <w:vAlign w:val="center"/>
          </w:tcPr>
          <w:p w14:paraId="2B44B464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tl2br w:val="nil"/>
            </w:tcBorders>
            <w:vAlign w:val="center"/>
          </w:tcPr>
          <w:p w14:paraId="05C92D5C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DF1D57" w14:paraId="62D9F022" w14:textId="77777777" w:rsidTr="00D17E66">
        <w:trPr>
          <w:cantSplit/>
          <w:trHeight w:val="340"/>
        </w:trPr>
        <w:tc>
          <w:tcPr>
            <w:tcW w:w="811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11EEBC45" w14:textId="2D13EE5B" w:rsidR="00DF1D57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Materias optativas (elegir una)</w:t>
            </w:r>
          </w:p>
        </w:tc>
        <w:tc>
          <w:tcPr>
            <w:tcW w:w="444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EB96528" w14:textId="08A39AA3" w:rsidR="00DF1D57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asturiana y literatura</w:t>
            </w:r>
          </w:p>
        </w:tc>
        <w:tc>
          <w:tcPr>
            <w:tcW w:w="70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96A6AF2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295C7B2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471A9BDB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580876DA" w14:textId="77777777" w:rsidTr="00D17E66">
        <w:trPr>
          <w:cantSplit/>
          <w:trHeight w:val="340"/>
        </w:trPr>
        <w:tc>
          <w:tcPr>
            <w:tcW w:w="811" w:type="dxa"/>
            <w:vMerge/>
            <w:tcBorders>
              <w:top w:val="double" w:sz="4" w:space="0" w:color="auto"/>
            </w:tcBorders>
            <w:textDirection w:val="btLr"/>
            <w:vAlign w:val="center"/>
          </w:tcPr>
          <w:p w14:paraId="125D84A1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44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8B5CCE9" w14:textId="47EFADF2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Filosofía</w:t>
            </w:r>
          </w:p>
        </w:tc>
        <w:tc>
          <w:tcPr>
            <w:tcW w:w="70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182D7DD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3A03597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6434C8CE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DF1D57" w14:paraId="4214C353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5DDE3572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5423D" w14:textId="5057C746" w:rsidR="00DF1D57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Taller de economía aplicada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4BAE03F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039B2AC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40882589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DF1D57" w14:paraId="7E2F6801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3196251D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81A9AD5" w14:textId="04722821" w:rsidR="00DF1D57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Materia ofertada por el centro 81)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vAlign w:val="center"/>
          </w:tcPr>
          <w:p w14:paraId="5FB2BA4A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vAlign w:val="center"/>
          </w:tcPr>
          <w:p w14:paraId="66A18BB6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tl2br w:val="nil"/>
            </w:tcBorders>
            <w:vAlign w:val="center"/>
          </w:tcPr>
          <w:p w14:paraId="5E79B55C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DF1D57" w14:paraId="685D875D" w14:textId="77777777" w:rsidTr="00D17E66">
        <w:trPr>
          <w:cantSplit/>
          <w:trHeight w:val="340"/>
        </w:trPr>
        <w:tc>
          <w:tcPr>
            <w:tcW w:w="811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24DE4BB6" w14:textId="41B35C00" w:rsidR="00DF1D57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Materia optativa (elegir una)</w:t>
            </w:r>
            <w:r w:rsidR="00DF1D57">
              <w:rPr>
                <w:sz w:val="16"/>
              </w:rPr>
              <w:t>.</w:t>
            </w:r>
          </w:p>
        </w:tc>
        <w:tc>
          <w:tcPr>
            <w:tcW w:w="444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F0B42B4" w14:textId="2F83E3E9" w:rsidR="00DF1D57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Religión</w:t>
            </w:r>
          </w:p>
        </w:tc>
        <w:tc>
          <w:tcPr>
            <w:tcW w:w="70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E0AFF6E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6F60B88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182541E4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DF1D57" w14:paraId="70B64BCD" w14:textId="77777777" w:rsidTr="00D17E66">
        <w:trPr>
          <w:cantSplit/>
          <w:trHeight w:val="340"/>
        </w:trPr>
        <w:tc>
          <w:tcPr>
            <w:tcW w:w="811" w:type="dxa"/>
            <w:vMerge/>
          </w:tcPr>
          <w:p w14:paraId="671EFC2F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D8B84" w14:textId="726DA6D6" w:rsidR="00DF1D57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Atención educativa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49E04C5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D29CDC8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47C87827" w14:textId="77777777" w:rsidR="00DF1D57" w:rsidRDefault="00DF1D57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4C55CD" w14:paraId="070EC663" w14:textId="77777777" w:rsidTr="00D17E66">
        <w:trPr>
          <w:cantSplit/>
          <w:trHeight w:val="340"/>
        </w:trPr>
        <w:tc>
          <w:tcPr>
            <w:tcW w:w="811" w:type="dxa"/>
          </w:tcPr>
          <w:p w14:paraId="1C151A2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16"/>
              </w:rPr>
            </w:pPr>
          </w:p>
        </w:tc>
        <w:tc>
          <w:tcPr>
            <w:tcW w:w="4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86BAE" w14:textId="3B4AA800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Tutoría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267F08B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883C191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41A58C93" w14:textId="77777777" w:rsidR="004C55CD" w:rsidRDefault="004C55CD" w:rsidP="00D17E66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</w:tbl>
    <w:p w14:paraId="057095FA" w14:textId="77777777" w:rsidR="00DF1D57" w:rsidRDefault="00DF1D57" w:rsidP="00DF1D57">
      <w:pPr>
        <w:pStyle w:val="Encabezado"/>
        <w:tabs>
          <w:tab w:val="clear" w:pos="4252"/>
          <w:tab w:val="clear" w:pos="8504"/>
        </w:tabs>
        <w:spacing w:line="240" w:lineRule="auto"/>
        <w:ind w:left="340"/>
        <w:rPr>
          <w:sz w:val="16"/>
        </w:rPr>
      </w:pPr>
      <w:r>
        <w:rPr>
          <w:sz w:val="16"/>
        </w:rPr>
        <w:t xml:space="preserve">* Alum: alumnado; Gr: grupos: </w:t>
      </w:r>
      <w:proofErr w:type="spellStart"/>
      <w:r>
        <w:rPr>
          <w:sz w:val="16"/>
        </w:rPr>
        <w:t>Ses</w:t>
      </w:r>
      <w:proofErr w:type="spellEnd"/>
      <w:r>
        <w:rPr>
          <w:sz w:val="16"/>
        </w:rPr>
        <w:t>: sesiones</w:t>
      </w:r>
    </w:p>
    <w:p w14:paraId="1D4A5592" w14:textId="1D458F41" w:rsidR="00DF1D57" w:rsidRPr="00001DDC" w:rsidRDefault="00DF1D57" w:rsidP="00DF1D57">
      <w:pPr>
        <w:pStyle w:val="Encabezado"/>
        <w:tabs>
          <w:tab w:val="clear" w:pos="4252"/>
          <w:tab w:val="clear" w:pos="8504"/>
        </w:tabs>
        <w:spacing w:line="240" w:lineRule="auto"/>
        <w:ind w:left="340"/>
        <w:rPr>
          <w:sz w:val="16"/>
        </w:rPr>
      </w:pPr>
      <w:r>
        <w:rPr>
          <w:sz w:val="16"/>
        </w:rPr>
        <w:t>(</w:t>
      </w:r>
      <w:r w:rsidR="004C55CD">
        <w:rPr>
          <w:sz w:val="16"/>
        </w:rPr>
        <w:t>1</w:t>
      </w:r>
      <w:r>
        <w:rPr>
          <w:sz w:val="16"/>
        </w:rPr>
        <w:t>)</w:t>
      </w:r>
      <w:r w:rsidRPr="00DC0EAD">
        <w:rPr>
          <w:sz w:val="16"/>
        </w:rPr>
        <w:t xml:space="preserve"> </w:t>
      </w:r>
      <w:r>
        <w:rPr>
          <w:sz w:val="16"/>
        </w:rPr>
        <w:t>M</w:t>
      </w:r>
      <w:r w:rsidRPr="00001DDC">
        <w:rPr>
          <w:sz w:val="16"/>
        </w:rPr>
        <w:t xml:space="preserve">ateria propia </w:t>
      </w:r>
      <w:r>
        <w:rPr>
          <w:sz w:val="16"/>
        </w:rPr>
        <w:t>ofertada por el</w:t>
      </w:r>
      <w:r w:rsidRPr="00001DDC">
        <w:rPr>
          <w:sz w:val="16"/>
        </w:rPr>
        <w:t xml:space="preserve"> centro docente</w:t>
      </w:r>
      <w:r>
        <w:rPr>
          <w:sz w:val="16"/>
        </w:rPr>
        <w:t xml:space="preserve"> </w:t>
      </w:r>
      <w:r w:rsidRPr="00001DDC">
        <w:rPr>
          <w:sz w:val="16"/>
        </w:rPr>
        <w:t xml:space="preserve"> </w:t>
      </w:r>
      <w:r w:rsidRPr="00A52256">
        <w:rPr>
          <w:i/>
          <w:sz w:val="16"/>
        </w:rPr>
        <w:t>(previa autorización de la Consejería competente en materia educativa).</w:t>
      </w:r>
    </w:p>
    <w:p w14:paraId="47C183E7" w14:textId="77777777" w:rsidR="00DF1D57" w:rsidRDefault="00DF1D57" w:rsidP="00DF1D57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p w14:paraId="0E68A529" w14:textId="5F94CF10" w:rsidR="00DF1D57" w:rsidRDefault="00DF1D57">
      <w:pPr>
        <w:spacing w:line="240" w:lineRule="auto"/>
        <w:jc w:val="left"/>
        <w:rPr>
          <w:b/>
          <w:sz w:val="18"/>
        </w:rPr>
      </w:pPr>
      <w:r>
        <w:rPr>
          <w:b/>
          <w:sz w:val="18"/>
        </w:rPr>
        <w:br w:type="page"/>
      </w:r>
    </w:p>
    <w:p w14:paraId="6AD8895A" w14:textId="77777777" w:rsidR="00DF1D57" w:rsidRDefault="00DF1D57">
      <w:pPr>
        <w:tabs>
          <w:tab w:val="left" w:leader="underscore" w:pos="10206"/>
        </w:tabs>
        <w:spacing w:line="240" w:lineRule="auto"/>
        <w:ind w:right="286"/>
        <w:rPr>
          <w:b/>
          <w:sz w:val="18"/>
        </w:rPr>
      </w:pPr>
    </w:p>
    <w:p w14:paraId="154C1C57" w14:textId="47A564B5" w:rsidR="00B676EF" w:rsidRDefault="00B676EF" w:rsidP="00B676EF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  <w:r>
        <w:rPr>
          <w:b/>
          <w:sz w:val="20"/>
        </w:rPr>
        <w:t>3.3.b Alumnado de Bachillerato, modalidad de Ciencias</w:t>
      </w:r>
      <w:r w:rsidR="00E7158B">
        <w:rPr>
          <w:b/>
          <w:sz w:val="20"/>
        </w:rPr>
        <w:t xml:space="preserve"> y Tecnología</w:t>
      </w:r>
      <w:r>
        <w:rPr>
          <w:b/>
          <w:sz w:val="20"/>
        </w:rPr>
        <w:t xml:space="preserve">. Decreto </w:t>
      </w:r>
      <w:r w:rsidR="00E7158B">
        <w:rPr>
          <w:b/>
          <w:sz w:val="20"/>
        </w:rPr>
        <w:t>60/2022, de 30 de agosto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</w:tblGrid>
      <w:tr w:rsidR="00B676EF" w14:paraId="5410B371" w14:textId="77777777" w:rsidTr="00045B29">
        <w:tc>
          <w:tcPr>
            <w:tcW w:w="3472" w:type="dxa"/>
            <w:vAlign w:val="bottom"/>
          </w:tcPr>
          <w:p w14:paraId="23E7FC44" w14:textId="77777777" w:rsidR="00B676EF" w:rsidRDefault="00B676EF" w:rsidP="00045B2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Régimen o modalidad: </w:t>
            </w:r>
          </w:p>
        </w:tc>
        <w:tc>
          <w:tcPr>
            <w:tcW w:w="1418" w:type="dxa"/>
            <w:vAlign w:val="bottom"/>
          </w:tcPr>
          <w:p w14:paraId="15C57B32" w14:textId="77777777" w:rsidR="00B676EF" w:rsidRDefault="00B676EF" w:rsidP="00045B2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3F35F" w14:textId="77777777" w:rsidR="00B676EF" w:rsidRDefault="00B676EF" w:rsidP="00045B2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1C6C64EC" w14:textId="77777777" w:rsidR="00B676EF" w:rsidRDefault="00B676EF" w:rsidP="00045B2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86A4F" w14:textId="77777777" w:rsidR="00B676EF" w:rsidRDefault="00B676EF" w:rsidP="00045B2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11C3117F" w14:textId="77777777" w:rsidR="00B676EF" w:rsidRDefault="00B676EF" w:rsidP="00045B2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302D7" w14:textId="77777777" w:rsidR="00B676EF" w:rsidRDefault="00B676EF" w:rsidP="00045B2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1FC0DEE1" w14:textId="77777777" w:rsidR="00B676EF" w:rsidRDefault="00B676EF" w:rsidP="00B676EF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"/>
        <w:gridCol w:w="460"/>
        <w:gridCol w:w="425"/>
        <w:gridCol w:w="1585"/>
        <w:gridCol w:w="1110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B676EF" w14:paraId="1C642060" w14:textId="77777777" w:rsidTr="002E5E0A">
        <w:trPr>
          <w:cantSplit/>
          <w:trHeight w:val="284"/>
          <w:jc w:val="center"/>
        </w:trPr>
        <w:tc>
          <w:tcPr>
            <w:tcW w:w="3824" w:type="dxa"/>
            <w:gridSpan w:val="5"/>
            <w:vMerge w:val="restart"/>
            <w:vAlign w:val="center"/>
          </w:tcPr>
          <w:p w14:paraId="453315A3" w14:textId="10FE1E76" w:rsidR="00B676EF" w:rsidRDefault="00E7158B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MATERIAS</w:t>
            </w:r>
          </w:p>
        </w:tc>
        <w:tc>
          <w:tcPr>
            <w:tcW w:w="2211" w:type="dxa"/>
            <w:gridSpan w:val="3"/>
          </w:tcPr>
          <w:p w14:paraId="53D1D505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Primero</w:t>
            </w:r>
          </w:p>
        </w:tc>
        <w:tc>
          <w:tcPr>
            <w:tcW w:w="2211" w:type="dxa"/>
            <w:gridSpan w:val="3"/>
          </w:tcPr>
          <w:p w14:paraId="33E6139C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Segundo</w:t>
            </w:r>
          </w:p>
        </w:tc>
        <w:tc>
          <w:tcPr>
            <w:tcW w:w="2211" w:type="dxa"/>
            <w:gridSpan w:val="3"/>
          </w:tcPr>
          <w:p w14:paraId="1C8B05A4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</w:tr>
      <w:tr w:rsidR="00B676EF" w14:paraId="23C74DA6" w14:textId="77777777" w:rsidTr="002E5E0A">
        <w:trPr>
          <w:cantSplit/>
          <w:trHeight w:val="284"/>
          <w:jc w:val="center"/>
        </w:trPr>
        <w:tc>
          <w:tcPr>
            <w:tcW w:w="3824" w:type="dxa"/>
            <w:gridSpan w:val="5"/>
            <w:vMerge/>
          </w:tcPr>
          <w:p w14:paraId="483AB46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F27AFBC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08D6A63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C36F616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38B8494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A6A1E39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4163F4E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vAlign w:val="center"/>
          </w:tcPr>
          <w:p w14:paraId="448781EE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vAlign w:val="center"/>
          </w:tcPr>
          <w:p w14:paraId="1D906533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vAlign w:val="center"/>
          </w:tcPr>
          <w:p w14:paraId="478711EB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</w:tr>
      <w:tr w:rsidR="00B676EF" w14:paraId="6936FC09" w14:textId="77777777" w:rsidTr="002E5E0A">
        <w:trPr>
          <w:cantSplit/>
          <w:trHeight w:val="340"/>
          <w:jc w:val="center"/>
        </w:trPr>
        <w:tc>
          <w:tcPr>
            <w:tcW w:w="244" w:type="dxa"/>
            <w:vMerge w:val="restart"/>
            <w:textDirection w:val="btLr"/>
            <w:vAlign w:val="center"/>
          </w:tcPr>
          <w:p w14:paraId="2FFA94A6" w14:textId="7A3A7ADC" w:rsidR="00B676EF" w:rsidRDefault="00B676EF" w:rsidP="00045B29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3B2578C0" w14:textId="7A8435FE" w:rsidR="00B676EF" w:rsidRDefault="00B676EF" w:rsidP="00045B29">
            <w:pPr>
              <w:pStyle w:val="Encabezado"/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Materias </w:t>
            </w:r>
            <w:r w:rsidR="00E7158B">
              <w:rPr>
                <w:sz w:val="16"/>
              </w:rPr>
              <w:t>comunes</w:t>
            </w:r>
          </w:p>
        </w:tc>
        <w:tc>
          <w:tcPr>
            <w:tcW w:w="3120" w:type="dxa"/>
            <w:gridSpan w:val="3"/>
            <w:vAlign w:val="center"/>
          </w:tcPr>
          <w:p w14:paraId="27962C6D" w14:textId="22B6F155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73320CC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F7E0BBA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1949B56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D1817FE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05D5EE3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90E0ECC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B5A63E8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5B76CCE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8D61D83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2E5E0A" w14:paraId="0EB37E73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12EFB476" w14:textId="77777777" w:rsidR="002E5E0A" w:rsidRDefault="002E5E0A" w:rsidP="00045B29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0EAC346" w14:textId="77777777" w:rsidR="002E5E0A" w:rsidRDefault="002E5E0A" w:rsidP="00045B29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95214F2" w14:textId="04C49C3E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la 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CFA4A72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9070302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D0B267E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FD05D2D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7938A65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231390D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566AB5F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EC93AE6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E545CB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2E5E0A" w14:paraId="137DADC3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2D1FC66C" w14:textId="77777777" w:rsidR="002E5E0A" w:rsidRDefault="002E5E0A" w:rsidP="00045B29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370BF8A6" w14:textId="77777777" w:rsidR="002E5E0A" w:rsidRDefault="002E5E0A" w:rsidP="00045B29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14EC2DB" w14:textId="46F8FBA1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España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596417F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05B7B3C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09354F6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F2F22A1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E505C58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BF37E59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7430920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1C206F0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B90F7C2" w14:textId="77777777" w:rsidR="002E5E0A" w:rsidRDefault="002E5E0A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2E5E0A" w14:paraId="1041CDFC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77AFB75D" w14:textId="77777777" w:rsidR="002E5E0A" w:rsidRDefault="002E5E0A" w:rsidP="002E5E0A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B1A60CC" w14:textId="77777777" w:rsidR="002E5E0A" w:rsidRDefault="002E5E0A" w:rsidP="002E5E0A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E004F3F" w14:textId="0F97EBEC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Física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CECF542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989C8DC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5EB5846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0A61952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F2638DA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85FE9C6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2981E09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0C4EF3A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E1A4124" w14:textId="77777777" w:rsidR="002E5E0A" w:rsidRDefault="002E5E0A" w:rsidP="002E5E0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B676EF" w14:paraId="3E9A416F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7D6FD01D" w14:textId="77777777" w:rsidR="00B676EF" w:rsidRDefault="00B676EF" w:rsidP="00045B2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458FE97D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CFD2B1D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Castellana y Literatura I o II</w:t>
            </w:r>
          </w:p>
        </w:tc>
        <w:tc>
          <w:tcPr>
            <w:tcW w:w="737" w:type="dxa"/>
            <w:vAlign w:val="center"/>
          </w:tcPr>
          <w:p w14:paraId="576BD50B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ED8FB35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52A15E4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A96AC68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1611728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4C2194D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5514231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9651F03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7637C08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B676EF" w14:paraId="2B8ED622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3ECD02FC" w14:textId="77777777" w:rsidR="00B676EF" w:rsidRDefault="00B676EF" w:rsidP="00045B2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59F85835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 w:val="restart"/>
            <w:vAlign w:val="center"/>
          </w:tcPr>
          <w:p w14:paraId="275CE137" w14:textId="17A8A7D3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1110" w:type="dxa"/>
            <w:vAlign w:val="center"/>
          </w:tcPr>
          <w:p w14:paraId="3138CD6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Inglés</w:t>
            </w:r>
          </w:p>
        </w:tc>
        <w:tc>
          <w:tcPr>
            <w:tcW w:w="737" w:type="dxa"/>
            <w:vAlign w:val="center"/>
          </w:tcPr>
          <w:p w14:paraId="6B2CBAC3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E05BC95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D206FC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06D025A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100277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DF6C1DD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E783FFB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63B7FEF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3A7E87E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B676EF" w14:paraId="50736A8A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21B99E36" w14:textId="77777777" w:rsidR="00B676EF" w:rsidRDefault="00B676EF" w:rsidP="00045B2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68F73882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/>
            <w:vAlign w:val="center"/>
          </w:tcPr>
          <w:p w14:paraId="6F3FCA96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110" w:type="dxa"/>
            <w:vAlign w:val="center"/>
          </w:tcPr>
          <w:p w14:paraId="7D4BC3E4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Francés</w:t>
            </w:r>
          </w:p>
        </w:tc>
        <w:tc>
          <w:tcPr>
            <w:tcW w:w="737" w:type="dxa"/>
            <w:vAlign w:val="center"/>
          </w:tcPr>
          <w:p w14:paraId="5EA6F524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61754E6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820C7D6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C9F0CC5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CB9CBF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ED299DF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065E35E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FD0619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3CD2E4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B676EF" w14:paraId="48A57F70" w14:textId="77777777" w:rsidTr="00183D5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32E8F435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cBorders>
              <w:top w:val="double" w:sz="4" w:space="0" w:color="auto"/>
            </w:tcBorders>
            <w:textDirection w:val="btLr"/>
          </w:tcPr>
          <w:p w14:paraId="2DED5FBC" w14:textId="393C60EF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</w:t>
            </w:r>
            <w:r w:rsidR="00E7158B">
              <w:rPr>
                <w:sz w:val="16"/>
              </w:rPr>
              <w:t>erias de modalidad</w:t>
            </w:r>
          </w:p>
        </w:tc>
        <w:tc>
          <w:tcPr>
            <w:tcW w:w="425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067E77E8" w14:textId="77777777" w:rsidR="00B676EF" w:rsidRPr="005E570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  <w:r w:rsidRPr="005E570F">
              <w:rPr>
                <w:i/>
                <w:sz w:val="16"/>
              </w:rPr>
              <w:t>Elegir 2</w:t>
            </w:r>
          </w:p>
        </w:tc>
        <w:tc>
          <w:tcPr>
            <w:tcW w:w="2695" w:type="dxa"/>
            <w:gridSpan w:val="2"/>
            <w:tcBorders>
              <w:top w:val="double" w:sz="4" w:space="0" w:color="auto"/>
            </w:tcBorders>
            <w:vAlign w:val="center"/>
          </w:tcPr>
          <w:p w14:paraId="3CCAB322" w14:textId="5AE7DFB2" w:rsidR="00B676EF" w:rsidRDefault="00E7158B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Matemáticas I 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 II</w:t>
            </w: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746ED80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71232A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02DDA6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A2081ED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C253924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B0DDDF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4E0915EF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4D9B5D6C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5C5BCBC7" w14:textId="77777777" w:rsidR="00B676EF" w:rsidRDefault="00B676EF" w:rsidP="00045B2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7158B" w14:paraId="2AAC2234" w14:textId="77777777" w:rsidTr="00183D5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016C5FB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top w:val="double" w:sz="4" w:space="0" w:color="auto"/>
            </w:tcBorders>
            <w:textDirection w:val="btLr"/>
          </w:tcPr>
          <w:p w14:paraId="54B5DCF0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top w:val="double" w:sz="4" w:space="0" w:color="auto"/>
            </w:tcBorders>
            <w:textDirection w:val="btLr"/>
            <w:vAlign w:val="center"/>
          </w:tcPr>
          <w:p w14:paraId="5FE9CA36" w14:textId="77777777" w:rsidR="00E7158B" w:rsidRPr="005E570F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vAlign w:val="center"/>
          </w:tcPr>
          <w:p w14:paraId="26FF7075" w14:textId="636F9061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Biología, Geología y Ciencias ambientales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9EF21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7886D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9835B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thinDiagStripe" w:color="auto" w:fill="auto"/>
            <w:vAlign w:val="center"/>
          </w:tcPr>
          <w:p w14:paraId="57A11804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thinDiagStripe" w:color="auto" w:fill="auto"/>
            <w:vAlign w:val="center"/>
          </w:tcPr>
          <w:p w14:paraId="5A23491D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thinDiagStripe" w:color="auto" w:fill="auto"/>
            <w:vAlign w:val="center"/>
          </w:tcPr>
          <w:p w14:paraId="16B8BA73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47D58A3F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6255CC4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4264A8CA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183D5F" w14:paraId="692045E2" w14:textId="77777777" w:rsidTr="00183D5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492DDE3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top w:val="double" w:sz="4" w:space="0" w:color="auto"/>
            </w:tcBorders>
            <w:textDirection w:val="btLr"/>
          </w:tcPr>
          <w:p w14:paraId="615716D1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top w:val="double" w:sz="4" w:space="0" w:color="auto"/>
            </w:tcBorders>
            <w:textDirection w:val="btLr"/>
            <w:vAlign w:val="center"/>
          </w:tcPr>
          <w:p w14:paraId="65134975" w14:textId="77777777" w:rsidR="00183D5F" w:rsidRPr="005E570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vAlign w:val="center"/>
          </w:tcPr>
          <w:p w14:paraId="2FF5FF2C" w14:textId="0AA64A0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Biología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0B4B0385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57D2B233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490B20CC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4AF61CE2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5EBEDDB8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5B4CD0F5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2CF91D2C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BE0F67A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305C89D4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183D5F" w14:paraId="74ED17FD" w14:textId="77777777" w:rsidTr="00183D5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074FB352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top w:val="double" w:sz="4" w:space="0" w:color="auto"/>
            </w:tcBorders>
            <w:textDirection w:val="btLr"/>
          </w:tcPr>
          <w:p w14:paraId="179F0910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top w:val="double" w:sz="4" w:space="0" w:color="auto"/>
            </w:tcBorders>
            <w:textDirection w:val="btLr"/>
            <w:vAlign w:val="center"/>
          </w:tcPr>
          <w:p w14:paraId="4B2B6E19" w14:textId="77777777" w:rsidR="00183D5F" w:rsidRPr="005E570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vAlign w:val="center"/>
          </w:tcPr>
          <w:p w14:paraId="5C2B9344" w14:textId="08A586F2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Geología y Ciencias ambientales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0EBD7DE9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1693FDD5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467D91F8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5BCC5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BE11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34640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1E2AE84F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F1ED71E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0D2F917D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7158B" w14:paraId="0DEB810A" w14:textId="77777777" w:rsidTr="00183D5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8A8F00C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40DB6F3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4D308A21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5A2FE595" w14:textId="4A02BAF2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Física y Química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A877DE9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AF64C5B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5DC0A84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58C1A0F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AD07C73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B43412A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E27A5A0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09BBE6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A7A390E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183D5F" w14:paraId="616BC7B6" w14:textId="77777777" w:rsidTr="00183D5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6B10B2B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1063C99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174F9A78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63E59BD3" w14:textId="26AB4CCF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Física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A97CA43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C3759A9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27782D5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DE30870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9C7691C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2182864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3D280A2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D9DADCD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5218157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183D5F" w14:paraId="4DDFD875" w14:textId="77777777" w:rsidTr="00183D5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6CE7DDCC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634C18A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00F18A4D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4D53642B" w14:textId="626FDEB9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Química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336A84E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2E37FBE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CA879D5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656CA1A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A942C9A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17FCBA9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EB509AE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24138A6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B26E303" w14:textId="77777777" w:rsidR="00183D5F" w:rsidRDefault="00183D5F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7158B" w14:paraId="76915298" w14:textId="77777777" w:rsidTr="00AE0778">
        <w:trPr>
          <w:cantSplit/>
          <w:trHeight w:val="340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1EC223E4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18E7B1B4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  <w:vAlign w:val="center"/>
          </w:tcPr>
          <w:p w14:paraId="0B9911FF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0A5421AE" w14:textId="65CAAA5B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Dibujo Técnico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89CD2F9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3566E3B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5CF83C1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E7767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780AA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FAFDB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11A43F2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7AD5728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FF574DF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7158B" w14:paraId="36F87F0E" w14:textId="77777777" w:rsidTr="00AE0778">
        <w:trPr>
          <w:cantSplit/>
          <w:trHeight w:val="473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401A8B47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555DF896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  <w:vAlign w:val="center"/>
          </w:tcPr>
          <w:p w14:paraId="11166B83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24272BFA" w14:textId="493847A8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Tecnología e ingeniería</w:t>
            </w:r>
            <w:r w:rsidR="002672FF">
              <w:rPr>
                <w:sz w:val="16"/>
              </w:rPr>
              <w:t xml:space="preserve"> I </w:t>
            </w:r>
            <w:proofErr w:type="spellStart"/>
            <w:r w:rsidR="002672FF">
              <w:rPr>
                <w:sz w:val="16"/>
              </w:rPr>
              <w:t>ó</w:t>
            </w:r>
            <w:proofErr w:type="spellEnd"/>
            <w:r w:rsidR="002672FF"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DCECFD1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2074F07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D6FB208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DCBBA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D6AEC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BBD19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F6227FE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3A53928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48E6D01" w14:textId="77777777" w:rsidR="00E7158B" w:rsidRDefault="00E7158B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0E42AFBF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55EC1D02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5E21C07F" w14:textId="318F0CEC" w:rsidR="007D2CA5" w:rsidRDefault="007D2CA5" w:rsidP="002672FF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Deben de sumar 4 sesiones</w:t>
            </w:r>
          </w:p>
        </w:tc>
        <w:tc>
          <w:tcPr>
            <w:tcW w:w="3120" w:type="dxa"/>
            <w:gridSpan w:val="3"/>
            <w:vAlign w:val="center"/>
          </w:tcPr>
          <w:p w14:paraId="493DEE03" w14:textId="7545F0AA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Materia de modalidad no cursada </w:t>
            </w:r>
            <w:r w:rsidR="004346C2">
              <w:rPr>
                <w:sz w:val="16"/>
              </w:rPr>
              <w:t>(2)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7E0BF41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4161C79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F4F0B19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669A051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D37FBEC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7C864ED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DD4A9EB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28783B2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3D43002" w14:textId="77777777" w:rsidR="007D2CA5" w:rsidRDefault="007D2CA5" w:rsidP="00E7158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45052547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2F5CDEE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18DFCCFD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75003E0E" w14:textId="0F293001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Anatomía Aplicada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559A5CF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B3AC073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7F5FC3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2D93D9E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731DB15C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52A03E4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7E42A34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733E7B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D4CC3ED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3EAB6613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7173E7E3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0693DA2B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E914284" w14:textId="3A235C32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El legado clásico</w:t>
            </w:r>
          </w:p>
        </w:tc>
        <w:tc>
          <w:tcPr>
            <w:tcW w:w="737" w:type="dxa"/>
            <w:vAlign w:val="center"/>
          </w:tcPr>
          <w:p w14:paraId="65B197E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1D1324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B743BF3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52C940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2A376D3E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2B66ACCE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D00270A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9E67A0F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E5599C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7F2B0E13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5077CDC7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1F1E3432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7990F297" w14:textId="061BFAF0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asturiana y literatura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48B77E0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6A66B3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6F2B58D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82B9181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A79CCF1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DB8138B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9D274BE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9D56E2B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BF05CF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4C6ECBD0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31C7DE79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5BAE8D44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B3BDC00" w14:textId="26BF3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Segunda 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273ED06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458F74A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413B251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AC9E80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3495C81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06EB00E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164F83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92CB0A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F842AE8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6532FD" w14:paraId="5A0DC888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5B5A2BAE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D4AAAD9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4890B3E" w14:textId="73DBDDB5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Psicología y sociedad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38811D25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4C47E331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7CE3A4F7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43C9396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2F6C512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FF32CBD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F082967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729069F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BEFD010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6532FD" w14:paraId="03339E65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B0A92B5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4FAAFE46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DE99912" w14:textId="6D2C36E1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Gestión de fuentes documentales y comunicación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35A238FB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2B70CF53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21CE6A56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6D22E27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8413787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8FC1A13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A81112F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47D2073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F52B697" w14:textId="77777777" w:rsidR="006532FD" w:rsidRDefault="006532FD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4119ACAA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518DD9FB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49F04FD8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A21C403" w14:textId="20D4666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Tecnologías digitales aplicadas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1C696210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1E3B16B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71A12C9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E4F9CB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F3BB6F9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0E76BF7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9259FCC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370305F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1FC8F7E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2D105696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101D213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0DE4CDFD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9572848" w14:textId="014576B8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Proyecto de investigación integrado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2FB11CC9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8AA2190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1D66348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8ABB66B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E820B0C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DEEC5F1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C2C8EAF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46AAB23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B343634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774B61FD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66D68F5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50459DB9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0ED2F727" w14:textId="45DD2141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Recursos energéticos y sostenibilidad</w:t>
            </w:r>
          </w:p>
        </w:tc>
        <w:tc>
          <w:tcPr>
            <w:tcW w:w="737" w:type="dxa"/>
            <w:vAlign w:val="center"/>
          </w:tcPr>
          <w:p w14:paraId="4E60525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0436570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4975C5F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DBF647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27D9BF9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7D54D2A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CFE167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AB05AF2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A9DEAF3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14:paraId="1305CD4C" w14:textId="77777777" w:rsidTr="002E5E0A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21FB0E77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37669FE8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F04683C" w14:textId="54F20926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Materia propuesta por el centro educativo (</w:t>
            </w:r>
            <w:r w:rsidR="004346C2">
              <w:rPr>
                <w:sz w:val="16"/>
              </w:rPr>
              <w:t>1</w:t>
            </w:r>
            <w:r>
              <w:rPr>
                <w:sz w:val="16"/>
              </w:rPr>
              <w:t>)</w:t>
            </w:r>
          </w:p>
        </w:tc>
        <w:tc>
          <w:tcPr>
            <w:tcW w:w="737" w:type="dxa"/>
            <w:vAlign w:val="center"/>
          </w:tcPr>
          <w:p w14:paraId="171FC07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8270951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C9D46D6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8B3547C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2BD0399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83FC34C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13415B9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6322F40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E4B8A4E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D2CA5" w:rsidRPr="00D91B51" w14:paraId="0F3A7B9E" w14:textId="77777777" w:rsidTr="002E5E0A">
        <w:trPr>
          <w:cantSplit/>
          <w:trHeight w:val="340"/>
          <w:jc w:val="center"/>
        </w:trPr>
        <w:tc>
          <w:tcPr>
            <w:tcW w:w="704" w:type="dxa"/>
            <w:gridSpan w:val="2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47FFC3C" w14:textId="298D30FC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tcBorders>
              <w:top w:val="double" w:sz="4" w:space="0" w:color="auto"/>
            </w:tcBorders>
            <w:vAlign w:val="center"/>
          </w:tcPr>
          <w:p w14:paraId="2B0E2460" w14:textId="2A286216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  <w:lang w:val="es-ES"/>
              </w:rPr>
            </w:pPr>
            <w:r>
              <w:rPr>
                <w:sz w:val="16"/>
              </w:rPr>
              <w:t>Tutoría</w:t>
            </w: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58963FEE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71F6B20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2B5D600D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383A99C1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3B296272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3DB28761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05007786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7DF5F6A4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003DCCD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</w:tr>
      <w:tr w:rsidR="007D2CA5" w14:paraId="478F5016" w14:textId="77777777" w:rsidTr="002E5E0A">
        <w:trPr>
          <w:cantSplit/>
          <w:trHeight w:val="340"/>
          <w:jc w:val="center"/>
        </w:trPr>
        <w:tc>
          <w:tcPr>
            <w:tcW w:w="704" w:type="dxa"/>
            <w:gridSpan w:val="2"/>
            <w:vMerge/>
          </w:tcPr>
          <w:p w14:paraId="51A51964" w14:textId="77777777" w:rsidR="007D2CA5" w:rsidRPr="00D91B51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  <w:lang w:val="es-ES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A34EBDD" w14:textId="6A479E1C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Religión</w:t>
            </w:r>
          </w:p>
        </w:tc>
        <w:tc>
          <w:tcPr>
            <w:tcW w:w="737" w:type="dxa"/>
            <w:vAlign w:val="center"/>
          </w:tcPr>
          <w:p w14:paraId="1B4954BB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7443C6F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FCF587F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082E8BD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276405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734C0A0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DCE856D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6E1957F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730D606" w14:textId="77777777" w:rsidR="007D2CA5" w:rsidRDefault="007D2CA5" w:rsidP="007D2CA5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</w:tbl>
    <w:p w14:paraId="47390305" w14:textId="77777777" w:rsidR="00B676EF" w:rsidRPr="00823334" w:rsidRDefault="00B676EF" w:rsidP="00B676EF">
      <w:pPr>
        <w:pStyle w:val="Encabezado"/>
        <w:tabs>
          <w:tab w:val="clear" w:pos="4252"/>
          <w:tab w:val="clear" w:pos="8504"/>
        </w:tabs>
        <w:spacing w:line="240" w:lineRule="auto"/>
        <w:ind w:left="510"/>
        <w:rPr>
          <w:rFonts w:ascii="Arial Narrow" w:hAnsi="Arial Narrow"/>
          <w:sz w:val="16"/>
          <w:szCs w:val="16"/>
        </w:rPr>
      </w:pPr>
      <w:r w:rsidRPr="00823334">
        <w:rPr>
          <w:rFonts w:ascii="Arial Narrow" w:hAnsi="Arial Narrow"/>
          <w:sz w:val="16"/>
          <w:szCs w:val="16"/>
        </w:rPr>
        <w:t xml:space="preserve">(*) Alum: Alumnado, Gr: Grupos, </w:t>
      </w:r>
      <w:proofErr w:type="spellStart"/>
      <w:r w:rsidRPr="00823334">
        <w:rPr>
          <w:rFonts w:ascii="Arial Narrow" w:hAnsi="Arial Narrow"/>
          <w:sz w:val="16"/>
          <w:szCs w:val="16"/>
        </w:rPr>
        <w:t>Ses</w:t>
      </w:r>
      <w:proofErr w:type="spellEnd"/>
      <w:r w:rsidRPr="00823334">
        <w:rPr>
          <w:rFonts w:ascii="Arial Narrow" w:hAnsi="Arial Narrow"/>
          <w:sz w:val="16"/>
          <w:szCs w:val="16"/>
        </w:rPr>
        <w:t>: Sesiones</w:t>
      </w:r>
    </w:p>
    <w:p w14:paraId="4FF5C690" w14:textId="7E0DCACD" w:rsidR="00B676EF" w:rsidRDefault="00B676EF" w:rsidP="00B676EF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>(</w:t>
      </w:r>
      <w:r w:rsidR="004346C2">
        <w:rPr>
          <w:rFonts w:ascii="Arial Narrow" w:hAnsi="Arial Narrow"/>
          <w:sz w:val="16"/>
          <w:szCs w:val="16"/>
        </w:rPr>
        <w:t>1</w:t>
      </w:r>
      <w:r w:rsidRPr="009B3E96">
        <w:rPr>
          <w:rFonts w:ascii="Arial Narrow" w:hAnsi="Arial Narrow"/>
          <w:sz w:val="16"/>
          <w:szCs w:val="16"/>
        </w:rPr>
        <w:t>) Materia propuesta por el centro docente (</w:t>
      </w:r>
      <w:r w:rsidRPr="009B3E96">
        <w:rPr>
          <w:rFonts w:ascii="Arial Narrow" w:hAnsi="Arial Narrow"/>
          <w:i/>
          <w:sz w:val="16"/>
          <w:szCs w:val="16"/>
        </w:rPr>
        <w:t>Previa autorización de la Consejería</w:t>
      </w:r>
      <w:r w:rsidRPr="009B3E96">
        <w:rPr>
          <w:rFonts w:ascii="Arial Narrow" w:hAnsi="Arial Narrow"/>
          <w:sz w:val="16"/>
          <w:szCs w:val="16"/>
        </w:rPr>
        <w:t>)</w:t>
      </w:r>
    </w:p>
    <w:p w14:paraId="495BDCEA" w14:textId="2739105E" w:rsidR="004346C2" w:rsidRPr="009B3E96" w:rsidRDefault="004346C2" w:rsidP="004346C2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>(</w:t>
      </w:r>
      <w:r>
        <w:rPr>
          <w:rFonts w:ascii="Arial Narrow" w:hAnsi="Arial Narrow"/>
          <w:sz w:val="16"/>
          <w:szCs w:val="16"/>
        </w:rPr>
        <w:t>2</w:t>
      </w:r>
      <w:r w:rsidRPr="009B3E96">
        <w:rPr>
          <w:rFonts w:ascii="Arial Narrow" w:hAnsi="Arial Narrow"/>
          <w:sz w:val="16"/>
          <w:szCs w:val="16"/>
        </w:rPr>
        <w:t xml:space="preserve">) Materia del bloque de asignaturas </w:t>
      </w:r>
      <w:r>
        <w:rPr>
          <w:rFonts w:ascii="Arial Narrow" w:hAnsi="Arial Narrow"/>
          <w:sz w:val="16"/>
          <w:szCs w:val="16"/>
        </w:rPr>
        <w:t>de modalidad</w:t>
      </w:r>
      <w:r w:rsidRPr="009B3E96">
        <w:rPr>
          <w:rFonts w:ascii="Arial Narrow" w:hAnsi="Arial Narrow"/>
          <w:sz w:val="16"/>
          <w:szCs w:val="16"/>
        </w:rPr>
        <w:t xml:space="preserve"> no cursada</w:t>
      </w:r>
    </w:p>
    <w:p w14:paraId="7BBE29F0" w14:textId="77777777" w:rsidR="004346C2" w:rsidRPr="009B3E96" w:rsidRDefault="004346C2" w:rsidP="00B676EF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</w:p>
    <w:p w14:paraId="438694BC" w14:textId="77777777" w:rsidR="00B676EF" w:rsidRDefault="00B676EF">
      <w:pPr>
        <w:spacing w:line="240" w:lineRule="auto"/>
        <w:jc w:val="left"/>
        <w:rPr>
          <w:sz w:val="18"/>
        </w:rPr>
      </w:pPr>
      <w:r>
        <w:rPr>
          <w:sz w:val="18"/>
        </w:rPr>
        <w:br w:type="page"/>
      </w:r>
    </w:p>
    <w:p w14:paraId="06583689" w14:textId="70E1BD34" w:rsidR="00326E20" w:rsidRDefault="00326E20" w:rsidP="00326E20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  <w:r>
        <w:rPr>
          <w:b/>
          <w:sz w:val="20"/>
        </w:rPr>
        <w:lastRenderedPageBreak/>
        <w:t>3.</w:t>
      </w:r>
      <w:r w:rsidR="00517507">
        <w:rPr>
          <w:b/>
          <w:sz w:val="20"/>
        </w:rPr>
        <w:t>3</w:t>
      </w:r>
      <w:r>
        <w:rPr>
          <w:b/>
          <w:sz w:val="20"/>
        </w:rPr>
        <w:t>.</w:t>
      </w:r>
      <w:r w:rsidR="00517507">
        <w:rPr>
          <w:b/>
          <w:sz w:val="20"/>
        </w:rPr>
        <w:t>c</w:t>
      </w:r>
      <w:r>
        <w:rPr>
          <w:b/>
          <w:sz w:val="20"/>
        </w:rPr>
        <w:t xml:space="preserve"> Alumnado de Bachillerato, modalidad General. Decreto 60/2022, de 30 de agosto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</w:tblGrid>
      <w:tr w:rsidR="00326E20" w14:paraId="08003457" w14:textId="77777777" w:rsidTr="00A12AE0">
        <w:tc>
          <w:tcPr>
            <w:tcW w:w="3472" w:type="dxa"/>
            <w:vAlign w:val="bottom"/>
          </w:tcPr>
          <w:p w14:paraId="0130D128" w14:textId="77777777" w:rsidR="00326E20" w:rsidRDefault="00326E20" w:rsidP="00A12AE0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Régimen o modalidad: </w:t>
            </w:r>
          </w:p>
        </w:tc>
        <w:tc>
          <w:tcPr>
            <w:tcW w:w="1418" w:type="dxa"/>
            <w:vAlign w:val="bottom"/>
          </w:tcPr>
          <w:p w14:paraId="48D4A587" w14:textId="77777777" w:rsidR="00326E20" w:rsidRDefault="00326E20" w:rsidP="00A12AE0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EF627" w14:textId="77777777" w:rsidR="00326E20" w:rsidRDefault="00326E20" w:rsidP="00A12AE0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2495E766" w14:textId="77777777" w:rsidR="00326E20" w:rsidRDefault="00326E20" w:rsidP="00A12AE0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AF47F" w14:textId="77777777" w:rsidR="00326E20" w:rsidRDefault="00326E20" w:rsidP="00A12AE0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5BE267B4" w14:textId="77777777" w:rsidR="00326E20" w:rsidRDefault="00326E20" w:rsidP="00A12AE0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14DBE" w14:textId="77777777" w:rsidR="00326E20" w:rsidRDefault="00326E20" w:rsidP="00A12AE0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0AE49792" w14:textId="77777777" w:rsidR="00326E20" w:rsidRDefault="00326E20" w:rsidP="00326E20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"/>
        <w:gridCol w:w="460"/>
        <w:gridCol w:w="425"/>
        <w:gridCol w:w="1585"/>
        <w:gridCol w:w="1110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326E20" w14:paraId="1C68241D" w14:textId="77777777" w:rsidTr="0088002C">
        <w:trPr>
          <w:cantSplit/>
          <w:trHeight w:val="284"/>
          <w:jc w:val="center"/>
        </w:trPr>
        <w:tc>
          <w:tcPr>
            <w:tcW w:w="3824" w:type="dxa"/>
            <w:gridSpan w:val="5"/>
            <w:vMerge w:val="restart"/>
            <w:vAlign w:val="center"/>
          </w:tcPr>
          <w:p w14:paraId="7E9764B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MATERIAS</w:t>
            </w:r>
          </w:p>
        </w:tc>
        <w:tc>
          <w:tcPr>
            <w:tcW w:w="2211" w:type="dxa"/>
            <w:gridSpan w:val="3"/>
          </w:tcPr>
          <w:p w14:paraId="10FFFF4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Primero</w:t>
            </w:r>
          </w:p>
        </w:tc>
        <w:tc>
          <w:tcPr>
            <w:tcW w:w="2211" w:type="dxa"/>
            <w:gridSpan w:val="3"/>
          </w:tcPr>
          <w:p w14:paraId="47EFFF6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Segundo</w:t>
            </w:r>
          </w:p>
        </w:tc>
        <w:tc>
          <w:tcPr>
            <w:tcW w:w="2211" w:type="dxa"/>
            <w:gridSpan w:val="3"/>
          </w:tcPr>
          <w:p w14:paraId="5D262BB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</w:tr>
      <w:tr w:rsidR="00326E20" w14:paraId="6E7C9E12" w14:textId="77777777" w:rsidTr="0088002C">
        <w:trPr>
          <w:cantSplit/>
          <w:trHeight w:val="284"/>
          <w:jc w:val="center"/>
        </w:trPr>
        <w:tc>
          <w:tcPr>
            <w:tcW w:w="3824" w:type="dxa"/>
            <w:gridSpan w:val="5"/>
            <w:vMerge/>
          </w:tcPr>
          <w:p w14:paraId="623E201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461C4A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5C1501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42B83D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46E7D8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DD20EB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E8A58B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vAlign w:val="center"/>
          </w:tcPr>
          <w:p w14:paraId="5C79679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vAlign w:val="center"/>
          </w:tcPr>
          <w:p w14:paraId="3887541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vAlign w:val="center"/>
          </w:tcPr>
          <w:p w14:paraId="3AB28A9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</w:tr>
      <w:tr w:rsidR="0088002C" w14:paraId="54C65F57" w14:textId="77777777" w:rsidTr="0088002C">
        <w:trPr>
          <w:cantSplit/>
          <w:trHeight w:val="340"/>
          <w:jc w:val="center"/>
        </w:trPr>
        <w:tc>
          <w:tcPr>
            <w:tcW w:w="244" w:type="dxa"/>
            <w:vMerge w:val="restart"/>
            <w:textDirection w:val="btLr"/>
            <w:vAlign w:val="center"/>
          </w:tcPr>
          <w:p w14:paraId="3DC90E1A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652ED522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Materias comunes</w:t>
            </w:r>
          </w:p>
        </w:tc>
        <w:tc>
          <w:tcPr>
            <w:tcW w:w="3120" w:type="dxa"/>
            <w:gridSpan w:val="3"/>
            <w:vAlign w:val="center"/>
          </w:tcPr>
          <w:p w14:paraId="50B36373" w14:textId="4C3B00F8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CFB146A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74ACDA0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BBF1F8F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E2A7FC6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F74AC11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9F9D98C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11BB3BD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ECB385E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53E5EC4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88002C" w14:paraId="6EC16925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2B552C62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D946A2A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1B9C0CC" w14:textId="0EA0FCF8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la 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E262F8C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9FAD4BD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6C0506B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AD9F915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73556CD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44FA47B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E65CA64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1231A6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F07868B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88002C" w14:paraId="7D1869AA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3192E473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6B52E75E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682E7F3" w14:textId="51156586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España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7093735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797D59A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6EA5D9F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8166D17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F63B40A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EFED5AD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15812DB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AD84091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531A875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88002C" w14:paraId="2E1CFB4F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59447A26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330EF313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5F8FEFA0" w14:textId="29A8E46A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Física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FE8B128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CE111D1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17540F0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A4911FF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0446988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B917706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68FFB3E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CA66019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5C19279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7D861ACD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8E1C6E3" w14:textId="77777777" w:rsidR="00326E20" w:rsidRDefault="00326E20" w:rsidP="00A12AE0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897CD5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72ADDC3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Castellana y Literatura I o II</w:t>
            </w:r>
          </w:p>
        </w:tc>
        <w:tc>
          <w:tcPr>
            <w:tcW w:w="737" w:type="dxa"/>
            <w:vAlign w:val="center"/>
          </w:tcPr>
          <w:p w14:paraId="12E5569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3378C0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504236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ACF73C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39A453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05E6A6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12514C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69A55C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D9A47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5914E6EB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CBF1A91" w14:textId="77777777" w:rsidR="00326E20" w:rsidRDefault="00326E20" w:rsidP="00A12AE0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6A6AFC5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 w:val="restart"/>
            <w:vAlign w:val="center"/>
          </w:tcPr>
          <w:p w14:paraId="255ED93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1110" w:type="dxa"/>
            <w:vAlign w:val="center"/>
          </w:tcPr>
          <w:p w14:paraId="42BFDD6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Inglés</w:t>
            </w:r>
          </w:p>
        </w:tc>
        <w:tc>
          <w:tcPr>
            <w:tcW w:w="737" w:type="dxa"/>
            <w:vAlign w:val="center"/>
          </w:tcPr>
          <w:p w14:paraId="559CE09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E61524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69E61E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51FD64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16C548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3F2DC9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7054CC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15EF91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3867A7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0B026FAA" w14:textId="77777777" w:rsidTr="00D5175C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1EBAE59" w14:textId="77777777" w:rsidR="00326E20" w:rsidRDefault="00326E20" w:rsidP="00A12AE0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198C522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/>
            <w:vAlign w:val="center"/>
          </w:tcPr>
          <w:p w14:paraId="3738FA3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110" w:type="dxa"/>
            <w:vAlign w:val="center"/>
          </w:tcPr>
          <w:p w14:paraId="1FE2D09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Francés</w:t>
            </w:r>
          </w:p>
        </w:tc>
        <w:tc>
          <w:tcPr>
            <w:tcW w:w="737" w:type="dxa"/>
            <w:vAlign w:val="center"/>
          </w:tcPr>
          <w:p w14:paraId="5B69F45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ACECD1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A9F13B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double" w:sz="4" w:space="0" w:color="auto"/>
            </w:tcBorders>
            <w:vAlign w:val="center"/>
          </w:tcPr>
          <w:p w14:paraId="03C4594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double" w:sz="4" w:space="0" w:color="auto"/>
            </w:tcBorders>
            <w:vAlign w:val="center"/>
          </w:tcPr>
          <w:p w14:paraId="1EA2C88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double" w:sz="4" w:space="0" w:color="auto"/>
            </w:tcBorders>
            <w:vAlign w:val="center"/>
          </w:tcPr>
          <w:p w14:paraId="65F47A1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EFC153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7C7223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D798C2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1F04E282" w14:textId="77777777" w:rsidTr="00D5175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778288C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cBorders>
              <w:top w:val="double" w:sz="4" w:space="0" w:color="auto"/>
            </w:tcBorders>
            <w:textDirection w:val="btLr"/>
          </w:tcPr>
          <w:p w14:paraId="65C600B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Materias de modalidad</w:t>
            </w:r>
          </w:p>
        </w:tc>
        <w:tc>
          <w:tcPr>
            <w:tcW w:w="425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816AF84" w14:textId="77777777" w:rsidR="00326E20" w:rsidRPr="005E570F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  <w:r w:rsidRPr="005E570F">
              <w:rPr>
                <w:i/>
                <w:sz w:val="16"/>
              </w:rPr>
              <w:t>Elegir 2</w:t>
            </w:r>
          </w:p>
        </w:tc>
        <w:tc>
          <w:tcPr>
            <w:tcW w:w="2695" w:type="dxa"/>
            <w:gridSpan w:val="2"/>
            <w:tcBorders>
              <w:top w:val="double" w:sz="4" w:space="0" w:color="auto"/>
            </w:tcBorders>
            <w:vAlign w:val="center"/>
          </w:tcPr>
          <w:p w14:paraId="195853E4" w14:textId="4F2C3511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Matemáticas generales</w:t>
            </w: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C970BE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9B047A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AB8B3A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shd w:val="thinDiagStripe" w:color="auto" w:fill="auto"/>
            <w:vAlign w:val="center"/>
          </w:tcPr>
          <w:p w14:paraId="1AD097C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shd w:val="thinDiagStripe" w:color="auto" w:fill="auto"/>
            <w:vAlign w:val="center"/>
          </w:tcPr>
          <w:p w14:paraId="4F5BC19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shd w:val="thinDiagStripe" w:color="auto" w:fill="auto"/>
            <w:vAlign w:val="center"/>
          </w:tcPr>
          <w:p w14:paraId="0E1E102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325E634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A13CD6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4BC834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182C3A83" w14:textId="77777777" w:rsidTr="00D5175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972530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top w:val="double" w:sz="4" w:space="0" w:color="auto"/>
            </w:tcBorders>
            <w:textDirection w:val="btLr"/>
          </w:tcPr>
          <w:p w14:paraId="51E8A13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top w:val="double" w:sz="4" w:space="0" w:color="auto"/>
            </w:tcBorders>
            <w:textDirection w:val="btLr"/>
            <w:vAlign w:val="center"/>
          </w:tcPr>
          <w:p w14:paraId="647D9B1D" w14:textId="77777777" w:rsidR="00326E20" w:rsidRPr="005E570F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vAlign w:val="center"/>
          </w:tcPr>
          <w:p w14:paraId="41B48319" w14:textId="3F22746A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Economía, emprendimiento actividad empresarial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62E9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584B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1F72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thinDiagStripe" w:color="auto" w:fill="auto"/>
            <w:vAlign w:val="center"/>
          </w:tcPr>
          <w:p w14:paraId="5932E7A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thinDiagStripe" w:color="auto" w:fill="auto"/>
            <w:vAlign w:val="center"/>
          </w:tcPr>
          <w:p w14:paraId="10ED1D9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thinDiagStripe" w:color="auto" w:fill="auto"/>
            <w:vAlign w:val="center"/>
          </w:tcPr>
          <w:p w14:paraId="7395581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436043B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5F129E8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858226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D5175C" w14:paraId="5916D4A1" w14:textId="77777777" w:rsidTr="00D5175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356E004F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top w:val="double" w:sz="4" w:space="0" w:color="auto"/>
            </w:tcBorders>
            <w:textDirection w:val="btLr"/>
          </w:tcPr>
          <w:p w14:paraId="580EA992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top w:val="double" w:sz="4" w:space="0" w:color="auto"/>
            </w:tcBorders>
            <w:textDirection w:val="btLr"/>
            <w:vAlign w:val="center"/>
          </w:tcPr>
          <w:p w14:paraId="458C1BD5" w14:textId="77777777" w:rsidR="00D5175C" w:rsidRPr="005E570F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vAlign w:val="center"/>
          </w:tcPr>
          <w:p w14:paraId="2B149365" w14:textId="35A16118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Ciencias generales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4F675B70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4B2BB80C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67406E76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A975C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D6CE1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6C003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16B12FD9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26855BF2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5250AA9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66054B8A" w14:textId="77777777" w:rsidTr="00D5175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73CD617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920328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5340007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595FE798" w14:textId="691287F9" w:rsidR="00326E20" w:rsidRP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i/>
                <w:iCs/>
                <w:color w:val="FF0000"/>
                <w:sz w:val="16"/>
              </w:rPr>
            </w:pPr>
            <w:r>
              <w:rPr>
                <w:i/>
                <w:iCs/>
                <w:color w:val="FF0000"/>
                <w:sz w:val="16"/>
              </w:rPr>
              <w:t>Poner en estos recuadros las materias de cualquier modalidad de primer curso que se oferten en el centro y hayan sido elegidas por el alumnado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F449BC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61991F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E0174B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8E67A7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CF55B9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BC744F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6AE59E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BCC5F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A03920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0F4FE14E" w14:textId="77777777" w:rsidTr="00D5175C">
        <w:trPr>
          <w:cantSplit/>
          <w:trHeight w:val="340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742FCDC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68F6A45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  <w:vAlign w:val="center"/>
          </w:tcPr>
          <w:p w14:paraId="590C3F8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45ED08C9" w14:textId="592A6B1B" w:rsidR="00326E20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 w:rsidRPr="00D5175C">
              <w:rPr>
                <w:sz w:val="16"/>
              </w:rPr>
              <w:t xml:space="preserve">Movimientos Culturales y Artísticos  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176E77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99A1E3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885EBF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B11B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46EC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AB08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892AB3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DBE5E9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B3F1D3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D5175C" w14:paraId="093622CE" w14:textId="77777777" w:rsidTr="00D5175C">
        <w:trPr>
          <w:cantSplit/>
          <w:trHeight w:val="340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5F586A0B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5DE9080D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  <w:vAlign w:val="center"/>
          </w:tcPr>
          <w:p w14:paraId="4FE6D5AE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65A050D2" w14:textId="3AA1A782" w:rsidR="00D5175C" w:rsidRP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 w:rsidRPr="00D5175C">
              <w:rPr>
                <w:sz w:val="16"/>
              </w:rPr>
              <w:t>Una materia de cualquier modalidad ofertada en el centro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249759C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731BC09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A07815A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A62F8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36E93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5FD3C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CF095C8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4AEC8DC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05C8A65" w14:textId="77777777" w:rsidR="00D5175C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29FFA8A0" w14:textId="77777777" w:rsidTr="00D5175C">
        <w:trPr>
          <w:cantSplit/>
          <w:trHeight w:val="473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0683348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72829B3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  <w:vAlign w:val="center"/>
          </w:tcPr>
          <w:p w14:paraId="1789A96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1735C4FE" w14:textId="7EC15016" w:rsidR="00326E20" w:rsidRDefault="00D5175C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 w:rsidRPr="00D5175C">
              <w:rPr>
                <w:sz w:val="16"/>
              </w:rPr>
              <w:t>Otra materia de cualquier modalidad ofertada en el centro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4D30A8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F48D1F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7ABA52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CB53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1FC1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FEB4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1D1A0C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2114BD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C97E38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67E63C80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4FF4D70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7EE9ACE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Deben de sumar 4 sesiones</w:t>
            </w:r>
          </w:p>
        </w:tc>
        <w:tc>
          <w:tcPr>
            <w:tcW w:w="3120" w:type="dxa"/>
            <w:gridSpan w:val="3"/>
            <w:vAlign w:val="center"/>
          </w:tcPr>
          <w:p w14:paraId="659C5006" w14:textId="2DBCD351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Materia de modalidad no cursada </w:t>
            </w:r>
            <w:r w:rsidR="004346C2">
              <w:rPr>
                <w:sz w:val="16"/>
              </w:rPr>
              <w:t>(</w:t>
            </w:r>
            <w:r>
              <w:rPr>
                <w:sz w:val="16"/>
              </w:rPr>
              <w:t>1)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8B6D21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8A79DD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16026B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0BAF96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FFDB41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2F3870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38F6D0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057B2A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F6DF1E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03F88A75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06ABF80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0E5621B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958642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Anatomía Aplicada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F0679D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67C1E5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2A5D51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6EEC9E2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067B62D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468B4F2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6994B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27A233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2A6CC4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2B0CA885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70E44DF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018F138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8ED215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El legado clásico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C251E1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701081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DA128C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1AA58DB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C3A8D4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4D49E66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718FDE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4D20DE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6CB94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6532FD" w14:paraId="7AC2DD48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2216CCF6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5FC1B90E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5E53710" w14:textId="24119346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Psicología y sociedad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657E26A5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339D6CDF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39667430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A8432BA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C9AC284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8251D97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2ED0950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A8B2BA2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15E36E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6532FD" w14:paraId="1A56660C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B2CD782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22546414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A90228B" w14:textId="514BBA72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Gestión de fuentes documentales y comunicación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2689E8B8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13B1937E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1E74088A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4785FB6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FCB130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1268A1B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E8CF777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0FE58E9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8A5C3D4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5BC296DA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FA9B3F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4C6A90D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F42FD6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asturiana y literatura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37FFC02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7B049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F6CC53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AD6A21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7149D9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CEEE99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484657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634E8E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6D8F1D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36CADA69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5322098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5BD556B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26B906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Segunda 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 II</w:t>
            </w:r>
          </w:p>
        </w:tc>
        <w:tc>
          <w:tcPr>
            <w:tcW w:w="737" w:type="dxa"/>
            <w:vAlign w:val="center"/>
          </w:tcPr>
          <w:p w14:paraId="1390946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C9A992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1F21D3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056F19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27DF87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5B15D7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05CB3D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F6B3B3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FCC2C4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7D978AED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F29C05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FC4AD6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573D6CE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Tecnologías digitales aplicadas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6A870ED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A5127C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67080D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50BC01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ED572F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DA97A6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C98C2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4115EC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96D9FC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6514110B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39B9AD3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23361DD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E22E62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Proyecto de investigación integrado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4BE3DFA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007C4C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51538E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A3590C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3FFD7A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900950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6612CD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901258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C091FC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3B82DE3B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4DDEBC58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74EC64A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BDDDE4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Recursos energéticos y sostenibilidad</w:t>
            </w:r>
          </w:p>
        </w:tc>
        <w:tc>
          <w:tcPr>
            <w:tcW w:w="737" w:type="dxa"/>
            <w:vAlign w:val="center"/>
          </w:tcPr>
          <w:p w14:paraId="79A4A5C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C77A8C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59338E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BFAE8DD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3C40BD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306779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A25CE51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768CEB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ACE6844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14:paraId="41B1E832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26945BF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249A01F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349CFF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Materia propuesta por el centro educativo (2)</w:t>
            </w:r>
          </w:p>
        </w:tc>
        <w:tc>
          <w:tcPr>
            <w:tcW w:w="737" w:type="dxa"/>
            <w:vAlign w:val="center"/>
          </w:tcPr>
          <w:p w14:paraId="01BB5CBF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BE1B919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D869FE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0B1CECE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0579AA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BD53FD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EFE7A3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3A34D6C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ADDFFF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326E20" w:rsidRPr="00D91B51" w14:paraId="4B2E6695" w14:textId="77777777" w:rsidTr="0088002C">
        <w:trPr>
          <w:cantSplit/>
          <w:trHeight w:val="340"/>
          <w:jc w:val="center"/>
        </w:trPr>
        <w:tc>
          <w:tcPr>
            <w:tcW w:w="704" w:type="dxa"/>
            <w:gridSpan w:val="2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61259FD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tcBorders>
              <w:top w:val="double" w:sz="4" w:space="0" w:color="auto"/>
            </w:tcBorders>
            <w:vAlign w:val="center"/>
          </w:tcPr>
          <w:p w14:paraId="7B72584A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  <w:lang w:val="es-ES"/>
              </w:rPr>
            </w:pPr>
            <w:r>
              <w:rPr>
                <w:sz w:val="16"/>
              </w:rPr>
              <w:t>Tutoría</w:t>
            </w: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CB216E0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0724834B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ECD87B9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4DDC95E1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226EB221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0BB46A38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235B8BBC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0A0C7747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B489951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</w:tr>
      <w:tr w:rsidR="00326E20" w14:paraId="2D32FFA3" w14:textId="77777777" w:rsidTr="0088002C">
        <w:trPr>
          <w:cantSplit/>
          <w:trHeight w:val="340"/>
          <w:jc w:val="center"/>
        </w:trPr>
        <w:tc>
          <w:tcPr>
            <w:tcW w:w="704" w:type="dxa"/>
            <w:gridSpan w:val="2"/>
            <w:vMerge/>
          </w:tcPr>
          <w:p w14:paraId="4E2237C5" w14:textId="77777777" w:rsidR="00326E20" w:rsidRPr="00D91B51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  <w:lang w:val="es-ES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1C27203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Religión</w:t>
            </w:r>
          </w:p>
        </w:tc>
        <w:tc>
          <w:tcPr>
            <w:tcW w:w="737" w:type="dxa"/>
            <w:vAlign w:val="center"/>
          </w:tcPr>
          <w:p w14:paraId="6B9C90B7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0689C1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38EF80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B48F6EA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9353AC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A1C16D2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2A430F5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FF70976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332C16B" w14:textId="77777777" w:rsidR="00326E20" w:rsidRDefault="00326E20" w:rsidP="00A12AE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</w:tbl>
    <w:p w14:paraId="1885DAEC" w14:textId="77777777" w:rsidR="00326E20" w:rsidRPr="00823334" w:rsidRDefault="00326E20" w:rsidP="00326E20">
      <w:pPr>
        <w:pStyle w:val="Encabezado"/>
        <w:tabs>
          <w:tab w:val="clear" w:pos="4252"/>
          <w:tab w:val="clear" w:pos="8504"/>
        </w:tabs>
        <w:spacing w:line="240" w:lineRule="auto"/>
        <w:ind w:left="510"/>
        <w:rPr>
          <w:rFonts w:ascii="Arial Narrow" w:hAnsi="Arial Narrow"/>
          <w:sz w:val="16"/>
          <w:szCs w:val="16"/>
        </w:rPr>
      </w:pPr>
      <w:r w:rsidRPr="00823334">
        <w:rPr>
          <w:rFonts w:ascii="Arial Narrow" w:hAnsi="Arial Narrow"/>
          <w:sz w:val="16"/>
          <w:szCs w:val="16"/>
        </w:rPr>
        <w:t xml:space="preserve">(*) Alum: Alumnado, Gr: Grupos, </w:t>
      </w:r>
      <w:proofErr w:type="spellStart"/>
      <w:r w:rsidRPr="00823334">
        <w:rPr>
          <w:rFonts w:ascii="Arial Narrow" w:hAnsi="Arial Narrow"/>
          <w:sz w:val="16"/>
          <w:szCs w:val="16"/>
        </w:rPr>
        <w:t>Ses</w:t>
      </w:r>
      <w:proofErr w:type="spellEnd"/>
      <w:r w:rsidRPr="00823334">
        <w:rPr>
          <w:rFonts w:ascii="Arial Narrow" w:hAnsi="Arial Narrow"/>
          <w:sz w:val="16"/>
          <w:szCs w:val="16"/>
        </w:rPr>
        <w:t>: Sesiones</w:t>
      </w:r>
    </w:p>
    <w:p w14:paraId="622C46E1" w14:textId="77777777" w:rsidR="00326E20" w:rsidRPr="009B3E96" w:rsidRDefault="00326E20" w:rsidP="00326E20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 xml:space="preserve">(1) Materia del bloque de asignaturas </w:t>
      </w:r>
      <w:r>
        <w:rPr>
          <w:rFonts w:ascii="Arial Narrow" w:hAnsi="Arial Narrow"/>
          <w:sz w:val="16"/>
          <w:szCs w:val="16"/>
        </w:rPr>
        <w:t>de modalidad</w:t>
      </w:r>
      <w:r w:rsidRPr="009B3E96">
        <w:rPr>
          <w:rFonts w:ascii="Arial Narrow" w:hAnsi="Arial Narrow"/>
          <w:sz w:val="16"/>
          <w:szCs w:val="16"/>
        </w:rPr>
        <w:t xml:space="preserve"> no cursada</w:t>
      </w:r>
    </w:p>
    <w:p w14:paraId="57A819F3" w14:textId="77777777" w:rsidR="00326E20" w:rsidRPr="009B3E96" w:rsidRDefault="00326E20" w:rsidP="00326E20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>(2) Materia propuesta por el centro docente (</w:t>
      </w:r>
      <w:r w:rsidRPr="009B3E96">
        <w:rPr>
          <w:rFonts w:ascii="Arial Narrow" w:hAnsi="Arial Narrow"/>
          <w:i/>
          <w:sz w:val="16"/>
          <w:szCs w:val="16"/>
        </w:rPr>
        <w:t>Previa autorización de la Consejería</w:t>
      </w:r>
      <w:r w:rsidRPr="009B3E96">
        <w:rPr>
          <w:rFonts w:ascii="Arial Narrow" w:hAnsi="Arial Narrow"/>
          <w:sz w:val="16"/>
          <w:szCs w:val="16"/>
        </w:rPr>
        <w:t>)</w:t>
      </w:r>
    </w:p>
    <w:p w14:paraId="3BDF7354" w14:textId="77777777" w:rsidR="00326E20" w:rsidRDefault="00326E20">
      <w:pPr>
        <w:spacing w:line="240" w:lineRule="auto"/>
        <w:jc w:val="left"/>
        <w:rPr>
          <w:b/>
          <w:sz w:val="20"/>
        </w:rPr>
      </w:pPr>
    </w:p>
    <w:p w14:paraId="70377E66" w14:textId="1BF9091E" w:rsidR="00326E20" w:rsidRDefault="00326E20">
      <w:pPr>
        <w:spacing w:line="240" w:lineRule="auto"/>
        <w:jc w:val="left"/>
        <w:rPr>
          <w:b/>
          <w:sz w:val="20"/>
        </w:rPr>
      </w:pPr>
      <w:r>
        <w:rPr>
          <w:b/>
          <w:sz w:val="20"/>
        </w:rPr>
        <w:br w:type="page"/>
      </w:r>
    </w:p>
    <w:p w14:paraId="76F418AA" w14:textId="4AD5B487" w:rsidR="00E07F5A" w:rsidRDefault="00E07F5A" w:rsidP="00E07F5A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  <w:r>
        <w:rPr>
          <w:b/>
          <w:sz w:val="20"/>
        </w:rPr>
        <w:lastRenderedPageBreak/>
        <w:t>3.</w:t>
      </w:r>
      <w:r w:rsidR="00517507">
        <w:rPr>
          <w:b/>
          <w:sz w:val="20"/>
        </w:rPr>
        <w:t>3</w:t>
      </w:r>
      <w:r>
        <w:rPr>
          <w:b/>
          <w:sz w:val="20"/>
        </w:rPr>
        <w:t>.</w:t>
      </w:r>
      <w:r w:rsidR="00517507">
        <w:rPr>
          <w:b/>
          <w:sz w:val="20"/>
        </w:rPr>
        <w:t>e</w:t>
      </w:r>
      <w:r>
        <w:rPr>
          <w:b/>
          <w:sz w:val="20"/>
        </w:rPr>
        <w:t xml:space="preserve"> Alumnado de Bachillerato, modalidad de Humanidades y Ciencias Sociales. Decreto 60/2022, de 30 de agosto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</w:tblGrid>
      <w:tr w:rsidR="00E07F5A" w14:paraId="53E6695A" w14:textId="77777777" w:rsidTr="00E72CC9">
        <w:tc>
          <w:tcPr>
            <w:tcW w:w="3472" w:type="dxa"/>
            <w:vAlign w:val="bottom"/>
          </w:tcPr>
          <w:p w14:paraId="0D632D78" w14:textId="77777777" w:rsidR="00E07F5A" w:rsidRDefault="00E07F5A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Régimen o modalidad: </w:t>
            </w:r>
          </w:p>
        </w:tc>
        <w:tc>
          <w:tcPr>
            <w:tcW w:w="1418" w:type="dxa"/>
            <w:vAlign w:val="bottom"/>
          </w:tcPr>
          <w:p w14:paraId="30D403E0" w14:textId="77777777" w:rsidR="00E07F5A" w:rsidRDefault="00E07F5A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57374" w14:textId="77777777" w:rsidR="00E07F5A" w:rsidRDefault="00E07F5A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764B0320" w14:textId="77777777" w:rsidR="00E07F5A" w:rsidRDefault="00E07F5A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3E899" w14:textId="77777777" w:rsidR="00E07F5A" w:rsidRDefault="00E07F5A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14BF06BB" w14:textId="77777777" w:rsidR="00E07F5A" w:rsidRDefault="00E07F5A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202E8" w14:textId="77777777" w:rsidR="00E07F5A" w:rsidRDefault="00E07F5A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49649143" w14:textId="77777777" w:rsidR="00E07F5A" w:rsidRDefault="00E07F5A" w:rsidP="00E07F5A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"/>
        <w:gridCol w:w="460"/>
        <w:gridCol w:w="425"/>
        <w:gridCol w:w="1585"/>
        <w:gridCol w:w="1110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E07F5A" w14:paraId="5E10B9B4" w14:textId="77777777" w:rsidTr="0088002C">
        <w:trPr>
          <w:cantSplit/>
          <w:trHeight w:val="284"/>
          <w:jc w:val="center"/>
        </w:trPr>
        <w:tc>
          <w:tcPr>
            <w:tcW w:w="3824" w:type="dxa"/>
            <w:gridSpan w:val="5"/>
            <w:vMerge w:val="restart"/>
            <w:vAlign w:val="center"/>
          </w:tcPr>
          <w:p w14:paraId="3225A2F0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MATERIAS</w:t>
            </w:r>
          </w:p>
        </w:tc>
        <w:tc>
          <w:tcPr>
            <w:tcW w:w="2211" w:type="dxa"/>
            <w:gridSpan w:val="3"/>
          </w:tcPr>
          <w:p w14:paraId="68E8A4BB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Primero</w:t>
            </w:r>
          </w:p>
        </w:tc>
        <w:tc>
          <w:tcPr>
            <w:tcW w:w="2211" w:type="dxa"/>
            <w:gridSpan w:val="3"/>
          </w:tcPr>
          <w:p w14:paraId="40048814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Segundo</w:t>
            </w:r>
          </w:p>
        </w:tc>
        <w:tc>
          <w:tcPr>
            <w:tcW w:w="2211" w:type="dxa"/>
            <w:gridSpan w:val="3"/>
          </w:tcPr>
          <w:p w14:paraId="08E5418F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</w:tr>
      <w:tr w:rsidR="00E07F5A" w14:paraId="7F61E43F" w14:textId="77777777" w:rsidTr="007B1814">
        <w:trPr>
          <w:cantSplit/>
          <w:trHeight w:val="284"/>
          <w:jc w:val="center"/>
        </w:trPr>
        <w:tc>
          <w:tcPr>
            <w:tcW w:w="3824" w:type="dxa"/>
            <w:gridSpan w:val="5"/>
            <w:vMerge/>
          </w:tcPr>
          <w:p w14:paraId="42B1156B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E8F7A59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1555EF5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328A071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89FD4D0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6B3F29F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06FAD6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vAlign w:val="center"/>
          </w:tcPr>
          <w:p w14:paraId="075C3B23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vAlign w:val="center"/>
          </w:tcPr>
          <w:p w14:paraId="785564C9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vAlign w:val="center"/>
          </w:tcPr>
          <w:p w14:paraId="7F086043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</w:tr>
      <w:tr w:rsidR="0088002C" w14:paraId="3251EE4F" w14:textId="77777777" w:rsidTr="007B1814">
        <w:trPr>
          <w:cantSplit/>
          <w:trHeight w:val="340"/>
          <w:jc w:val="center"/>
        </w:trPr>
        <w:tc>
          <w:tcPr>
            <w:tcW w:w="244" w:type="dxa"/>
            <w:vMerge w:val="restart"/>
            <w:textDirection w:val="btLr"/>
            <w:vAlign w:val="center"/>
          </w:tcPr>
          <w:p w14:paraId="697E331B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297B7424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Materias comunes</w:t>
            </w:r>
          </w:p>
        </w:tc>
        <w:tc>
          <w:tcPr>
            <w:tcW w:w="3120" w:type="dxa"/>
            <w:gridSpan w:val="3"/>
            <w:vAlign w:val="center"/>
          </w:tcPr>
          <w:p w14:paraId="0023610C" w14:textId="75E6D011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84EC646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1195F1F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562FB82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1577C80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44FFEEA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BF30445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4F77375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414FF4F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4934F31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88002C" w14:paraId="1204ECC7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08E1A704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53D0EE7D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15A076E" w14:textId="32C901B4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la 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5DBCE84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C8E89B4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3457983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B535621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71C0B08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9DFD99E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BAC6693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FE80FFD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4BA16AF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88002C" w14:paraId="7930D98D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7119AAE4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00BDEBC3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10A3FEE" w14:textId="64533506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España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14347C1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D24A898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264998D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86370E5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9EEBD48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6E066ED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D9378F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D356242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4075ABE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88002C" w14:paraId="5343468E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0C300892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9C58189" w14:textId="77777777" w:rsidR="0088002C" w:rsidRDefault="0088002C" w:rsidP="0088002C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9073CF6" w14:textId="3A607333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Física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5BA7B30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E14C7C4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E407030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91CADF1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C49BB7C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3AA6215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A8197E4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8AD04FB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0A4F478" w14:textId="77777777" w:rsidR="0088002C" w:rsidRDefault="0088002C" w:rsidP="0088002C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49E5A699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56F6A0CF" w14:textId="77777777" w:rsidR="00E07F5A" w:rsidRDefault="00E07F5A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4E8407BB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A29654E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Castellana y Literatura I o II</w:t>
            </w:r>
          </w:p>
        </w:tc>
        <w:tc>
          <w:tcPr>
            <w:tcW w:w="737" w:type="dxa"/>
            <w:vAlign w:val="center"/>
          </w:tcPr>
          <w:p w14:paraId="6120290A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9D35E51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CD622AB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DFCBA69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3882223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8928A4F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8D0BA44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A8673B5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311B8A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20F1913B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0A3523D0" w14:textId="77777777" w:rsidR="00E07F5A" w:rsidRDefault="00E07F5A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33AB8914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 w:val="restart"/>
            <w:vAlign w:val="center"/>
          </w:tcPr>
          <w:p w14:paraId="56B685AD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1110" w:type="dxa"/>
            <w:vAlign w:val="center"/>
          </w:tcPr>
          <w:p w14:paraId="33332DA4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Inglés</w:t>
            </w:r>
          </w:p>
        </w:tc>
        <w:tc>
          <w:tcPr>
            <w:tcW w:w="737" w:type="dxa"/>
            <w:vAlign w:val="center"/>
          </w:tcPr>
          <w:p w14:paraId="4D6AC6B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456480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D15FD73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FA8F480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FB8B68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C3F45B1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615976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BB1EC9E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3CF40B0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5D2CEEC3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6E5D507C" w14:textId="77777777" w:rsidR="00E07F5A" w:rsidRDefault="00E07F5A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0CE58CE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/>
            <w:vAlign w:val="center"/>
          </w:tcPr>
          <w:p w14:paraId="5D5B241A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110" w:type="dxa"/>
            <w:vAlign w:val="center"/>
          </w:tcPr>
          <w:p w14:paraId="0C84DD6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Francés</w:t>
            </w:r>
          </w:p>
        </w:tc>
        <w:tc>
          <w:tcPr>
            <w:tcW w:w="737" w:type="dxa"/>
            <w:vAlign w:val="center"/>
          </w:tcPr>
          <w:p w14:paraId="602E77BB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1B42D6D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83FAF6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E38BF30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20B53D3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79BB91F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C198A37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AD8436A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59EEE69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79E113B6" w14:textId="77777777" w:rsidTr="00CB2FF0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FD086A8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cBorders>
              <w:top w:val="double" w:sz="4" w:space="0" w:color="auto"/>
            </w:tcBorders>
            <w:textDirection w:val="btLr"/>
          </w:tcPr>
          <w:p w14:paraId="1DCAB061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Materias de modalidad</w:t>
            </w:r>
          </w:p>
        </w:tc>
        <w:tc>
          <w:tcPr>
            <w:tcW w:w="425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03DD2872" w14:textId="52F56F45" w:rsidR="00E07F5A" w:rsidRPr="005E570F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  <w:r w:rsidRPr="005E570F">
              <w:rPr>
                <w:i/>
                <w:sz w:val="16"/>
              </w:rPr>
              <w:t xml:space="preserve">Elegir </w:t>
            </w:r>
            <w:r>
              <w:rPr>
                <w:i/>
                <w:sz w:val="16"/>
              </w:rPr>
              <w:t>1</w:t>
            </w:r>
          </w:p>
        </w:tc>
        <w:tc>
          <w:tcPr>
            <w:tcW w:w="2695" w:type="dxa"/>
            <w:gridSpan w:val="2"/>
            <w:tcBorders>
              <w:top w:val="double" w:sz="4" w:space="0" w:color="auto"/>
            </w:tcBorders>
            <w:vAlign w:val="center"/>
          </w:tcPr>
          <w:p w14:paraId="56656186" w14:textId="49B7744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Latín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A5B2FCB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745379D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5737D11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A91D8C2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8354D4F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5FE3D0CD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41CE210A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BD64AEF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0705858D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1BF17448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4ABE34BD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top w:val="double" w:sz="4" w:space="0" w:color="auto"/>
            </w:tcBorders>
            <w:textDirection w:val="btLr"/>
          </w:tcPr>
          <w:p w14:paraId="7DFA07CE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extDirection w:val="btLr"/>
            <w:vAlign w:val="center"/>
          </w:tcPr>
          <w:p w14:paraId="7C0A5F2C" w14:textId="77777777" w:rsidR="00E07F5A" w:rsidRPr="005E570F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vAlign w:val="center"/>
          </w:tcPr>
          <w:p w14:paraId="34F20635" w14:textId="46541F75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Matemáticas aplicadas a las ciencias sociales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4F665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640C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3F4A6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D91C6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E0A02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2C798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121FD608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A62B324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77F5BCB" w14:textId="77777777" w:rsidR="00E07F5A" w:rsidRDefault="00E07F5A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3820AE4F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906B97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3205AC6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1EB3984D" w14:textId="5E38A776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  <w:r w:rsidRPr="005E570F">
              <w:rPr>
                <w:i/>
                <w:sz w:val="16"/>
              </w:rPr>
              <w:t>Elegir 2</w:t>
            </w:r>
          </w:p>
        </w:tc>
        <w:tc>
          <w:tcPr>
            <w:tcW w:w="2695" w:type="dxa"/>
            <w:gridSpan w:val="2"/>
            <w:vAlign w:val="center"/>
          </w:tcPr>
          <w:p w14:paraId="6AE6943E" w14:textId="11536462" w:rsidR="00E07F5A" w:rsidRDefault="009C710D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Economía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AD1F94C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455AC4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5C0020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21BA52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99ADF4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575273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A6D990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994A90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724C18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5F93D9F6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3D8648F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63A90C9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6754917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325D33D6" w14:textId="5BE3D879" w:rsidR="00E07F5A" w:rsidRDefault="009C710D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Griego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C9A55A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7D501B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1AFDB1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273F23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52110E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092930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208D2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5D4D26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097EE0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1DBB0B7E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7A3D607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FAAB22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7280BAC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4F89A0B5" w14:textId="1FDC27B0" w:rsidR="00E07F5A" w:rsidRDefault="009C710D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del mundo contemporáneo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DE71FE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6BF230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DAF9C2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5078C5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D9FDAB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8969B0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4C5979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B5512A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9B8B31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B1814" w14:paraId="53AF22EA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39EBDD4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BE54649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45C610F2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5A84F71E" w14:textId="2008D33A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del arte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A09269F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C1B6ABF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2DAD1B8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FAC3963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D2277FC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E61E379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C608C7F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EFAC192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4E0EB49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B1814" w14:paraId="43EC0A3F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FC61906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0DBABEFE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503DD882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6FA7E2F1" w14:textId="3E27C97B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Geografía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6BA3116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FF9E471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0BDBFE2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A770C40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41DFA92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D228EAD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1C8624E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F7033E9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E8448DC" w14:textId="77777777" w:rsidR="007B1814" w:rsidRDefault="007B1814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42D41759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6D72B78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64F739C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7B70D78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3308DAB1" w14:textId="0039A66E" w:rsidR="00E07F5A" w:rsidRDefault="009C710D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Latín 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5BA75F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D4C716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8A6586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09A29C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5429B2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7460BEC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544026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D1DD11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BEB096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598E7942" w14:textId="77777777" w:rsidTr="007B1814">
        <w:trPr>
          <w:cantSplit/>
          <w:trHeight w:val="340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58CBDFD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2058395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739BA0F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347AAA40" w14:textId="4C0A86B7" w:rsidR="00E07F5A" w:rsidRDefault="009C710D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Literatura universal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0E22B9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FAF57F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4CE47D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58A7DEC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3B1A249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74FA02A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644A60C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2A2EB10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F2069F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062E9830" w14:textId="77777777" w:rsidTr="00CB2FF0">
        <w:trPr>
          <w:cantSplit/>
          <w:trHeight w:val="473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49CEB6D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1A4A069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  <w:vAlign w:val="center"/>
          </w:tcPr>
          <w:p w14:paraId="24EC961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2345ECA2" w14:textId="47DCFF0D" w:rsidR="00E07F5A" w:rsidRDefault="009C710D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Matemáticas aplicadas a las ciencias sociales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C93D04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DA91970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B41D6F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1D16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B0AF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FDE6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E13CBE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881C5B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589E54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78655A95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44911B6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0DD5914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Deben de sumar 4 sesiones</w:t>
            </w:r>
          </w:p>
        </w:tc>
        <w:tc>
          <w:tcPr>
            <w:tcW w:w="3120" w:type="dxa"/>
            <w:gridSpan w:val="3"/>
            <w:vAlign w:val="center"/>
          </w:tcPr>
          <w:p w14:paraId="5532BCC9" w14:textId="7E81249E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Materia de modalidad no cursada </w:t>
            </w:r>
            <w:r w:rsidR="007A3E32">
              <w:rPr>
                <w:sz w:val="16"/>
              </w:rPr>
              <w:t>(</w:t>
            </w:r>
            <w:r>
              <w:rPr>
                <w:sz w:val="16"/>
              </w:rPr>
              <w:t>1)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681581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B1E3C5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1FE578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56FF82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38FFFE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658436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31F09D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8C8FF6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1FBEAA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489A3143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6351117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3819094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385E85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Anatomía Aplicada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32E717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7C4071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6502EC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D1E8D8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782992E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6DF637C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9C5E70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83C60B0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F5630C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44B5FAE8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5E60B18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3E8862B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1140B17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El legado clásico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9E4328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272AC1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441131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0F87768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ADA48C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03277F5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D4D268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3CB5DB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BD7E69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6532FD" w14:paraId="4D7DEF38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4DFCE60B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7A121FE4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45E5D40" w14:textId="3F519678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Psicología y sociedad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532C179F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D931184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6E13DE3A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B4138C8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02BFEBC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2D86757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3011D72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CD351AB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1F0C9E3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6532FD" w14:paraId="13D6C66F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6AD5911C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1E2CCBD2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793F974" w14:textId="380659BA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Gestión de fuentes documentales y comunicación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42D59987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176FA756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3173592C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130B90A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537761F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BBB53A9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C855069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16ABA11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670E38F" w14:textId="77777777" w:rsidR="006532FD" w:rsidRDefault="006532FD" w:rsidP="006532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11587F76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4677E2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615EAEB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0862D1C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asturiana y literatura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52163A1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9C0A30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E3A653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149882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CF9419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1554C1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055D8B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867B8B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E258B2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5227CD49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0B1E83F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CBA94F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0CF1C4F0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Segunda 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 II</w:t>
            </w:r>
          </w:p>
        </w:tc>
        <w:tc>
          <w:tcPr>
            <w:tcW w:w="737" w:type="dxa"/>
            <w:vAlign w:val="center"/>
          </w:tcPr>
          <w:p w14:paraId="321CF2AC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B966EE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529532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D680B0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B7D1D1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9D1984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CBB9F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AAA921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CB3A0AC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6D7B68DC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5BFB4B7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528A6420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230084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Tecnologías digitales aplicadas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27BB424C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5EB2CA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A1D1B1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A46CE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3F30BA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E12B37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E7B1BF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3EBCC3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806F1E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2B19792C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3272AB5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7425214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F7A320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Proyecto de investigación integrado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1DDE07F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E55FC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F97701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FB306C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218E360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FD7D23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5A8308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05A1C2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BF6189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7AEC03E9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0B4A68A0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409C7B3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E2FFCE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Recursos energéticos y sostenibilidad</w:t>
            </w:r>
          </w:p>
        </w:tc>
        <w:tc>
          <w:tcPr>
            <w:tcW w:w="737" w:type="dxa"/>
            <w:vAlign w:val="center"/>
          </w:tcPr>
          <w:p w14:paraId="22069A9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26556D0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4C0601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33386B5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AC3AF9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034D60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6049D9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A1EA72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4FEB82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14:paraId="3150C5DD" w14:textId="77777777" w:rsidTr="0088002C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4B5F0DFC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18A85EA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0E43176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Materia propuesta por el centro educativo (2)</w:t>
            </w:r>
          </w:p>
        </w:tc>
        <w:tc>
          <w:tcPr>
            <w:tcW w:w="737" w:type="dxa"/>
            <w:vAlign w:val="center"/>
          </w:tcPr>
          <w:p w14:paraId="3EE5F79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757B9D7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B81351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6DF625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2CD78E8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FA41E1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6225E7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F8E3E5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EF9697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07F5A" w:rsidRPr="00D91B51" w14:paraId="666FD44C" w14:textId="77777777" w:rsidTr="0088002C">
        <w:trPr>
          <w:cantSplit/>
          <w:trHeight w:val="340"/>
          <w:jc w:val="center"/>
        </w:trPr>
        <w:tc>
          <w:tcPr>
            <w:tcW w:w="704" w:type="dxa"/>
            <w:gridSpan w:val="2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02C386E1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tcBorders>
              <w:top w:val="double" w:sz="4" w:space="0" w:color="auto"/>
            </w:tcBorders>
            <w:vAlign w:val="center"/>
          </w:tcPr>
          <w:p w14:paraId="221A262E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  <w:lang w:val="es-ES"/>
              </w:rPr>
            </w:pPr>
            <w:r>
              <w:rPr>
                <w:sz w:val="16"/>
              </w:rPr>
              <w:t>Tutoría</w:t>
            </w: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0376E48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498E9A25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7EBC5D0C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B4A8CDF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60B1610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425A2F7E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8DCB9C9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6D012A8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5768B18A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</w:tr>
      <w:tr w:rsidR="00E07F5A" w14:paraId="1A5862F8" w14:textId="77777777" w:rsidTr="0088002C">
        <w:trPr>
          <w:cantSplit/>
          <w:trHeight w:val="340"/>
          <w:jc w:val="center"/>
        </w:trPr>
        <w:tc>
          <w:tcPr>
            <w:tcW w:w="704" w:type="dxa"/>
            <w:gridSpan w:val="2"/>
            <w:vMerge/>
          </w:tcPr>
          <w:p w14:paraId="6B30474A" w14:textId="77777777" w:rsidR="00E07F5A" w:rsidRPr="00D91B51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  <w:lang w:val="es-ES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62BE05D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Religión</w:t>
            </w:r>
          </w:p>
        </w:tc>
        <w:tc>
          <w:tcPr>
            <w:tcW w:w="737" w:type="dxa"/>
            <w:vAlign w:val="center"/>
          </w:tcPr>
          <w:p w14:paraId="4C4B1AA3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49CAA9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1F0A15E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76B633F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DCB4864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AA522BB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C324A42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057963A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B2AF726" w14:textId="77777777" w:rsidR="00E07F5A" w:rsidRDefault="00E07F5A" w:rsidP="00E07F5A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</w:tbl>
    <w:p w14:paraId="4BD988BA" w14:textId="77777777" w:rsidR="00E07F5A" w:rsidRPr="00823334" w:rsidRDefault="00E07F5A" w:rsidP="00E07F5A">
      <w:pPr>
        <w:pStyle w:val="Encabezado"/>
        <w:tabs>
          <w:tab w:val="clear" w:pos="4252"/>
          <w:tab w:val="clear" w:pos="8504"/>
        </w:tabs>
        <w:spacing w:line="240" w:lineRule="auto"/>
        <w:ind w:left="510"/>
        <w:rPr>
          <w:rFonts w:ascii="Arial Narrow" w:hAnsi="Arial Narrow"/>
          <w:sz w:val="16"/>
          <w:szCs w:val="16"/>
        </w:rPr>
      </w:pPr>
      <w:r w:rsidRPr="00823334">
        <w:rPr>
          <w:rFonts w:ascii="Arial Narrow" w:hAnsi="Arial Narrow"/>
          <w:sz w:val="16"/>
          <w:szCs w:val="16"/>
        </w:rPr>
        <w:t xml:space="preserve">(*) Alum: Alumnado, Gr: Grupos, </w:t>
      </w:r>
      <w:proofErr w:type="spellStart"/>
      <w:r w:rsidRPr="00823334">
        <w:rPr>
          <w:rFonts w:ascii="Arial Narrow" w:hAnsi="Arial Narrow"/>
          <w:sz w:val="16"/>
          <w:szCs w:val="16"/>
        </w:rPr>
        <w:t>Ses</w:t>
      </w:r>
      <w:proofErr w:type="spellEnd"/>
      <w:r w:rsidRPr="00823334">
        <w:rPr>
          <w:rFonts w:ascii="Arial Narrow" w:hAnsi="Arial Narrow"/>
          <w:sz w:val="16"/>
          <w:szCs w:val="16"/>
        </w:rPr>
        <w:t>: Sesiones</w:t>
      </w:r>
    </w:p>
    <w:p w14:paraId="735F3018" w14:textId="77777777" w:rsidR="00E07F5A" w:rsidRPr="009B3E96" w:rsidRDefault="00E07F5A" w:rsidP="00E07F5A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 xml:space="preserve">(1) Materia del bloque de asignaturas </w:t>
      </w:r>
      <w:r>
        <w:rPr>
          <w:rFonts w:ascii="Arial Narrow" w:hAnsi="Arial Narrow"/>
          <w:sz w:val="16"/>
          <w:szCs w:val="16"/>
        </w:rPr>
        <w:t>de modalidad</w:t>
      </w:r>
      <w:r w:rsidRPr="009B3E96">
        <w:rPr>
          <w:rFonts w:ascii="Arial Narrow" w:hAnsi="Arial Narrow"/>
          <w:sz w:val="16"/>
          <w:szCs w:val="16"/>
        </w:rPr>
        <w:t xml:space="preserve"> no cursada</w:t>
      </w:r>
    </w:p>
    <w:p w14:paraId="25C4F178" w14:textId="77777777" w:rsidR="00E07F5A" w:rsidRPr="009B3E96" w:rsidRDefault="00E07F5A" w:rsidP="00E07F5A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>(2) Materia propuesta por el centro docente (</w:t>
      </w:r>
      <w:r w:rsidRPr="009B3E96">
        <w:rPr>
          <w:rFonts w:ascii="Arial Narrow" w:hAnsi="Arial Narrow"/>
          <w:i/>
          <w:sz w:val="16"/>
          <w:szCs w:val="16"/>
        </w:rPr>
        <w:t>Previa autorización de la Consejería</w:t>
      </w:r>
      <w:r w:rsidRPr="009B3E96">
        <w:rPr>
          <w:rFonts w:ascii="Arial Narrow" w:hAnsi="Arial Narrow"/>
          <w:sz w:val="16"/>
          <w:szCs w:val="16"/>
        </w:rPr>
        <w:t>)</w:t>
      </w:r>
    </w:p>
    <w:p w14:paraId="105800CD" w14:textId="1B236C7A" w:rsidR="00E07F5A" w:rsidRDefault="00E07F5A" w:rsidP="004473B5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</w:p>
    <w:p w14:paraId="39053A0B" w14:textId="18909AE7" w:rsidR="00E07F5A" w:rsidRDefault="00E07F5A">
      <w:pPr>
        <w:spacing w:line="240" w:lineRule="auto"/>
        <w:jc w:val="left"/>
        <w:rPr>
          <w:sz w:val="18"/>
        </w:rPr>
      </w:pPr>
      <w:r>
        <w:rPr>
          <w:sz w:val="18"/>
        </w:rPr>
        <w:br w:type="page"/>
      </w:r>
    </w:p>
    <w:p w14:paraId="7E9360C3" w14:textId="77777777" w:rsidR="00E07F5A" w:rsidRDefault="00E07F5A" w:rsidP="004473B5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</w:p>
    <w:p w14:paraId="2B843B4C" w14:textId="5D1B55F3" w:rsidR="00C21530" w:rsidRDefault="00C21530" w:rsidP="00C21530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  <w:r>
        <w:rPr>
          <w:b/>
          <w:sz w:val="20"/>
        </w:rPr>
        <w:t>3.</w:t>
      </w:r>
      <w:r w:rsidR="00517507">
        <w:rPr>
          <w:b/>
          <w:sz w:val="20"/>
        </w:rPr>
        <w:t>3</w:t>
      </w:r>
      <w:r>
        <w:rPr>
          <w:b/>
          <w:sz w:val="20"/>
        </w:rPr>
        <w:t>.</w:t>
      </w:r>
      <w:r w:rsidR="00517507">
        <w:rPr>
          <w:b/>
          <w:sz w:val="20"/>
        </w:rPr>
        <w:t>g</w:t>
      </w:r>
      <w:r>
        <w:rPr>
          <w:b/>
          <w:sz w:val="20"/>
        </w:rPr>
        <w:t xml:space="preserve"> Alumnado de Bachillerato, modalidad de Artes. Vía música y artes escénicas. Decreto 60/2022, de 30 de agosto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</w:tblGrid>
      <w:tr w:rsidR="00C21530" w14:paraId="02B77738" w14:textId="77777777" w:rsidTr="00E72CC9">
        <w:tc>
          <w:tcPr>
            <w:tcW w:w="3472" w:type="dxa"/>
            <w:vAlign w:val="bottom"/>
          </w:tcPr>
          <w:p w14:paraId="0AE395AC" w14:textId="77777777" w:rsidR="00C21530" w:rsidRDefault="00C21530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Régimen o modalidad: </w:t>
            </w:r>
          </w:p>
        </w:tc>
        <w:tc>
          <w:tcPr>
            <w:tcW w:w="1418" w:type="dxa"/>
            <w:vAlign w:val="bottom"/>
          </w:tcPr>
          <w:p w14:paraId="57F1B0C3" w14:textId="77777777" w:rsidR="00C21530" w:rsidRDefault="00C21530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71B67" w14:textId="77777777" w:rsidR="00C21530" w:rsidRDefault="00C21530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07833436" w14:textId="77777777" w:rsidR="00C21530" w:rsidRDefault="00C21530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69D69" w14:textId="77777777" w:rsidR="00C21530" w:rsidRDefault="00C21530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14819BEA" w14:textId="77777777" w:rsidR="00C21530" w:rsidRDefault="00C21530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72085" w14:textId="77777777" w:rsidR="00C21530" w:rsidRDefault="00C21530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53655E35" w14:textId="77777777" w:rsidR="00C21530" w:rsidRDefault="00C21530" w:rsidP="00C21530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"/>
        <w:gridCol w:w="460"/>
        <w:gridCol w:w="425"/>
        <w:gridCol w:w="1585"/>
        <w:gridCol w:w="1110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C21530" w14:paraId="08F6A152" w14:textId="77777777" w:rsidTr="00E55E5B">
        <w:trPr>
          <w:cantSplit/>
          <w:trHeight w:val="284"/>
          <w:jc w:val="center"/>
        </w:trPr>
        <w:tc>
          <w:tcPr>
            <w:tcW w:w="3824" w:type="dxa"/>
            <w:gridSpan w:val="5"/>
            <w:vMerge w:val="restart"/>
            <w:vAlign w:val="center"/>
          </w:tcPr>
          <w:p w14:paraId="72DC004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MATERIAS</w:t>
            </w:r>
          </w:p>
        </w:tc>
        <w:tc>
          <w:tcPr>
            <w:tcW w:w="2211" w:type="dxa"/>
            <w:gridSpan w:val="3"/>
          </w:tcPr>
          <w:p w14:paraId="7D04942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Primero</w:t>
            </w:r>
          </w:p>
        </w:tc>
        <w:tc>
          <w:tcPr>
            <w:tcW w:w="2211" w:type="dxa"/>
            <w:gridSpan w:val="3"/>
          </w:tcPr>
          <w:p w14:paraId="33B400D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Segundo</w:t>
            </w:r>
          </w:p>
        </w:tc>
        <w:tc>
          <w:tcPr>
            <w:tcW w:w="2211" w:type="dxa"/>
            <w:gridSpan w:val="3"/>
          </w:tcPr>
          <w:p w14:paraId="1B9046B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</w:tr>
      <w:tr w:rsidR="00C21530" w14:paraId="133594FA" w14:textId="77777777" w:rsidTr="00E55E5B">
        <w:trPr>
          <w:cantSplit/>
          <w:trHeight w:val="284"/>
          <w:jc w:val="center"/>
        </w:trPr>
        <w:tc>
          <w:tcPr>
            <w:tcW w:w="3824" w:type="dxa"/>
            <w:gridSpan w:val="5"/>
            <w:vMerge/>
          </w:tcPr>
          <w:p w14:paraId="7897866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80BFF6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F52C28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4FE7FC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278C5F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E506CC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E6AD1E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vAlign w:val="center"/>
          </w:tcPr>
          <w:p w14:paraId="0303B58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vAlign w:val="center"/>
          </w:tcPr>
          <w:p w14:paraId="4057ECB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vAlign w:val="center"/>
          </w:tcPr>
          <w:p w14:paraId="0821C95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</w:tr>
      <w:tr w:rsidR="00E55E5B" w14:paraId="5A92366C" w14:textId="77777777" w:rsidTr="00E55E5B">
        <w:trPr>
          <w:cantSplit/>
          <w:trHeight w:val="340"/>
          <w:jc w:val="center"/>
        </w:trPr>
        <w:tc>
          <w:tcPr>
            <w:tcW w:w="244" w:type="dxa"/>
            <w:vMerge w:val="restart"/>
            <w:textDirection w:val="btLr"/>
            <w:vAlign w:val="center"/>
          </w:tcPr>
          <w:p w14:paraId="09A0FF29" w14:textId="77777777" w:rsidR="00E55E5B" w:rsidRDefault="00E55E5B" w:rsidP="00E55E5B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00696E30" w14:textId="77777777" w:rsidR="00E55E5B" w:rsidRDefault="00E55E5B" w:rsidP="00E55E5B">
            <w:pPr>
              <w:pStyle w:val="Encabezado"/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Materias comunes</w:t>
            </w:r>
          </w:p>
        </w:tc>
        <w:tc>
          <w:tcPr>
            <w:tcW w:w="3120" w:type="dxa"/>
            <w:gridSpan w:val="3"/>
            <w:vAlign w:val="center"/>
          </w:tcPr>
          <w:p w14:paraId="67B4D3F1" w14:textId="51D60A71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F33C0B6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F74C728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E09167B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DB05B6E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1B05046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4044195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254B4CB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6A8840C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9DE91F5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55E5B" w14:paraId="6C954969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4FB02FE6" w14:textId="77777777" w:rsidR="00E55E5B" w:rsidRDefault="00E55E5B" w:rsidP="00E55E5B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352A6EA9" w14:textId="77777777" w:rsidR="00E55E5B" w:rsidRDefault="00E55E5B" w:rsidP="00E55E5B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7E416A5" w14:textId="1B5B784E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la 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4459C32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D86055A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98829B5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7B4E0B1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11CBB45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6491F28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E3D1A3F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924BF20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1C4F91B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55E5B" w14:paraId="76E9BFDA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5650FDF7" w14:textId="77777777" w:rsidR="00E55E5B" w:rsidRDefault="00E55E5B" w:rsidP="00E55E5B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C2BD866" w14:textId="77777777" w:rsidR="00E55E5B" w:rsidRDefault="00E55E5B" w:rsidP="00E55E5B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919C1EF" w14:textId="1F23075A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España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C31B17C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972BCB7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1BE63B8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00435E7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C94B144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F614914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23D7A21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B831331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E83F20E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E55E5B" w14:paraId="27038D3B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363EC5F2" w14:textId="77777777" w:rsidR="00E55E5B" w:rsidRDefault="00E55E5B" w:rsidP="00E55E5B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13CA04B" w14:textId="77777777" w:rsidR="00E55E5B" w:rsidRDefault="00E55E5B" w:rsidP="00E55E5B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DDE2CBF" w14:textId="62C08659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Física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F676A83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D6DF63B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E8C430B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5F508E3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462CB1A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D1667BB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F964F1E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466181B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BB76DFE" w14:textId="77777777" w:rsidR="00E55E5B" w:rsidRDefault="00E55E5B" w:rsidP="00E55E5B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21C49C82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4E4DCFBF" w14:textId="77777777" w:rsidR="00C21530" w:rsidRDefault="00C21530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A27BEE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01D2BE8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Castellana y Literatura I o II</w:t>
            </w:r>
          </w:p>
        </w:tc>
        <w:tc>
          <w:tcPr>
            <w:tcW w:w="737" w:type="dxa"/>
            <w:vAlign w:val="center"/>
          </w:tcPr>
          <w:p w14:paraId="0CE4973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888EB3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7B4D1E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EE62EB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F99FBC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15C625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035C97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A7FECD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AD0C7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3B038320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0EB4E831" w14:textId="77777777" w:rsidR="00C21530" w:rsidRDefault="00C21530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4D3C65C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 w:val="restart"/>
            <w:vAlign w:val="center"/>
          </w:tcPr>
          <w:p w14:paraId="21199C8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1110" w:type="dxa"/>
            <w:vAlign w:val="center"/>
          </w:tcPr>
          <w:p w14:paraId="6E96859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Inglés</w:t>
            </w:r>
          </w:p>
        </w:tc>
        <w:tc>
          <w:tcPr>
            <w:tcW w:w="737" w:type="dxa"/>
            <w:vAlign w:val="center"/>
          </w:tcPr>
          <w:p w14:paraId="1F90B61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DA5A8E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74C9F8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18FAA3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F82137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C309B8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FCAB2A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E3578C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46753B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0728033F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0CA2EFB" w14:textId="77777777" w:rsidR="00C21530" w:rsidRDefault="00C21530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37790A2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/>
            <w:vAlign w:val="center"/>
          </w:tcPr>
          <w:p w14:paraId="39886CF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110" w:type="dxa"/>
            <w:vAlign w:val="center"/>
          </w:tcPr>
          <w:p w14:paraId="41C9FD6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Francés</w:t>
            </w:r>
          </w:p>
        </w:tc>
        <w:tc>
          <w:tcPr>
            <w:tcW w:w="737" w:type="dxa"/>
            <w:vAlign w:val="center"/>
          </w:tcPr>
          <w:p w14:paraId="7D0C1E6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4F8480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3EF843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6B005C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9D9737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62E5D9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BCA264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52B4E4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65F2F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3F47E5FF" w14:textId="77777777" w:rsidTr="00E42142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5113CD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cBorders>
              <w:top w:val="double" w:sz="4" w:space="0" w:color="auto"/>
            </w:tcBorders>
            <w:textDirection w:val="btLr"/>
          </w:tcPr>
          <w:p w14:paraId="2158ADD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Materias de modalidad</w:t>
            </w:r>
          </w:p>
        </w:tc>
        <w:tc>
          <w:tcPr>
            <w:tcW w:w="425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621317B4" w14:textId="77777777" w:rsidR="00C21530" w:rsidRPr="005E570F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  <w:r w:rsidRPr="005E570F">
              <w:rPr>
                <w:i/>
                <w:sz w:val="16"/>
              </w:rPr>
              <w:t xml:space="preserve">Elegir </w:t>
            </w:r>
            <w:r>
              <w:rPr>
                <w:i/>
                <w:sz w:val="16"/>
              </w:rPr>
              <w:t>1</w:t>
            </w:r>
          </w:p>
        </w:tc>
        <w:tc>
          <w:tcPr>
            <w:tcW w:w="2695" w:type="dxa"/>
            <w:gridSpan w:val="2"/>
            <w:tcBorders>
              <w:top w:val="double" w:sz="4" w:space="0" w:color="auto"/>
            </w:tcBorders>
            <w:vAlign w:val="center"/>
          </w:tcPr>
          <w:p w14:paraId="1181507A" w14:textId="438A6885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Análisis musical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8F9040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41B703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BAD676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2665419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59165B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05F8EC7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39952F4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2B44B08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053437A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45D545D8" w14:textId="77777777" w:rsidTr="00E42142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444F49C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top w:val="double" w:sz="4" w:space="0" w:color="auto"/>
            </w:tcBorders>
            <w:textDirection w:val="btLr"/>
          </w:tcPr>
          <w:p w14:paraId="30CEC8A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extDirection w:val="btLr"/>
            <w:vAlign w:val="center"/>
          </w:tcPr>
          <w:p w14:paraId="07F3F188" w14:textId="77777777" w:rsidR="00C21530" w:rsidRPr="005E570F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vAlign w:val="center"/>
          </w:tcPr>
          <w:p w14:paraId="3485997E" w14:textId="492CCD10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Artes escénicas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E3B4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42D9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4DE4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3C712CE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5CD385B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39BD660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31FF8B8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3399BA3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2B891AC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7E10CA78" w14:textId="77777777" w:rsidTr="00E42142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1E54B7C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48D899E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74E56DBA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  <w:r w:rsidRPr="005E570F">
              <w:rPr>
                <w:i/>
                <w:sz w:val="16"/>
              </w:rPr>
              <w:t>Elegir 2</w:t>
            </w:r>
          </w:p>
        </w:tc>
        <w:tc>
          <w:tcPr>
            <w:tcW w:w="2695" w:type="dxa"/>
            <w:gridSpan w:val="2"/>
            <w:vAlign w:val="center"/>
          </w:tcPr>
          <w:p w14:paraId="20AF782D" w14:textId="5DFE36B0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Análisis musical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6A216B7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34E1F15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70B2FBD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3332799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C82EC6E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5B4F540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A31886A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4B477E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8025F5A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218D0775" w14:textId="77777777" w:rsidTr="00E42142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6534686F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6975A7E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17776A65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5B395744" w14:textId="0F2BA0E8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Artes escénicas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1D5BCD8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FBA8EF3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30ACA01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FF47E5F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1A10602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9707289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E6DC9D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8AA7423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E363B48" w14:textId="77777777" w:rsidR="00C21530" w:rsidRDefault="00C21530" w:rsidP="00C21530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4036EF52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3A63E63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58406E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550A935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11C3DB0F" w14:textId="276D7A44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Coro y técnica vocal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1B78F7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A087B5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271672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38FA1E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84401F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40C977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21C245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CAB3BE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026EBF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2A56E123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687E40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644703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3A92796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20482289" w14:textId="0571BD12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Cultura audiovisual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A61AB8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FFD1D2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C5417D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1246A0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D055CB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1C3038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16BB94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CAF7AB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304630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6532FD" w14:paraId="22BCF034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C1CF175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D67E7ED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36394172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4D907DCB" w14:textId="2863B94F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la música y de la danza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B36A43F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A47D403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09D49BC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D22988C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3431864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00B6C87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14F335D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67232BA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610EF67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6532FD" w14:paraId="1DF22D02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716A7051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B63C82B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5E02CD18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2C8309C1" w14:textId="2F44AA29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Literatura dramática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A1A0A81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411C517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8C2CF1D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4903126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ABA5FB1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AF5B774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F8BD926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31651F4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A5304F6" w14:textId="77777777" w:rsidR="006532FD" w:rsidRDefault="006532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181402FC" w14:textId="77777777" w:rsidTr="006532FD">
        <w:trPr>
          <w:cantSplit/>
          <w:trHeight w:val="473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3AE8C3F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0EB1A26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  <w:vAlign w:val="center"/>
          </w:tcPr>
          <w:p w14:paraId="4FB04FE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39F69F92" w14:textId="25CFEF19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Lenguaje y práctica musical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5547C8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53A34B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5060D8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4440D55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064575C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31C305F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1C9A07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F1CC73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E149E9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6A53364C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52C33D0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2708702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Deben de sumar 4 sesiones</w:t>
            </w:r>
          </w:p>
        </w:tc>
        <w:tc>
          <w:tcPr>
            <w:tcW w:w="3120" w:type="dxa"/>
            <w:gridSpan w:val="3"/>
            <w:vAlign w:val="center"/>
          </w:tcPr>
          <w:p w14:paraId="09C3A718" w14:textId="5CDDA43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Materia de modalidad no cursada </w:t>
            </w:r>
            <w:r w:rsidR="007A3E32">
              <w:rPr>
                <w:sz w:val="16"/>
              </w:rPr>
              <w:t>(</w:t>
            </w:r>
            <w:r>
              <w:rPr>
                <w:sz w:val="16"/>
              </w:rPr>
              <w:t>1)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1EE012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2AF59A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C0E909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5CDCA8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2E020A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B5228B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F10A9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F2F097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A8BA55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7F5423EE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557023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45FBB99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50B9AA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Anatomía Aplicada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93855A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13BAE5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99CB11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0B42F65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22F0E43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0E70A4F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275896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24D69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A490BB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146C8A81" w14:textId="77777777" w:rsidTr="006532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59F34C3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65C06D7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235507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El legado clásico</w:t>
            </w:r>
          </w:p>
        </w:tc>
        <w:tc>
          <w:tcPr>
            <w:tcW w:w="737" w:type="dxa"/>
            <w:vAlign w:val="center"/>
          </w:tcPr>
          <w:p w14:paraId="725DC3D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22E252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F544FA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3081085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61290A4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7E7C337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DD0194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3659A2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BD84F7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7F708204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230A324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5937CF9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D22DE9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asturiana y literatura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4DC23CC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FA30DD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D56BFA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4026B1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BD4196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2DEF3B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E38538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1EA182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CAE228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143EC48D" w14:textId="77777777" w:rsidTr="00796AD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A38CAE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0FCC54F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CE51E5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Segunda 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CC8C9F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DF7E51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A1C623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DF0E77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DECBA5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DB65E7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85315F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67E353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2CC575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96ADF" w14:paraId="3DA8FFE1" w14:textId="77777777" w:rsidTr="00796AD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4B99C49E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6518B624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00106DA1" w14:textId="72074F28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Psicología y sociedad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114A7835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70F23E01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18418F11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61A3367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632C10C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424BFE6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0E2D2E4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8C143E0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55DA6B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796ADF" w14:paraId="04989975" w14:textId="77777777" w:rsidTr="00796ADF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596BCEFF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7F0E534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0F95CA32" w14:textId="1D74B6C2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Gestión de fuentes documentales y comunicación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007A8C87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786DB888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244D4108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C48614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858939F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923F2E2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329A3D1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F7E48FD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AC2F75D" w14:textId="77777777" w:rsidR="00796ADF" w:rsidRDefault="00796ADF" w:rsidP="00796ADF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5670E320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47070DF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4AEC3A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F947CC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Tecnologías digitales aplicadas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2E832D5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970319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02C0BE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4D296C9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DEF510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10408E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2D668E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683175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E246CDA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240EE19D" w14:textId="77777777" w:rsidTr="00796ADF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43C62D40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24C2B5E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5CCA68D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Proyecto de investigación integrado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5C23EF5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A1DF8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2083E3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147A27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4308AF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54F3CF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BE3459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8F0CA7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893AAD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3427C279" w14:textId="77777777" w:rsidTr="00796ADF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69F20B2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05A24C6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E58F91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Recursos energéticos y sostenibilidad</w:t>
            </w:r>
          </w:p>
        </w:tc>
        <w:tc>
          <w:tcPr>
            <w:tcW w:w="737" w:type="dxa"/>
            <w:vAlign w:val="center"/>
          </w:tcPr>
          <w:p w14:paraId="76587E4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BF1805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AD4C6D8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FDD2C6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2FC4BE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3F8750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DAF1391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08E8316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6479B8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14:paraId="7C65F6C2" w14:textId="77777777" w:rsidTr="00E55E5B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745C753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1A08E5D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265571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Materia propuesta por el centro educativo (2)</w:t>
            </w:r>
          </w:p>
        </w:tc>
        <w:tc>
          <w:tcPr>
            <w:tcW w:w="737" w:type="dxa"/>
            <w:vAlign w:val="center"/>
          </w:tcPr>
          <w:p w14:paraId="64CA26B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A3BA71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D855C0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027F6AC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82EE992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AC34BA5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139EF5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69F430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6DC4C3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C21530" w:rsidRPr="00D91B51" w14:paraId="02E786C8" w14:textId="77777777" w:rsidTr="00E55E5B">
        <w:trPr>
          <w:cantSplit/>
          <w:trHeight w:val="340"/>
          <w:jc w:val="center"/>
        </w:trPr>
        <w:tc>
          <w:tcPr>
            <w:tcW w:w="704" w:type="dxa"/>
            <w:gridSpan w:val="2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6EB863A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tcBorders>
              <w:top w:val="double" w:sz="4" w:space="0" w:color="auto"/>
            </w:tcBorders>
            <w:vAlign w:val="center"/>
          </w:tcPr>
          <w:p w14:paraId="32D36B76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  <w:lang w:val="es-ES"/>
              </w:rPr>
            </w:pPr>
            <w:r>
              <w:rPr>
                <w:sz w:val="16"/>
              </w:rPr>
              <w:t>Tutoría</w:t>
            </w: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73CE6275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4FA4257A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73EA6A3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98BBBF0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30B5E8A4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4DAA981F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249AAE1D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5D1641A3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39E0DF69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</w:tr>
      <w:tr w:rsidR="00C21530" w14:paraId="547573B5" w14:textId="77777777" w:rsidTr="00E55E5B">
        <w:trPr>
          <w:cantSplit/>
          <w:trHeight w:val="340"/>
          <w:jc w:val="center"/>
        </w:trPr>
        <w:tc>
          <w:tcPr>
            <w:tcW w:w="704" w:type="dxa"/>
            <w:gridSpan w:val="2"/>
            <w:vMerge/>
          </w:tcPr>
          <w:p w14:paraId="072A4CA6" w14:textId="77777777" w:rsidR="00C21530" w:rsidRPr="00D91B51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  <w:lang w:val="es-ES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7CCB334D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Religión</w:t>
            </w:r>
          </w:p>
        </w:tc>
        <w:tc>
          <w:tcPr>
            <w:tcW w:w="737" w:type="dxa"/>
            <w:vAlign w:val="center"/>
          </w:tcPr>
          <w:p w14:paraId="1A7C0E3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43B463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100FF07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E44639E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0AE877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28F4C13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E66540F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6B3B784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794044B" w14:textId="77777777" w:rsidR="00C21530" w:rsidRDefault="00C21530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</w:tbl>
    <w:p w14:paraId="38E4C504" w14:textId="77777777" w:rsidR="00C21530" w:rsidRPr="00823334" w:rsidRDefault="00C21530" w:rsidP="00C21530">
      <w:pPr>
        <w:pStyle w:val="Encabezado"/>
        <w:tabs>
          <w:tab w:val="clear" w:pos="4252"/>
          <w:tab w:val="clear" w:pos="8504"/>
        </w:tabs>
        <w:spacing w:line="240" w:lineRule="auto"/>
        <w:ind w:left="510"/>
        <w:rPr>
          <w:rFonts w:ascii="Arial Narrow" w:hAnsi="Arial Narrow"/>
          <w:sz w:val="16"/>
          <w:szCs w:val="16"/>
        </w:rPr>
      </w:pPr>
      <w:r w:rsidRPr="00823334">
        <w:rPr>
          <w:rFonts w:ascii="Arial Narrow" w:hAnsi="Arial Narrow"/>
          <w:sz w:val="16"/>
          <w:szCs w:val="16"/>
        </w:rPr>
        <w:t xml:space="preserve">(*) Alum: Alumnado, Gr: Grupos, </w:t>
      </w:r>
      <w:proofErr w:type="spellStart"/>
      <w:r w:rsidRPr="00823334">
        <w:rPr>
          <w:rFonts w:ascii="Arial Narrow" w:hAnsi="Arial Narrow"/>
          <w:sz w:val="16"/>
          <w:szCs w:val="16"/>
        </w:rPr>
        <w:t>Ses</w:t>
      </w:r>
      <w:proofErr w:type="spellEnd"/>
      <w:r w:rsidRPr="00823334">
        <w:rPr>
          <w:rFonts w:ascii="Arial Narrow" w:hAnsi="Arial Narrow"/>
          <w:sz w:val="16"/>
          <w:szCs w:val="16"/>
        </w:rPr>
        <w:t>: Sesiones</w:t>
      </w:r>
    </w:p>
    <w:p w14:paraId="3B66F143" w14:textId="77777777" w:rsidR="00C21530" w:rsidRPr="009B3E96" w:rsidRDefault="00C21530" w:rsidP="00C21530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 xml:space="preserve">(1) Materia del bloque de asignaturas </w:t>
      </w:r>
      <w:r>
        <w:rPr>
          <w:rFonts w:ascii="Arial Narrow" w:hAnsi="Arial Narrow"/>
          <w:sz w:val="16"/>
          <w:szCs w:val="16"/>
        </w:rPr>
        <w:t>de modalidad</w:t>
      </w:r>
      <w:r w:rsidRPr="009B3E96">
        <w:rPr>
          <w:rFonts w:ascii="Arial Narrow" w:hAnsi="Arial Narrow"/>
          <w:sz w:val="16"/>
          <w:szCs w:val="16"/>
        </w:rPr>
        <w:t xml:space="preserve"> no cursada</w:t>
      </w:r>
    </w:p>
    <w:p w14:paraId="774263C3" w14:textId="77777777" w:rsidR="00C21530" w:rsidRPr="009B3E96" w:rsidRDefault="00C21530" w:rsidP="00C21530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>(2) Materia propuesta por el centro docente (</w:t>
      </w:r>
      <w:r w:rsidRPr="009B3E96">
        <w:rPr>
          <w:rFonts w:ascii="Arial Narrow" w:hAnsi="Arial Narrow"/>
          <w:i/>
          <w:sz w:val="16"/>
          <w:szCs w:val="16"/>
        </w:rPr>
        <w:t>Previa autorización de la Consejería</w:t>
      </w:r>
      <w:r w:rsidRPr="009B3E96">
        <w:rPr>
          <w:rFonts w:ascii="Arial Narrow" w:hAnsi="Arial Narrow"/>
          <w:sz w:val="16"/>
          <w:szCs w:val="16"/>
        </w:rPr>
        <w:t>)</w:t>
      </w:r>
    </w:p>
    <w:p w14:paraId="5D95A2E4" w14:textId="77777777" w:rsidR="00C21530" w:rsidRDefault="00C21530" w:rsidP="00EA577F">
      <w:pPr>
        <w:pStyle w:val="Encabezado"/>
        <w:tabs>
          <w:tab w:val="clear" w:pos="4252"/>
          <w:tab w:val="clear" w:pos="8504"/>
        </w:tabs>
        <w:spacing w:line="384" w:lineRule="auto"/>
        <w:ind w:firstLine="513"/>
        <w:rPr>
          <w:sz w:val="18"/>
        </w:rPr>
      </w:pPr>
    </w:p>
    <w:p w14:paraId="48CC0211" w14:textId="55781DC4" w:rsidR="00C21530" w:rsidRDefault="00C21530">
      <w:pPr>
        <w:spacing w:line="240" w:lineRule="auto"/>
        <w:jc w:val="left"/>
        <w:rPr>
          <w:sz w:val="18"/>
        </w:rPr>
      </w:pPr>
      <w:r>
        <w:rPr>
          <w:sz w:val="18"/>
        </w:rPr>
        <w:br w:type="page"/>
      </w:r>
    </w:p>
    <w:p w14:paraId="17027FD3" w14:textId="7FEDC3BF" w:rsidR="00925E6B" w:rsidRDefault="00925E6B" w:rsidP="00925E6B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  <w:r>
        <w:rPr>
          <w:b/>
          <w:sz w:val="20"/>
        </w:rPr>
        <w:lastRenderedPageBreak/>
        <w:t>3.</w:t>
      </w:r>
      <w:r w:rsidR="00517507">
        <w:rPr>
          <w:b/>
          <w:sz w:val="20"/>
        </w:rPr>
        <w:t>3</w:t>
      </w:r>
      <w:r>
        <w:rPr>
          <w:b/>
          <w:sz w:val="20"/>
        </w:rPr>
        <w:t>.</w:t>
      </w:r>
      <w:r w:rsidR="00517507">
        <w:rPr>
          <w:b/>
          <w:sz w:val="20"/>
        </w:rPr>
        <w:t>h</w:t>
      </w:r>
      <w:r>
        <w:rPr>
          <w:b/>
          <w:sz w:val="20"/>
        </w:rPr>
        <w:t xml:space="preserve"> Alumnado de Bachillerato, modalidad de Artes. Vía artes plásticas, imagen y diseño. Decreto 60/2022, de 30 de agosto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</w:tblGrid>
      <w:tr w:rsidR="00925E6B" w14:paraId="0D5A3CCA" w14:textId="77777777" w:rsidTr="00E72CC9">
        <w:tc>
          <w:tcPr>
            <w:tcW w:w="3472" w:type="dxa"/>
            <w:vAlign w:val="bottom"/>
          </w:tcPr>
          <w:p w14:paraId="55EE87B6" w14:textId="77777777" w:rsidR="00925E6B" w:rsidRDefault="00925E6B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Régimen o modalidad: </w:t>
            </w:r>
          </w:p>
        </w:tc>
        <w:tc>
          <w:tcPr>
            <w:tcW w:w="1418" w:type="dxa"/>
            <w:vAlign w:val="bottom"/>
          </w:tcPr>
          <w:p w14:paraId="3AD92497" w14:textId="77777777" w:rsidR="00925E6B" w:rsidRDefault="00925E6B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D75AB" w14:textId="77777777" w:rsidR="00925E6B" w:rsidRDefault="00925E6B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1777FF89" w14:textId="77777777" w:rsidR="00925E6B" w:rsidRDefault="00925E6B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2D926" w14:textId="77777777" w:rsidR="00925E6B" w:rsidRDefault="00925E6B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29A1715B" w14:textId="77777777" w:rsidR="00925E6B" w:rsidRDefault="00925E6B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66EED" w14:textId="77777777" w:rsidR="00925E6B" w:rsidRDefault="00925E6B" w:rsidP="00E72CC9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59DAB7D2" w14:textId="77777777" w:rsidR="00925E6B" w:rsidRDefault="00925E6B" w:rsidP="00925E6B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"/>
        <w:gridCol w:w="460"/>
        <w:gridCol w:w="425"/>
        <w:gridCol w:w="1585"/>
        <w:gridCol w:w="1110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925E6B" w14:paraId="297C4AF5" w14:textId="77777777" w:rsidTr="00F42BFD">
        <w:trPr>
          <w:cantSplit/>
          <w:trHeight w:val="284"/>
          <w:jc w:val="center"/>
        </w:trPr>
        <w:tc>
          <w:tcPr>
            <w:tcW w:w="3824" w:type="dxa"/>
            <w:gridSpan w:val="5"/>
            <w:vMerge w:val="restart"/>
            <w:vAlign w:val="center"/>
          </w:tcPr>
          <w:p w14:paraId="36CAD41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MATERIAS</w:t>
            </w:r>
          </w:p>
        </w:tc>
        <w:tc>
          <w:tcPr>
            <w:tcW w:w="2211" w:type="dxa"/>
            <w:gridSpan w:val="3"/>
          </w:tcPr>
          <w:p w14:paraId="1E3790A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Primero</w:t>
            </w:r>
          </w:p>
        </w:tc>
        <w:tc>
          <w:tcPr>
            <w:tcW w:w="2211" w:type="dxa"/>
            <w:gridSpan w:val="3"/>
          </w:tcPr>
          <w:p w14:paraId="54B4709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Segundo</w:t>
            </w:r>
          </w:p>
        </w:tc>
        <w:tc>
          <w:tcPr>
            <w:tcW w:w="2211" w:type="dxa"/>
            <w:gridSpan w:val="3"/>
          </w:tcPr>
          <w:p w14:paraId="2951281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</w:tr>
      <w:tr w:rsidR="00925E6B" w14:paraId="63BE1CA6" w14:textId="77777777" w:rsidTr="00F42BFD">
        <w:trPr>
          <w:cantSplit/>
          <w:trHeight w:val="284"/>
          <w:jc w:val="center"/>
        </w:trPr>
        <w:tc>
          <w:tcPr>
            <w:tcW w:w="3824" w:type="dxa"/>
            <w:gridSpan w:val="5"/>
            <w:vMerge/>
          </w:tcPr>
          <w:p w14:paraId="205466D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0FAAED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C1201F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9E2196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1F45E0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6C715F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EA1A6A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  <w:tc>
          <w:tcPr>
            <w:tcW w:w="737" w:type="dxa"/>
            <w:vAlign w:val="center"/>
          </w:tcPr>
          <w:p w14:paraId="2A822D8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737" w:type="dxa"/>
            <w:vAlign w:val="center"/>
          </w:tcPr>
          <w:p w14:paraId="5F187E7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Gr*</w:t>
            </w:r>
          </w:p>
        </w:tc>
        <w:tc>
          <w:tcPr>
            <w:tcW w:w="737" w:type="dxa"/>
            <w:vAlign w:val="center"/>
          </w:tcPr>
          <w:p w14:paraId="49B945F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Ses</w:t>
            </w:r>
            <w:proofErr w:type="spellEnd"/>
            <w:r>
              <w:rPr>
                <w:sz w:val="14"/>
              </w:rPr>
              <w:t>*</w:t>
            </w:r>
          </w:p>
        </w:tc>
      </w:tr>
      <w:tr w:rsidR="00925E6B" w14:paraId="41C427EA" w14:textId="77777777" w:rsidTr="00F42BFD">
        <w:trPr>
          <w:cantSplit/>
          <w:trHeight w:val="340"/>
          <w:jc w:val="center"/>
        </w:trPr>
        <w:tc>
          <w:tcPr>
            <w:tcW w:w="244" w:type="dxa"/>
            <w:vMerge w:val="restart"/>
            <w:textDirection w:val="btLr"/>
            <w:vAlign w:val="center"/>
          </w:tcPr>
          <w:p w14:paraId="0F5DF92E" w14:textId="77777777" w:rsidR="00925E6B" w:rsidRDefault="00925E6B" w:rsidP="00E72CC9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232D0A44" w14:textId="77777777" w:rsidR="00925E6B" w:rsidRDefault="00925E6B" w:rsidP="00E72CC9">
            <w:pPr>
              <w:pStyle w:val="Encabezado"/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Materias comunes</w:t>
            </w:r>
          </w:p>
        </w:tc>
        <w:tc>
          <w:tcPr>
            <w:tcW w:w="3120" w:type="dxa"/>
            <w:gridSpan w:val="3"/>
            <w:vAlign w:val="center"/>
          </w:tcPr>
          <w:p w14:paraId="11EFA12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10635D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64BC5A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3E9937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2CC391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0FB70BE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C50BA5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0098D7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9861E9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94FB44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42BFD" w14:paraId="69A43E39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57A5DF3E" w14:textId="77777777" w:rsidR="00F42BFD" w:rsidRDefault="00F42BFD" w:rsidP="00F42BFD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11723D65" w14:textId="77777777" w:rsidR="00F42BFD" w:rsidRDefault="00F42BFD" w:rsidP="00F42BFD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6AA066F" w14:textId="090BC614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la Filosofía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3C5B9C0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373C407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B34331C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C9988AB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91CFD9D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83A1C52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85D36AE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B07703A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76931B2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42BFD" w14:paraId="2AC72E93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43CE3D13" w14:textId="77777777" w:rsidR="00F42BFD" w:rsidRDefault="00F42BFD" w:rsidP="00F42BFD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5A09DC6A" w14:textId="77777777" w:rsidR="00F42BFD" w:rsidRDefault="00F42BFD" w:rsidP="00F42BFD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759B888" w14:textId="23BAB3ED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Historia de España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8091411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F53C822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C31B922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A984610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EC49F44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81ECA2C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03EC4FE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317F0EE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882BE30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2919C707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  <w:vAlign w:val="center"/>
          </w:tcPr>
          <w:p w14:paraId="1D3C1C38" w14:textId="77777777" w:rsidR="00925E6B" w:rsidRDefault="00925E6B" w:rsidP="00E72CC9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26134C83" w14:textId="77777777" w:rsidR="00925E6B" w:rsidRDefault="00925E6B" w:rsidP="00E72CC9">
            <w:pPr>
              <w:pStyle w:val="Encabezado"/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D6B11F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Educación Física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F9CD21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E33F63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A79C1F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C12479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45059A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98CE6C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D7E9BE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D30334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D2B16E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3FD7CC8A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5CF512CF" w14:textId="77777777" w:rsidR="00925E6B" w:rsidRDefault="00925E6B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40DF830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59B2E96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Lengua Castellana y Literatura I o II</w:t>
            </w:r>
          </w:p>
        </w:tc>
        <w:tc>
          <w:tcPr>
            <w:tcW w:w="737" w:type="dxa"/>
            <w:vAlign w:val="center"/>
          </w:tcPr>
          <w:p w14:paraId="3FB1EFC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848CF2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C4002E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EBC3BC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64EDFD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AED458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B91BF8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16EB7A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F8942E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1A2649EF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54CEAE50" w14:textId="77777777" w:rsidR="00925E6B" w:rsidRDefault="00925E6B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1802074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 w:val="restart"/>
            <w:vAlign w:val="center"/>
          </w:tcPr>
          <w:p w14:paraId="20DE354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1110" w:type="dxa"/>
            <w:vAlign w:val="center"/>
          </w:tcPr>
          <w:p w14:paraId="07AF337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Inglés</w:t>
            </w:r>
          </w:p>
        </w:tc>
        <w:tc>
          <w:tcPr>
            <w:tcW w:w="737" w:type="dxa"/>
            <w:vAlign w:val="center"/>
          </w:tcPr>
          <w:p w14:paraId="675574E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472AF9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EC7F0E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770AF3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8FEDC1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44F76D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78FE1D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5D6C71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BA1D2F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48B68B2F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49EF1C42" w14:textId="77777777" w:rsidR="00925E6B" w:rsidRDefault="00925E6B" w:rsidP="00E72CC9">
            <w:pPr>
              <w:pStyle w:val="Encabezado"/>
              <w:spacing w:before="60" w:after="60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751BDFE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2010" w:type="dxa"/>
            <w:gridSpan w:val="2"/>
            <w:vMerge/>
            <w:vAlign w:val="center"/>
          </w:tcPr>
          <w:p w14:paraId="496A59A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110" w:type="dxa"/>
            <w:vAlign w:val="center"/>
          </w:tcPr>
          <w:p w14:paraId="0FFED58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Francés</w:t>
            </w:r>
          </w:p>
        </w:tc>
        <w:tc>
          <w:tcPr>
            <w:tcW w:w="737" w:type="dxa"/>
            <w:vAlign w:val="center"/>
          </w:tcPr>
          <w:p w14:paraId="3E5379A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36F106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6D5083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5AA480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099369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0D00BB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85EECB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CABCB8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5AC940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376A482A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3D5D6D1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top w:val="double" w:sz="4" w:space="0" w:color="auto"/>
            </w:tcBorders>
            <w:textDirection w:val="btLr"/>
          </w:tcPr>
          <w:p w14:paraId="442DD07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2CA3FE70" w14:textId="77777777" w:rsidR="00925E6B" w:rsidRPr="005E570F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vAlign w:val="center"/>
          </w:tcPr>
          <w:p w14:paraId="2A64DCEA" w14:textId="41B974AD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Dibujo artístico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BC8C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1ACD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FAEF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7CF8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18F3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FFFA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6CF9F3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461C740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4C9CD37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11643278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035F405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834DFB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1F78391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  <w:r w:rsidRPr="005E570F">
              <w:rPr>
                <w:i/>
                <w:sz w:val="16"/>
              </w:rPr>
              <w:t>Elegir 2</w:t>
            </w:r>
          </w:p>
        </w:tc>
        <w:tc>
          <w:tcPr>
            <w:tcW w:w="2695" w:type="dxa"/>
            <w:gridSpan w:val="2"/>
            <w:vAlign w:val="center"/>
          </w:tcPr>
          <w:p w14:paraId="623302B1" w14:textId="0EE602B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Cultura audiovisual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9FB2A4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390ACF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04795A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54439E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56E026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85FC93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DB736F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8C4A8D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B8D939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42BFD" w14:paraId="101ABC3D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1D88359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0A33AEAD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extDirection w:val="btLr"/>
            <w:vAlign w:val="center"/>
          </w:tcPr>
          <w:p w14:paraId="7BC0D5F2" w14:textId="77777777" w:rsidR="00F42BFD" w:rsidRPr="005E570F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2FDCA079" w14:textId="3961755A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Diseño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3E0509AA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2509214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4800E281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4FE5583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C237CF4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87D4181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846D9CB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11DF1C0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4D024A6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42BFD" w14:paraId="3C55F919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1BDC7C5D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49BCE34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extDirection w:val="btLr"/>
            <w:vAlign w:val="center"/>
          </w:tcPr>
          <w:p w14:paraId="1842999A" w14:textId="77777777" w:rsidR="00F42BFD" w:rsidRPr="005E570F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4E0B7466" w14:textId="0C006A68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Fundamentos artísticos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287D4386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89436AE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902AA99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6576CF4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2FB770D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4130037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7FC3DA9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2D643A7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0EE2D8B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42BFD" w14:paraId="282FA5BC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23E59487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397FC421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extDirection w:val="btLr"/>
            <w:vAlign w:val="center"/>
          </w:tcPr>
          <w:p w14:paraId="7593EB98" w14:textId="77777777" w:rsidR="00F42BFD" w:rsidRPr="005E570F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i/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46C21C9B" w14:textId="218EF433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Técnicas de expresión gráfico - plásticas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FD03FDA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132E43FF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0F35125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17CEB88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0649A3E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E7E348F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AB32B7D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6983693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87268EB" w14:textId="77777777" w:rsidR="00F42BFD" w:rsidRDefault="00F42BFD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2A1B79EA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4BF0EFE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753111C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76836EA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2B3916F2" w14:textId="7E78904F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Dibujo técnico aplicado a las artes plásticas y al diseño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8321BC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55F8CC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DA8D46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0E98E5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B079E4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E4F62A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6898E1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61D033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21210C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18036853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7B20DFF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373E193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vAlign w:val="center"/>
          </w:tcPr>
          <w:p w14:paraId="645B570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vAlign w:val="center"/>
          </w:tcPr>
          <w:p w14:paraId="1F26C33F" w14:textId="150E8CA6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Proyectos artísticos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D1D0C9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E7912B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5CFB4C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C55DB0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4C16F7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6BDF129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7D8C7D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277DB6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B29A74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6718685F" w14:textId="77777777" w:rsidTr="00F42BFD">
        <w:trPr>
          <w:cantSplit/>
          <w:trHeight w:val="473"/>
          <w:jc w:val="center"/>
        </w:trPr>
        <w:tc>
          <w:tcPr>
            <w:tcW w:w="244" w:type="dxa"/>
            <w:vMerge/>
            <w:tcBorders>
              <w:bottom w:val="double" w:sz="4" w:space="0" w:color="auto"/>
            </w:tcBorders>
            <w:textDirection w:val="btLr"/>
          </w:tcPr>
          <w:p w14:paraId="30B5D97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cBorders>
              <w:bottom w:val="double" w:sz="4" w:space="0" w:color="auto"/>
            </w:tcBorders>
            <w:textDirection w:val="btLr"/>
          </w:tcPr>
          <w:p w14:paraId="4B6593C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  <w:vAlign w:val="center"/>
          </w:tcPr>
          <w:p w14:paraId="12E2634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vAlign w:val="center"/>
          </w:tcPr>
          <w:p w14:paraId="1207608E" w14:textId="4CE4656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Volumen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00FDF2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BF1DF5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9131C6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7D363E1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24F7DC0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thinDiagStripe" w:color="auto" w:fill="auto"/>
            <w:vAlign w:val="center"/>
          </w:tcPr>
          <w:p w14:paraId="53C1E2D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027750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4C2104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3F708C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38162728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2E68F9A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 w:val="restart"/>
            <w:textDirection w:val="btLr"/>
          </w:tcPr>
          <w:p w14:paraId="0C3D454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Deben de sumar 4 sesiones</w:t>
            </w:r>
          </w:p>
        </w:tc>
        <w:tc>
          <w:tcPr>
            <w:tcW w:w="3120" w:type="dxa"/>
            <w:gridSpan w:val="3"/>
            <w:vAlign w:val="center"/>
          </w:tcPr>
          <w:p w14:paraId="259823BE" w14:textId="0056C4CF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Materia de modalidad no cursada (1)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89FED2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A5A467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44F084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6FD174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67210C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0FB496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33D13A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9287A2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0E263A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4ED8D71A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44E8FE9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397B2D7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58BDC7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Anatomía Aplicada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195777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E1570A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78F1DF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687C82C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0BB249D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1C86BE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0DFE40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83C482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BA89E9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6D38D78E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6FC0EEE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579970A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482953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El legado clásico</w:t>
            </w:r>
          </w:p>
        </w:tc>
        <w:tc>
          <w:tcPr>
            <w:tcW w:w="737" w:type="dxa"/>
            <w:vAlign w:val="center"/>
          </w:tcPr>
          <w:p w14:paraId="10A28EA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747A7A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2F7D61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18DBEB3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47DBA12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4FC23EE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9F395F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0CDA04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B8A21A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4E9D6633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38B25A0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2D34605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4D609A0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Lengua asturiana y literatura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0E01259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D0C6DD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0DEDCB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0C581B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40E164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B79A8F6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553D94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CC378E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202C07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637B513C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0766806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0257D88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7F19FA2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Segunda Lengua Extranjera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 II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229F48F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3C0357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FD0772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B786B0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5AF1DD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A19D98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CBB61B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B9FA5F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6AF707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42BFD" w14:paraId="18A7FF1B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78D69ACE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5BFDC2BA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1243702" w14:textId="3B41A37E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Psicología y sociedad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555F0E9C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3AC04A11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7DE64E61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759E823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F2B34CC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79544C8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47CA239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C6817F6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06BF523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F42BFD" w14:paraId="6DC33D07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6F56C374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6E951C31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9678919" w14:textId="6029F096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Gestión de fuentes documentales y comunicación</w:t>
            </w:r>
          </w:p>
        </w:tc>
        <w:tc>
          <w:tcPr>
            <w:tcW w:w="737" w:type="dxa"/>
            <w:shd w:val="thinDiagStripe" w:color="auto" w:fill="auto"/>
            <w:vAlign w:val="center"/>
          </w:tcPr>
          <w:p w14:paraId="44036351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5105EF18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shd w:val="thinDiagStripe" w:color="auto" w:fill="auto"/>
            <w:vAlign w:val="center"/>
          </w:tcPr>
          <w:p w14:paraId="6BB24F4C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298FFCF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29A82F0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C9E09C0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5E8FF6B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69B584D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2097772A" w14:textId="77777777" w:rsidR="00F42BFD" w:rsidRDefault="00F42BFD" w:rsidP="00F42BFD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7D93F31B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  <w:textDirection w:val="btLr"/>
          </w:tcPr>
          <w:p w14:paraId="0CE8653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460" w:type="dxa"/>
            <w:vMerge/>
            <w:textDirection w:val="btLr"/>
          </w:tcPr>
          <w:p w14:paraId="4A805AA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3921B64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Tecnologías digitales aplicadas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5D5B32F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EBFE24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258E43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737AF5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E4EF15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58CF0F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B06131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316685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DAE94E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27EE88FA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2FE24DB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17CB54F2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E8692F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 xml:space="preserve">Proyecto de investigación integrado I </w:t>
            </w:r>
            <w:proofErr w:type="spellStart"/>
            <w:r>
              <w:rPr>
                <w:sz w:val="16"/>
              </w:rPr>
              <w:t>ó</w:t>
            </w:r>
            <w:proofErr w:type="spellEnd"/>
            <w:r>
              <w:rPr>
                <w:sz w:val="16"/>
              </w:rPr>
              <w:t xml:space="preserve"> II</w:t>
            </w:r>
          </w:p>
        </w:tc>
        <w:tc>
          <w:tcPr>
            <w:tcW w:w="737" w:type="dxa"/>
            <w:vAlign w:val="center"/>
          </w:tcPr>
          <w:p w14:paraId="3BC1F44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AC48E0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189544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C73B27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D92445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F53A88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7756E7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F1C2EE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741874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5D2CCB81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0509B9D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612BFAF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6F48ECD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Recursos energéticos y sostenibilidad</w:t>
            </w:r>
          </w:p>
        </w:tc>
        <w:tc>
          <w:tcPr>
            <w:tcW w:w="737" w:type="dxa"/>
            <w:vAlign w:val="center"/>
          </w:tcPr>
          <w:p w14:paraId="5BB1E22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23D859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D3A33F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CE8633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5A33490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thinDiagStripe" w:color="auto" w:fill="auto"/>
            <w:vAlign w:val="center"/>
          </w:tcPr>
          <w:p w14:paraId="7C85DB79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6419EC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E76036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06D539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14:paraId="5A9B3B69" w14:textId="77777777" w:rsidTr="00F42BFD">
        <w:trPr>
          <w:cantSplit/>
          <w:trHeight w:val="340"/>
          <w:jc w:val="center"/>
        </w:trPr>
        <w:tc>
          <w:tcPr>
            <w:tcW w:w="244" w:type="dxa"/>
            <w:vMerge/>
          </w:tcPr>
          <w:p w14:paraId="1A87F32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460" w:type="dxa"/>
            <w:vMerge/>
          </w:tcPr>
          <w:p w14:paraId="6C88BA9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546C453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Materia propuesta por el centro educativo (2)</w:t>
            </w:r>
          </w:p>
        </w:tc>
        <w:tc>
          <w:tcPr>
            <w:tcW w:w="737" w:type="dxa"/>
            <w:vAlign w:val="center"/>
          </w:tcPr>
          <w:p w14:paraId="58A85F1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E53F454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5D11C9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242EA8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C2B374C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40F52FAF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933149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7A960F5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17F98620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  <w:tr w:rsidR="00925E6B" w:rsidRPr="00D91B51" w14:paraId="13A27AC7" w14:textId="77777777" w:rsidTr="00F42BFD">
        <w:trPr>
          <w:cantSplit/>
          <w:trHeight w:val="340"/>
          <w:jc w:val="center"/>
        </w:trPr>
        <w:tc>
          <w:tcPr>
            <w:tcW w:w="704" w:type="dxa"/>
            <w:gridSpan w:val="2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1043176B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3120" w:type="dxa"/>
            <w:gridSpan w:val="3"/>
            <w:tcBorders>
              <w:top w:val="double" w:sz="4" w:space="0" w:color="auto"/>
            </w:tcBorders>
            <w:vAlign w:val="center"/>
          </w:tcPr>
          <w:p w14:paraId="78E62967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  <w:lang w:val="es-ES"/>
              </w:rPr>
            </w:pPr>
            <w:r>
              <w:rPr>
                <w:sz w:val="16"/>
              </w:rPr>
              <w:t>Tutoría</w:t>
            </w: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30CF43D6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A6A467B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7A1E9913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02E3572E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66943B21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5FAD3C67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13F31CFA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70AB6953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</w:tcPr>
          <w:p w14:paraId="7AF4926E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  <w:lang w:val="es-ES"/>
              </w:rPr>
            </w:pPr>
          </w:p>
        </w:tc>
      </w:tr>
      <w:tr w:rsidR="00925E6B" w14:paraId="6AFDF4E7" w14:textId="77777777" w:rsidTr="00F42BFD">
        <w:trPr>
          <w:cantSplit/>
          <w:trHeight w:val="340"/>
          <w:jc w:val="center"/>
        </w:trPr>
        <w:tc>
          <w:tcPr>
            <w:tcW w:w="704" w:type="dxa"/>
            <w:gridSpan w:val="2"/>
            <w:vMerge/>
          </w:tcPr>
          <w:p w14:paraId="5B4CDEA9" w14:textId="77777777" w:rsidR="00925E6B" w:rsidRPr="00D91B51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before="60" w:after="60" w:line="240" w:lineRule="auto"/>
              <w:rPr>
                <w:sz w:val="16"/>
                <w:lang w:val="es-ES"/>
              </w:rPr>
            </w:pPr>
          </w:p>
        </w:tc>
        <w:tc>
          <w:tcPr>
            <w:tcW w:w="3120" w:type="dxa"/>
            <w:gridSpan w:val="3"/>
            <w:vAlign w:val="center"/>
          </w:tcPr>
          <w:p w14:paraId="2F06E657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Religión</w:t>
            </w:r>
          </w:p>
        </w:tc>
        <w:tc>
          <w:tcPr>
            <w:tcW w:w="737" w:type="dxa"/>
            <w:vAlign w:val="center"/>
          </w:tcPr>
          <w:p w14:paraId="36BF757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6A0B2D1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9CE1F7A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039A6DC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567238B1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76F5D07D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F4C44B8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3BF523AE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  <w:tc>
          <w:tcPr>
            <w:tcW w:w="737" w:type="dxa"/>
            <w:vAlign w:val="center"/>
          </w:tcPr>
          <w:p w14:paraId="4666A613" w14:textId="77777777" w:rsidR="00925E6B" w:rsidRDefault="00925E6B" w:rsidP="00E72CC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jc w:val="center"/>
              <w:rPr>
                <w:sz w:val="16"/>
              </w:rPr>
            </w:pPr>
          </w:p>
        </w:tc>
      </w:tr>
    </w:tbl>
    <w:p w14:paraId="2BA91F21" w14:textId="77777777" w:rsidR="00925E6B" w:rsidRPr="00823334" w:rsidRDefault="00925E6B" w:rsidP="00925E6B">
      <w:pPr>
        <w:pStyle w:val="Encabezado"/>
        <w:tabs>
          <w:tab w:val="clear" w:pos="4252"/>
          <w:tab w:val="clear" w:pos="8504"/>
        </w:tabs>
        <w:spacing w:line="240" w:lineRule="auto"/>
        <w:ind w:left="510"/>
        <w:rPr>
          <w:rFonts w:ascii="Arial Narrow" w:hAnsi="Arial Narrow"/>
          <w:sz w:val="16"/>
          <w:szCs w:val="16"/>
        </w:rPr>
      </w:pPr>
      <w:r w:rsidRPr="00823334">
        <w:rPr>
          <w:rFonts w:ascii="Arial Narrow" w:hAnsi="Arial Narrow"/>
          <w:sz w:val="16"/>
          <w:szCs w:val="16"/>
        </w:rPr>
        <w:t xml:space="preserve">(*) Alum: Alumnado, Gr: Grupos, </w:t>
      </w:r>
      <w:proofErr w:type="spellStart"/>
      <w:r w:rsidRPr="00823334">
        <w:rPr>
          <w:rFonts w:ascii="Arial Narrow" w:hAnsi="Arial Narrow"/>
          <w:sz w:val="16"/>
          <w:szCs w:val="16"/>
        </w:rPr>
        <w:t>Ses</w:t>
      </w:r>
      <w:proofErr w:type="spellEnd"/>
      <w:r w:rsidRPr="00823334">
        <w:rPr>
          <w:rFonts w:ascii="Arial Narrow" w:hAnsi="Arial Narrow"/>
          <w:sz w:val="16"/>
          <w:szCs w:val="16"/>
        </w:rPr>
        <w:t>: Sesiones</w:t>
      </w:r>
    </w:p>
    <w:p w14:paraId="121C0D55" w14:textId="77777777" w:rsidR="00925E6B" w:rsidRPr="009B3E96" w:rsidRDefault="00925E6B" w:rsidP="00925E6B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 xml:space="preserve">(1) Materia del bloque de asignaturas </w:t>
      </w:r>
      <w:r>
        <w:rPr>
          <w:rFonts w:ascii="Arial Narrow" w:hAnsi="Arial Narrow"/>
          <w:sz w:val="16"/>
          <w:szCs w:val="16"/>
        </w:rPr>
        <w:t>de modalidad</w:t>
      </w:r>
      <w:r w:rsidRPr="009B3E96">
        <w:rPr>
          <w:rFonts w:ascii="Arial Narrow" w:hAnsi="Arial Narrow"/>
          <w:sz w:val="16"/>
          <w:szCs w:val="16"/>
        </w:rPr>
        <w:t xml:space="preserve"> no cursada</w:t>
      </w:r>
    </w:p>
    <w:p w14:paraId="59382F46" w14:textId="77777777" w:rsidR="00925E6B" w:rsidRPr="009B3E96" w:rsidRDefault="00925E6B" w:rsidP="00925E6B">
      <w:pPr>
        <w:pStyle w:val="Encabezado"/>
        <w:tabs>
          <w:tab w:val="clear" w:pos="4252"/>
          <w:tab w:val="clear" w:pos="8504"/>
        </w:tabs>
        <w:spacing w:line="240" w:lineRule="auto"/>
        <w:ind w:left="513"/>
        <w:rPr>
          <w:rFonts w:ascii="Arial Narrow" w:hAnsi="Arial Narrow"/>
          <w:sz w:val="16"/>
          <w:szCs w:val="16"/>
        </w:rPr>
      </w:pPr>
      <w:r w:rsidRPr="009B3E96">
        <w:rPr>
          <w:rFonts w:ascii="Arial Narrow" w:hAnsi="Arial Narrow"/>
          <w:sz w:val="16"/>
          <w:szCs w:val="16"/>
        </w:rPr>
        <w:t>(2) Materia propuesta por el centro docente (</w:t>
      </w:r>
      <w:r w:rsidRPr="009B3E96">
        <w:rPr>
          <w:rFonts w:ascii="Arial Narrow" w:hAnsi="Arial Narrow"/>
          <w:i/>
          <w:sz w:val="16"/>
          <w:szCs w:val="16"/>
        </w:rPr>
        <w:t>Previa autorización de la Consejería</w:t>
      </w:r>
      <w:r w:rsidRPr="009B3E96">
        <w:rPr>
          <w:rFonts w:ascii="Arial Narrow" w:hAnsi="Arial Narrow"/>
          <w:sz w:val="16"/>
          <w:szCs w:val="16"/>
        </w:rPr>
        <w:t>)</w:t>
      </w:r>
    </w:p>
    <w:p w14:paraId="7C1ACF00" w14:textId="77777777" w:rsidR="00C21530" w:rsidRDefault="00C21530" w:rsidP="00EA577F">
      <w:pPr>
        <w:pStyle w:val="Encabezado"/>
        <w:tabs>
          <w:tab w:val="clear" w:pos="4252"/>
          <w:tab w:val="clear" w:pos="8504"/>
        </w:tabs>
        <w:spacing w:line="384" w:lineRule="auto"/>
        <w:ind w:firstLine="513"/>
        <w:rPr>
          <w:sz w:val="18"/>
        </w:rPr>
      </w:pPr>
    </w:p>
    <w:p w14:paraId="42C1C5B7" w14:textId="77777777" w:rsidR="00925E6B" w:rsidRDefault="00925E6B" w:rsidP="00EA577F">
      <w:pPr>
        <w:pStyle w:val="Encabezado"/>
        <w:tabs>
          <w:tab w:val="clear" w:pos="4252"/>
          <w:tab w:val="clear" w:pos="8504"/>
        </w:tabs>
        <w:spacing w:line="384" w:lineRule="auto"/>
        <w:ind w:firstLine="513"/>
        <w:rPr>
          <w:b/>
          <w:sz w:val="20"/>
        </w:rPr>
      </w:pPr>
    </w:p>
    <w:p w14:paraId="1ECA826F" w14:textId="59FA9D83" w:rsidR="00925E6B" w:rsidRDefault="00925E6B">
      <w:pPr>
        <w:spacing w:line="240" w:lineRule="auto"/>
        <w:jc w:val="left"/>
        <w:rPr>
          <w:b/>
          <w:sz w:val="20"/>
        </w:rPr>
      </w:pPr>
      <w:r>
        <w:rPr>
          <w:b/>
          <w:sz w:val="20"/>
        </w:rPr>
        <w:br w:type="page"/>
      </w:r>
    </w:p>
    <w:p w14:paraId="7E798579" w14:textId="77777777" w:rsidR="00925E6B" w:rsidRDefault="00925E6B" w:rsidP="00EA577F">
      <w:pPr>
        <w:pStyle w:val="Encabezado"/>
        <w:tabs>
          <w:tab w:val="clear" w:pos="4252"/>
          <w:tab w:val="clear" w:pos="8504"/>
        </w:tabs>
        <w:spacing w:line="384" w:lineRule="auto"/>
        <w:ind w:firstLine="513"/>
        <w:rPr>
          <w:b/>
          <w:sz w:val="20"/>
        </w:rPr>
      </w:pPr>
    </w:p>
    <w:p w14:paraId="47873554" w14:textId="10211FD8" w:rsidR="00A46304" w:rsidRPr="00371B45" w:rsidRDefault="00E2235C" w:rsidP="00EA577F">
      <w:pPr>
        <w:pStyle w:val="Encabezado"/>
        <w:tabs>
          <w:tab w:val="clear" w:pos="4252"/>
          <w:tab w:val="clear" w:pos="8504"/>
        </w:tabs>
        <w:spacing w:line="384" w:lineRule="auto"/>
        <w:ind w:firstLine="513"/>
        <w:rPr>
          <w:sz w:val="18"/>
        </w:rPr>
      </w:pPr>
      <w:r>
        <w:rPr>
          <w:b/>
          <w:sz w:val="20"/>
        </w:rPr>
        <w:t>3</w:t>
      </w:r>
      <w:r w:rsidR="00A46304">
        <w:rPr>
          <w:b/>
          <w:sz w:val="20"/>
        </w:rPr>
        <w:t>.</w:t>
      </w:r>
      <w:r w:rsidR="00517507">
        <w:rPr>
          <w:b/>
          <w:sz w:val="20"/>
        </w:rPr>
        <w:t>4</w:t>
      </w:r>
      <w:r w:rsidR="00A46304">
        <w:rPr>
          <w:b/>
          <w:sz w:val="20"/>
        </w:rPr>
        <w:t>.</w:t>
      </w:r>
      <w:r w:rsidR="00517507">
        <w:rPr>
          <w:b/>
          <w:sz w:val="20"/>
        </w:rPr>
        <w:t>a</w:t>
      </w:r>
      <w:r w:rsidR="00A46304">
        <w:rPr>
          <w:b/>
          <w:sz w:val="20"/>
        </w:rPr>
        <w:t xml:space="preserve"> Alumnado de </w:t>
      </w:r>
      <w:r w:rsidR="00371B45">
        <w:rPr>
          <w:b/>
          <w:sz w:val="20"/>
        </w:rPr>
        <w:t>Formación Profesional</w:t>
      </w:r>
      <w:r w:rsidR="00C84AF9">
        <w:rPr>
          <w:b/>
          <w:sz w:val="20"/>
        </w:rPr>
        <w:t xml:space="preserve"> de grado superior</w:t>
      </w:r>
      <w:r w:rsidR="00371B45">
        <w:rPr>
          <w:b/>
          <w:sz w:val="20"/>
        </w:rPr>
        <w:t xml:space="preserve"> </w:t>
      </w:r>
      <w:r w:rsidR="00371B45" w:rsidRPr="00371B45">
        <w:rPr>
          <w:sz w:val="20"/>
        </w:rPr>
        <w:t>(Insertar una tabla por cada ciclo formativo impartido en el centro)</w:t>
      </w:r>
    </w:p>
    <w:tbl>
      <w:tblPr>
        <w:tblW w:w="0" w:type="auto"/>
        <w:tblInd w:w="5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</w:tblGrid>
      <w:tr w:rsidR="00A46304" w14:paraId="6326A1F1" w14:textId="77777777">
        <w:tc>
          <w:tcPr>
            <w:tcW w:w="3472" w:type="dxa"/>
            <w:vAlign w:val="bottom"/>
          </w:tcPr>
          <w:p w14:paraId="2915A1B2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Régimen o modalidad</w:t>
            </w:r>
          </w:p>
        </w:tc>
        <w:tc>
          <w:tcPr>
            <w:tcW w:w="1418" w:type="dxa"/>
            <w:vAlign w:val="bottom"/>
          </w:tcPr>
          <w:p w14:paraId="3DE8FCC3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5892D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56DC5000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5E2DF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600D5ACE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169D9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5C1F7AFB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5"/>
        <w:gridCol w:w="4446"/>
        <w:gridCol w:w="512"/>
        <w:gridCol w:w="512"/>
        <w:gridCol w:w="513"/>
        <w:gridCol w:w="512"/>
        <w:gridCol w:w="512"/>
        <w:gridCol w:w="513"/>
      </w:tblGrid>
      <w:tr w:rsidR="0039456E" w14:paraId="308F937A" w14:textId="77777777">
        <w:trPr>
          <w:cantSplit/>
          <w:jc w:val="center"/>
        </w:trPr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BDE69F" w14:textId="77777777" w:rsidR="0039456E" w:rsidRPr="00371B45" w:rsidRDefault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  <w:szCs w:val="18"/>
              </w:rPr>
            </w:pPr>
            <w:r w:rsidRPr="00371B45">
              <w:rPr>
                <w:b/>
                <w:sz w:val="18"/>
                <w:szCs w:val="18"/>
              </w:rPr>
              <w:t>Clave y Denominación oficial completa</w:t>
            </w:r>
            <w:r>
              <w:rPr>
                <w:b/>
                <w:sz w:val="18"/>
                <w:szCs w:val="18"/>
              </w:rPr>
              <w:t xml:space="preserve"> del ciclo formativo</w:t>
            </w:r>
          </w:p>
        </w:tc>
        <w:tc>
          <w:tcPr>
            <w:tcW w:w="4446" w:type="dxa"/>
            <w:vMerge w:val="restart"/>
            <w:tcBorders>
              <w:left w:val="single" w:sz="4" w:space="0" w:color="auto"/>
            </w:tcBorders>
            <w:vAlign w:val="center"/>
          </w:tcPr>
          <w:p w14:paraId="164529C5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Módulos Profesionales</w:t>
            </w:r>
          </w:p>
          <w:p w14:paraId="76603365" w14:textId="77777777" w:rsidR="00371B45" w:rsidRDefault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Código numérico y denominación oficial completa</w:t>
            </w:r>
          </w:p>
        </w:tc>
        <w:tc>
          <w:tcPr>
            <w:tcW w:w="1537" w:type="dxa"/>
            <w:gridSpan w:val="3"/>
            <w:vAlign w:val="center"/>
          </w:tcPr>
          <w:p w14:paraId="63A098CF" w14:textId="77777777" w:rsidR="0039456E" w:rsidRDefault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1º</w:t>
            </w:r>
            <w:r w:rsidR="0039456E">
              <w:rPr>
                <w:b/>
                <w:sz w:val="16"/>
              </w:rPr>
              <w:t xml:space="preserve"> Curso</w:t>
            </w:r>
          </w:p>
        </w:tc>
        <w:tc>
          <w:tcPr>
            <w:tcW w:w="1537" w:type="dxa"/>
            <w:gridSpan w:val="3"/>
            <w:vAlign w:val="center"/>
          </w:tcPr>
          <w:p w14:paraId="2313256D" w14:textId="77777777" w:rsidR="0039456E" w:rsidRDefault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2º</w:t>
            </w:r>
            <w:r w:rsidR="0039456E">
              <w:rPr>
                <w:b/>
                <w:sz w:val="16"/>
              </w:rPr>
              <w:t xml:space="preserve"> Curso</w:t>
            </w:r>
          </w:p>
        </w:tc>
      </w:tr>
      <w:tr w:rsidR="00371B45" w14:paraId="18C8FD1F" w14:textId="77777777" w:rsidTr="000821F4">
        <w:trPr>
          <w:cantSplit/>
          <w:trHeight w:val="1134"/>
          <w:jc w:val="center"/>
        </w:trPr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970BC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vMerge/>
            <w:tcBorders>
              <w:left w:val="single" w:sz="4" w:space="0" w:color="auto"/>
            </w:tcBorders>
            <w:vAlign w:val="center"/>
          </w:tcPr>
          <w:p w14:paraId="5E06A5BA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textDirection w:val="btLr"/>
            <w:vAlign w:val="center"/>
          </w:tcPr>
          <w:p w14:paraId="4010AAB6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Alumnado</w:t>
            </w:r>
          </w:p>
        </w:tc>
        <w:tc>
          <w:tcPr>
            <w:tcW w:w="512" w:type="dxa"/>
            <w:textDirection w:val="btLr"/>
            <w:vAlign w:val="center"/>
          </w:tcPr>
          <w:p w14:paraId="5A71CF4C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Grupos</w:t>
            </w:r>
          </w:p>
        </w:tc>
        <w:tc>
          <w:tcPr>
            <w:tcW w:w="513" w:type="dxa"/>
            <w:textDirection w:val="btLr"/>
            <w:vAlign w:val="center"/>
          </w:tcPr>
          <w:p w14:paraId="5B2A85E0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  <w:tc>
          <w:tcPr>
            <w:tcW w:w="512" w:type="dxa"/>
            <w:textDirection w:val="btLr"/>
            <w:vAlign w:val="center"/>
          </w:tcPr>
          <w:p w14:paraId="095ED877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Alumnado</w:t>
            </w:r>
          </w:p>
        </w:tc>
        <w:tc>
          <w:tcPr>
            <w:tcW w:w="512" w:type="dxa"/>
            <w:textDirection w:val="btLr"/>
            <w:vAlign w:val="center"/>
          </w:tcPr>
          <w:p w14:paraId="16A30AE6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Grupos</w:t>
            </w:r>
          </w:p>
        </w:tc>
        <w:tc>
          <w:tcPr>
            <w:tcW w:w="513" w:type="dxa"/>
            <w:textDirection w:val="btLr"/>
            <w:vAlign w:val="center"/>
          </w:tcPr>
          <w:p w14:paraId="07E5DFD7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</w:tr>
      <w:tr w:rsidR="0039456E" w14:paraId="27F1AE8E" w14:textId="77777777">
        <w:trPr>
          <w:cantSplit/>
          <w:jc w:val="center"/>
        </w:trPr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1A342B5" w14:textId="77777777" w:rsidR="0039456E" w:rsidRDefault="0039456E" w:rsidP="0039456E">
            <w:pPr>
              <w:pStyle w:val="Encabezado"/>
              <w:spacing w:line="384" w:lineRule="auto"/>
              <w:rPr>
                <w:sz w:val="20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1F431FA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D2213E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F631EC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28A15ED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1C012B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09A70D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FE8903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4FBF7728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7DC23AE0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1F59938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A7E123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18C9B5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A306BF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EABADC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B35FE6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16DE38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16DFD9E1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7F4B18B0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7EFF0BF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97C43C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F40F2C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9AF5D3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797F06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AEE8F1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CF3250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049935FB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24B654E5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01E3ABF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648BCE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F82ECA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CBD257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F52668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734E46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32BDBBA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3547F509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04B895A2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38512B3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CF39BC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8ABB6A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E8ACF3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E3CC48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C4B5A0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21C8F41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1EEF1B2A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24903157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4AC18CA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E3CD4E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EC088A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B46FCF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D63F75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F14630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C27D3A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74769D81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55F1D2FA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3937ADE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817D5D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5730E7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9FECD0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F0BC78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1F16A6A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58C5A7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526C7962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058552C1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66C4776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A247FB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5450B5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4CFE8D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7250FD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3DEB09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129248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0B9361B2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2679931F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210DE30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CCB6A6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2BE73C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2F6C31C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4BF21C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3805BEA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E52DA7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73811C8F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0179D11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14F15FE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AF8184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AC71D1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3B43DB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4B09C9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673A06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CDE341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52EFDB41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B31A1CB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7A18CEB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4BF713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F6714E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09AF96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45DCEF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DD898B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96781E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11D2CF04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6BB2002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63C7CCE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30DCF5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3D8AA6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A0F05A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D595B7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815F49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D5505F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58955ECC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5F5C90B6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7D28822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6165C4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2DDD8B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3D0D48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D76214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7E7594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159441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</w:tbl>
    <w:p w14:paraId="7562A667" w14:textId="77777777" w:rsidR="00A46304" w:rsidRDefault="00A46304"/>
    <w:p w14:paraId="3BCE588E" w14:textId="66023B04" w:rsidR="00C84AF9" w:rsidRPr="00371B45" w:rsidRDefault="00C84AF9" w:rsidP="00C84AF9">
      <w:pPr>
        <w:pStyle w:val="Encabezado"/>
        <w:tabs>
          <w:tab w:val="clear" w:pos="4252"/>
          <w:tab w:val="clear" w:pos="8504"/>
        </w:tabs>
        <w:spacing w:line="384" w:lineRule="auto"/>
        <w:ind w:firstLine="513"/>
        <w:rPr>
          <w:sz w:val="18"/>
        </w:rPr>
      </w:pPr>
      <w:r>
        <w:rPr>
          <w:b/>
          <w:sz w:val="20"/>
        </w:rPr>
        <w:t xml:space="preserve">3.4.b Alumnado de Formación Profesional de grado medio </w:t>
      </w:r>
      <w:r w:rsidRPr="00371B45">
        <w:rPr>
          <w:sz w:val="20"/>
        </w:rPr>
        <w:t>(Insertar una tabla por cada ciclo formativo impartido en el centro)</w:t>
      </w:r>
    </w:p>
    <w:tbl>
      <w:tblPr>
        <w:tblW w:w="0" w:type="auto"/>
        <w:tblInd w:w="5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425"/>
        <w:gridCol w:w="1276"/>
        <w:gridCol w:w="425"/>
        <w:gridCol w:w="1418"/>
        <w:gridCol w:w="425"/>
      </w:tblGrid>
      <w:tr w:rsidR="00C84AF9" w14:paraId="7C267280" w14:textId="77777777" w:rsidTr="00874175">
        <w:tc>
          <w:tcPr>
            <w:tcW w:w="3472" w:type="dxa"/>
            <w:vAlign w:val="bottom"/>
          </w:tcPr>
          <w:p w14:paraId="762806FD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Régimen o modalidad</w:t>
            </w:r>
          </w:p>
        </w:tc>
        <w:tc>
          <w:tcPr>
            <w:tcW w:w="1418" w:type="dxa"/>
            <w:vAlign w:val="bottom"/>
          </w:tcPr>
          <w:p w14:paraId="78A11C15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BF3B5A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5E54D0EC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FD6C8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043FA9D3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2BE2D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45F7503F" w14:textId="77777777" w:rsidR="00C84AF9" w:rsidRDefault="00C84AF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5"/>
        <w:gridCol w:w="4446"/>
        <w:gridCol w:w="512"/>
        <w:gridCol w:w="512"/>
        <w:gridCol w:w="513"/>
        <w:gridCol w:w="512"/>
        <w:gridCol w:w="512"/>
        <w:gridCol w:w="513"/>
      </w:tblGrid>
      <w:tr w:rsidR="0039456E" w14:paraId="65AE630D" w14:textId="77777777">
        <w:trPr>
          <w:cantSplit/>
          <w:jc w:val="center"/>
        </w:trPr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96B11B" w14:textId="77777777" w:rsidR="00056E7B" w:rsidRDefault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  <w:szCs w:val="18"/>
              </w:rPr>
            </w:pPr>
          </w:p>
          <w:p w14:paraId="04154409" w14:textId="77777777" w:rsidR="0039456E" w:rsidRDefault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 w:rsidRPr="00371B45">
              <w:rPr>
                <w:b/>
                <w:sz w:val="18"/>
                <w:szCs w:val="18"/>
              </w:rPr>
              <w:t>Clave y Denominación oficial completa</w:t>
            </w:r>
            <w:r>
              <w:rPr>
                <w:b/>
                <w:sz w:val="18"/>
                <w:szCs w:val="18"/>
              </w:rPr>
              <w:t xml:space="preserve"> del ciclo formativo</w:t>
            </w:r>
          </w:p>
        </w:tc>
        <w:tc>
          <w:tcPr>
            <w:tcW w:w="4446" w:type="dxa"/>
            <w:vMerge w:val="restart"/>
            <w:tcBorders>
              <w:left w:val="single" w:sz="4" w:space="0" w:color="auto"/>
            </w:tcBorders>
            <w:vAlign w:val="center"/>
          </w:tcPr>
          <w:p w14:paraId="3EDFBDF9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Módulos Profesionales</w:t>
            </w:r>
          </w:p>
          <w:p w14:paraId="2887D5D8" w14:textId="77777777" w:rsidR="0039456E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Código numérico y denominación oficial completa</w:t>
            </w:r>
          </w:p>
        </w:tc>
        <w:tc>
          <w:tcPr>
            <w:tcW w:w="1537" w:type="dxa"/>
            <w:gridSpan w:val="3"/>
            <w:vAlign w:val="center"/>
          </w:tcPr>
          <w:p w14:paraId="7E2397E1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Primer Curso</w:t>
            </w:r>
          </w:p>
        </w:tc>
        <w:tc>
          <w:tcPr>
            <w:tcW w:w="1537" w:type="dxa"/>
            <w:gridSpan w:val="3"/>
            <w:vAlign w:val="center"/>
          </w:tcPr>
          <w:p w14:paraId="36869FD4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Segundo Curso</w:t>
            </w:r>
          </w:p>
        </w:tc>
      </w:tr>
      <w:tr w:rsidR="00056E7B" w14:paraId="72D8AC5E" w14:textId="77777777" w:rsidTr="000821F4">
        <w:trPr>
          <w:cantSplit/>
          <w:trHeight w:val="294"/>
          <w:jc w:val="center"/>
        </w:trPr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ADE29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vMerge/>
            <w:tcBorders>
              <w:left w:val="single" w:sz="4" w:space="0" w:color="auto"/>
            </w:tcBorders>
            <w:vAlign w:val="center"/>
          </w:tcPr>
          <w:p w14:paraId="17C9AF14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textDirection w:val="btLr"/>
            <w:vAlign w:val="center"/>
          </w:tcPr>
          <w:p w14:paraId="2F4E4033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Alumnado</w:t>
            </w:r>
          </w:p>
        </w:tc>
        <w:tc>
          <w:tcPr>
            <w:tcW w:w="512" w:type="dxa"/>
            <w:textDirection w:val="btLr"/>
            <w:vAlign w:val="center"/>
          </w:tcPr>
          <w:p w14:paraId="6801A543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Grupos</w:t>
            </w:r>
          </w:p>
        </w:tc>
        <w:tc>
          <w:tcPr>
            <w:tcW w:w="513" w:type="dxa"/>
            <w:textDirection w:val="btLr"/>
            <w:vAlign w:val="center"/>
          </w:tcPr>
          <w:p w14:paraId="222DF926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  <w:tc>
          <w:tcPr>
            <w:tcW w:w="512" w:type="dxa"/>
            <w:textDirection w:val="btLr"/>
            <w:vAlign w:val="center"/>
          </w:tcPr>
          <w:p w14:paraId="58BBD94E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Alumnado</w:t>
            </w:r>
          </w:p>
        </w:tc>
        <w:tc>
          <w:tcPr>
            <w:tcW w:w="512" w:type="dxa"/>
            <w:textDirection w:val="btLr"/>
            <w:vAlign w:val="center"/>
          </w:tcPr>
          <w:p w14:paraId="398C6F83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Grupos</w:t>
            </w:r>
          </w:p>
        </w:tc>
        <w:tc>
          <w:tcPr>
            <w:tcW w:w="513" w:type="dxa"/>
            <w:textDirection w:val="btLr"/>
            <w:vAlign w:val="center"/>
          </w:tcPr>
          <w:p w14:paraId="5B9EB6D3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</w:tr>
      <w:tr w:rsidR="0039456E" w14:paraId="06150F4D" w14:textId="77777777">
        <w:trPr>
          <w:cantSplit/>
          <w:jc w:val="center"/>
        </w:trPr>
        <w:tc>
          <w:tcPr>
            <w:tcW w:w="2505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7D598BAE" w14:textId="77777777" w:rsidR="0039456E" w:rsidRDefault="0039456E" w:rsidP="0039456E">
            <w:pPr>
              <w:pStyle w:val="Encabezado"/>
              <w:spacing w:line="384" w:lineRule="auto"/>
              <w:rPr>
                <w:sz w:val="20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6F50840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EE5D71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279390A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F8E0A9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738905A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006BC9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D7CC16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07302396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70F89FE3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0D1ABA0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55F946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ECD28E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2FA71EE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95A515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8EFA8B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D281EB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3798A246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5CD1ECC2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7C74C25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64F703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091099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72A636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034A6C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EEE44B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5CF951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37647B57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7596335D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1E3D721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64FC22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CD79F5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709AD2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9442FA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7E59B0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E79F2C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0286D44D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24DC7C6B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399DD71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752168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3370C3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1DC657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F2C29CA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C4C1BB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ED167C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6743D685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098B3863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3CFEDA1A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801E16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B308E9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0DB522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8EC9D4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85B971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CBF704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77BC2459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30898E06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281A50A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493D8C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6F0FFA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68D431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453F93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48C725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B0C739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17A0C727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07CB7421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2332CAF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EA1295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7BADC1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69B670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2CD5D1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B79803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F37B82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53207390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0E04D6F2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6AB6C91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14D8CF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72695A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E474BE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036EEE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6774B1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98875E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4BCA6ACD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1EFE4830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1C2409F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DA023BA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38750D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2936144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AB4306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DB2702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1858EF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704F4252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2F7028D8" w14:textId="77777777" w:rsidR="0039456E" w:rsidRDefault="0039456E" w:rsidP="0039456E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7CDBAF4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2E0E5B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8D9F8C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D2A76F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123895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B57FE94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29CE744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746DCDE6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2BB03A07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22AEEA4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B5F3197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DFE285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A5FBF6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63E5B5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142BD5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865CCC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3791A7AC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3380F39B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750E4F4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10566E9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749D0F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5E3334E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834166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14CF3F8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038368D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02F53812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69DA536A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77BEF2D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377A43B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FE46232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797EE4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A9C2880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3CA9E2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F21137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39456E" w14:paraId="3CA650D1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1474AA9D" w14:textId="77777777" w:rsidR="0039456E" w:rsidRDefault="0039456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  <w:vAlign w:val="center"/>
          </w:tcPr>
          <w:p w14:paraId="5AC1F29F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D85A756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B716575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84E23D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8C14C43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A9794DC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43692B1" w14:textId="77777777" w:rsidR="0039456E" w:rsidRDefault="0039456E" w:rsidP="00D3671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</w:tbl>
    <w:p w14:paraId="53772476" w14:textId="77777777" w:rsidR="00A46304" w:rsidRDefault="00F3775B">
      <w:pPr>
        <w:pStyle w:val="Encabezado"/>
        <w:tabs>
          <w:tab w:val="clear" w:pos="4252"/>
          <w:tab w:val="clear" w:pos="8504"/>
        </w:tabs>
        <w:spacing w:line="384" w:lineRule="auto"/>
        <w:rPr>
          <w:sz w:val="16"/>
        </w:rPr>
      </w:pPr>
      <w:r>
        <w:rPr>
          <w:sz w:val="16"/>
        </w:rPr>
        <w:t>* Alumnado, grupos horas/sesiones</w:t>
      </w:r>
    </w:p>
    <w:p w14:paraId="1CBEA819" w14:textId="71C10F83" w:rsidR="00884B2B" w:rsidRDefault="00E2235C" w:rsidP="00884B2B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60" w:lineRule="auto"/>
        <w:rPr>
          <w:b/>
          <w:sz w:val="20"/>
        </w:rPr>
      </w:pPr>
      <w:r>
        <w:rPr>
          <w:b/>
          <w:sz w:val="20"/>
        </w:rPr>
        <w:t>3</w:t>
      </w:r>
      <w:r w:rsidR="00884B2B">
        <w:rPr>
          <w:b/>
          <w:sz w:val="20"/>
        </w:rPr>
        <w:t>.</w:t>
      </w:r>
      <w:r w:rsidR="00517507">
        <w:rPr>
          <w:b/>
          <w:sz w:val="20"/>
        </w:rPr>
        <w:t>4</w:t>
      </w:r>
      <w:r w:rsidR="00884B2B">
        <w:rPr>
          <w:b/>
          <w:sz w:val="20"/>
        </w:rPr>
        <w:t>.</w:t>
      </w:r>
      <w:r w:rsidR="00C84AF9">
        <w:rPr>
          <w:b/>
          <w:sz w:val="20"/>
        </w:rPr>
        <w:t>c</w:t>
      </w:r>
      <w:r w:rsidR="00884B2B">
        <w:rPr>
          <w:b/>
          <w:sz w:val="20"/>
        </w:rPr>
        <w:t xml:space="preserve"> Alumnado de Formación Profesional </w:t>
      </w:r>
      <w:r w:rsidR="00C84AF9">
        <w:rPr>
          <w:b/>
          <w:sz w:val="20"/>
        </w:rPr>
        <w:t xml:space="preserve">de grado </w:t>
      </w:r>
      <w:r w:rsidR="00884B2B">
        <w:rPr>
          <w:b/>
          <w:sz w:val="20"/>
        </w:rPr>
        <w:t>Básic</w:t>
      </w:r>
      <w:r w:rsidR="00C84AF9">
        <w:rPr>
          <w:b/>
          <w:sz w:val="20"/>
        </w:rPr>
        <w:t>o</w:t>
      </w:r>
    </w:p>
    <w:tbl>
      <w:tblPr>
        <w:tblW w:w="0" w:type="auto"/>
        <w:tblInd w:w="10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8"/>
        <w:gridCol w:w="1418"/>
        <w:gridCol w:w="425"/>
        <w:gridCol w:w="1276"/>
        <w:gridCol w:w="425"/>
        <w:gridCol w:w="1418"/>
        <w:gridCol w:w="425"/>
      </w:tblGrid>
      <w:tr w:rsidR="00884B2B" w14:paraId="3685CBBB" w14:textId="77777777">
        <w:tc>
          <w:tcPr>
            <w:tcW w:w="3078" w:type="dxa"/>
            <w:vAlign w:val="bottom"/>
          </w:tcPr>
          <w:p w14:paraId="594389C4" w14:textId="77777777" w:rsidR="00884B2B" w:rsidRDefault="00884B2B" w:rsidP="009B20DB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Régimen o modalidad</w:t>
            </w:r>
          </w:p>
        </w:tc>
        <w:tc>
          <w:tcPr>
            <w:tcW w:w="1418" w:type="dxa"/>
            <w:vAlign w:val="bottom"/>
          </w:tcPr>
          <w:p w14:paraId="0F09175F" w14:textId="77777777" w:rsidR="00884B2B" w:rsidRDefault="00884B2B" w:rsidP="009B20DB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251F4" w14:textId="77777777" w:rsidR="00884B2B" w:rsidRDefault="00884B2B" w:rsidP="009B20DB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219EF18F" w14:textId="77777777" w:rsidR="00884B2B" w:rsidRDefault="00884B2B" w:rsidP="009B20DB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5AE6C" w14:textId="77777777" w:rsidR="00884B2B" w:rsidRDefault="00884B2B" w:rsidP="009B20DB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14215D46" w14:textId="77777777" w:rsidR="00884B2B" w:rsidRDefault="00884B2B" w:rsidP="009B20DB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3F974" w14:textId="77777777" w:rsidR="00884B2B" w:rsidRDefault="00884B2B" w:rsidP="009B20DB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45E590B0" w14:textId="77777777" w:rsidR="005E2A13" w:rsidRDefault="005E2A1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5"/>
        <w:gridCol w:w="4446"/>
        <w:gridCol w:w="512"/>
        <w:gridCol w:w="512"/>
        <w:gridCol w:w="513"/>
        <w:gridCol w:w="512"/>
        <w:gridCol w:w="512"/>
        <w:gridCol w:w="513"/>
      </w:tblGrid>
      <w:tr w:rsidR="00884B2B" w14:paraId="6B425B91" w14:textId="77777777">
        <w:trPr>
          <w:cantSplit/>
          <w:jc w:val="center"/>
        </w:trPr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C7BEB" w14:textId="77777777" w:rsidR="00056E7B" w:rsidRDefault="00056E7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  <w:szCs w:val="18"/>
              </w:rPr>
            </w:pPr>
          </w:p>
          <w:p w14:paraId="155AA0E5" w14:textId="77777777" w:rsidR="00884B2B" w:rsidRDefault="00371B45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 w:rsidRPr="00371B45">
              <w:rPr>
                <w:b/>
                <w:sz w:val="18"/>
                <w:szCs w:val="18"/>
              </w:rPr>
              <w:t>Clave y Denominación oficial completa</w:t>
            </w:r>
            <w:r>
              <w:rPr>
                <w:b/>
                <w:sz w:val="18"/>
                <w:szCs w:val="18"/>
              </w:rPr>
              <w:t xml:space="preserve"> del ciclo formativo</w:t>
            </w:r>
          </w:p>
        </w:tc>
        <w:tc>
          <w:tcPr>
            <w:tcW w:w="4446" w:type="dxa"/>
            <w:vMerge w:val="restart"/>
            <w:tcBorders>
              <w:left w:val="single" w:sz="4" w:space="0" w:color="auto"/>
            </w:tcBorders>
            <w:vAlign w:val="center"/>
          </w:tcPr>
          <w:p w14:paraId="50DB1F59" w14:textId="77777777" w:rsidR="00371B45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Módulos Profesionales</w:t>
            </w:r>
          </w:p>
          <w:p w14:paraId="014E6EFB" w14:textId="77777777" w:rsidR="00884B2B" w:rsidRDefault="00371B45" w:rsidP="00371B4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Código numérico y denominación oficial completa</w:t>
            </w:r>
          </w:p>
        </w:tc>
        <w:tc>
          <w:tcPr>
            <w:tcW w:w="1537" w:type="dxa"/>
            <w:gridSpan w:val="3"/>
            <w:vAlign w:val="center"/>
          </w:tcPr>
          <w:p w14:paraId="390437E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Primer Curso</w:t>
            </w:r>
          </w:p>
        </w:tc>
        <w:tc>
          <w:tcPr>
            <w:tcW w:w="1537" w:type="dxa"/>
            <w:gridSpan w:val="3"/>
            <w:vAlign w:val="center"/>
          </w:tcPr>
          <w:p w14:paraId="71E14C8B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Segundo Curso</w:t>
            </w:r>
          </w:p>
        </w:tc>
      </w:tr>
      <w:tr w:rsidR="00056E7B" w14:paraId="17CCB8E4" w14:textId="77777777" w:rsidTr="000821F4">
        <w:trPr>
          <w:cantSplit/>
          <w:trHeight w:val="294"/>
          <w:jc w:val="center"/>
        </w:trPr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BFB93E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vMerge/>
            <w:tcBorders>
              <w:left w:val="single" w:sz="4" w:space="0" w:color="auto"/>
            </w:tcBorders>
            <w:vAlign w:val="center"/>
          </w:tcPr>
          <w:p w14:paraId="35326B32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textDirection w:val="btLr"/>
            <w:vAlign w:val="center"/>
          </w:tcPr>
          <w:p w14:paraId="6A4737C0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Alumnado</w:t>
            </w:r>
          </w:p>
        </w:tc>
        <w:tc>
          <w:tcPr>
            <w:tcW w:w="512" w:type="dxa"/>
            <w:textDirection w:val="btLr"/>
            <w:vAlign w:val="center"/>
          </w:tcPr>
          <w:p w14:paraId="4932B1BE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Grupos</w:t>
            </w:r>
          </w:p>
        </w:tc>
        <w:tc>
          <w:tcPr>
            <w:tcW w:w="513" w:type="dxa"/>
            <w:textDirection w:val="btLr"/>
            <w:vAlign w:val="center"/>
          </w:tcPr>
          <w:p w14:paraId="38D99C91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  <w:tc>
          <w:tcPr>
            <w:tcW w:w="512" w:type="dxa"/>
            <w:textDirection w:val="btLr"/>
            <w:vAlign w:val="center"/>
          </w:tcPr>
          <w:p w14:paraId="0F5838A7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Alumnado</w:t>
            </w:r>
          </w:p>
        </w:tc>
        <w:tc>
          <w:tcPr>
            <w:tcW w:w="512" w:type="dxa"/>
            <w:textDirection w:val="btLr"/>
            <w:vAlign w:val="center"/>
          </w:tcPr>
          <w:p w14:paraId="46820734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Grupos</w:t>
            </w:r>
          </w:p>
        </w:tc>
        <w:tc>
          <w:tcPr>
            <w:tcW w:w="513" w:type="dxa"/>
            <w:textDirection w:val="btLr"/>
            <w:vAlign w:val="center"/>
          </w:tcPr>
          <w:p w14:paraId="055B3A00" w14:textId="77777777" w:rsidR="00056E7B" w:rsidRDefault="00056E7B" w:rsidP="00056E7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</w:tr>
      <w:tr w:rsidR="00884B2B" w14:paraId="10BA0BAD" w14:textId="77777777">
        <w:trPr>
          <w:cantSplit/>
          <w:jc w:val="center"/>
        </w:trPr>
        <w:tc>
          <w:tcPr>
            <w:tcW w:w="2505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23DDC0B9" w14:textId="77777777" w:rsidR="00884B2B" w:rsidRDefault="00884B2B" w:rsidP="009B20DB">
            <w:pPr>
              <w:pStyle w:val="Encabezado"/>
              <w:spacing w:line="384" w:lineRule="auto"/>
              <w:rPr>
                <w:sz w:val="20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0D372E09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8EDC4E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4A8474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6C476A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A09575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3694B27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974CBC4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24CEDE7F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4C5EADDC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6740ABB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7092AD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5BCF78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D71FC0B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8DF1CC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25F8543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5883110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0543A55F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2F3A8402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72E6FA5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21EF5F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8CE98BD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8C6513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B27956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89BA779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674ADFD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1A7267D7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0F2BD48D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1F85F10D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07D52A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2D946E3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481212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8E16880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A72CB1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0E6345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2D91BF55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3206571C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38488E6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28BAA3F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30F041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21D7C1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02F4B7D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16FC3E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7BBE01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62B37790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4B65F0F3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20D988A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45C1122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B0A347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18BC7C0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A7AB071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FCFD8E2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3C048BD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692C65AA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19FEC7A6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5E3DFA34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AB48100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9C583E3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9617FB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C6D9107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261BBEB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A73024F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02AF5F50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67452A35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6371325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8A4C31F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3DE2061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B8CF1D7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926C5AF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F7A98B9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D41DC5B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346B4F8C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1CE821C8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1064C57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4F7F52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784458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86C8257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5D14130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7BE926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503233B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18A639F9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13D781C8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4D9A99E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F0F920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362FA14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720A6B0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AA7641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2B86C8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8282F2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75E088C4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3C0AC585" w14:textId="77777777" w:rsidR="00884B2B" w:rsidRDefault="00884B2B" w:rsidP="009B20DB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044864C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84EB12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DEF325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C6AC8CF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7A6968D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CEA618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6AC951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58449EE3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41EBB93F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0B2E6B0D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ECD77F0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B7EFE1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1E6924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58639B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960AA0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C6776C7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64B0873E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5B904833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492EAF4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F07466F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525CBA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6033391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3DE106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928FBC3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44F63B3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16B90A78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63413EB9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591019F2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9C0317A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D3709F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386DB46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796ADE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A9B17F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AF43C45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884B2B" w14:paraId="7A023E6E" w14:textId="77777777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53D36A8B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70AB453D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58C20D4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BD465F8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E58A5C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9DD609E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CD0819C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6093350" w14:textId="77777777" w:rsidR="00884B2B" w:rsidRDefault="00884B2B" w:rsidP="009B20DB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</w:tbl>
    <w:p w14:paraId="4321EEE8" w14:textId="77777777" w:rsidR="00884B2B" w:rsidRDefault="00884B2B" w:rsidP="00884B2B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60" w:lineRule="auto"/>
        <w:rPr>
          <w:b/>
          <w:sz w:val="20"/>
        </w:rPr>
      </w:pPr>
    </w:p>
    <w:p w14:paraId="6FFA67A0" w14:textId="1A56C31F" w:rsidR="00C84AF9" w:rsidRDefault="00C84AF9" w:rsidP="00C84AF9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60" w:lineRule="auto"/>
        <w:rPr>
          <w:b/>
          <w:sz w:val="20"/>
        </w:rPr>
      </w:pPr>
      <w:r>
        <w:rPr>
          <w:b/>
          <w:sz w:val="20"/>
        </w:rPr>
        <w:t xml:space="preserve">3.4.d Alumnado de </w:t>
      </w:r>
      <w:r w:rsidR="001B74AE">
        <w:rPr>
          <w:b/>
          <w:sz w:val="20"/>
        </w:rPr>
        <w:t xml:space="preserve">enseñanzas artísticas profesionales </w:t>
      </w:r>
      <w:r>
        <w:rPr>
          <w:b/>
          <w:sz w:val="20"/>
        </w:rPr>
        <w:t>de grado superior</w:t>
      </w:r>
      <w:r w:rsidR="001B74AE">
        <w:rPr>
          <w:b/>
          <w:sz w:val="20"/>
        </w:rPr>
        <w:t xml:space="preserve"> de artes plásticas y diseño</w:t>
      </w:r>
    </w:p>
    <w:tbl>
      <w:tblPr>
        <w:tblW w:w="0" w:type="auto"/>
        <w:tblInd w:w="10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8"/>
        <w:gridCol w:w="1418"/>
        <w:gridCol w:w="425"/>
        <w:gridCol w:w="1276"/>
        <w:gridCol w:w="425"/>
        <w:gridCol w:w="1418"/>
        <w:gridCol w:w="425"/>
      </w:tblGrid>
      <w:tr w:rsidR="00C84AF9" w14:paraId="02644ED1" w14:textId="77777777" w:rsidTr="00874175">
        <w:tc>
          <w:tcPr>
            <w:tcW w:w="3078" w:type="dxa"/>
            <w:vAlign w:val="bottom"/>
          </w:tcPr>
          <w:p w14:paraId="74665357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Régimen o modalidad</w:t>
            </w:r>
          </w:p>
        </w:tc>
        <w:tc>
          <w:tcPr>
            <w:tcW w:w="1418" w:type="dxa"/>
            <w:vAlign w:val="bottom"/>
          </w:tcPr>
          <w:p w14:paraId="1498384E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4BA04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6650EF56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AA5CF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2FB7E1CC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E22A8" w14:textId="77777777" w:rsidR="00C84AF9" w:rsidRDefault="00C84AF9" w:rsidP="00874175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5D305BDA" w14:textId="77777777" w:rsidR="00C84AF9" w:rsidRDefault="00C84AF9" w:rsidP="00C84AF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5"/>
        <w:gridCol w:w="4446"/>
        <w:gridCol w:w="512"/>
        <w:gridCol w:w="512"/>
        <w:gridCol w:w="513"/>
        <w:gridCol w:w="512"/>
        <w:gridCol w:w="512"/>
        <w:gridCol w:w="513"/>
      </w:tblGrid>
      <w:tr w:rsidR="00C84AF9" w14:paraId="35E90FE0" w14:textId="77777777" w:rsidTr="00874175">
        <w:trPr>
          <w:cantSplit/>
          <w:jc w:val="center"/>
        </w:trPr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08F51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  <w:szCs w:val="18"/>
              </w:rPr>
            </w:pPr>
          </w:p>
          <w:p w14:paraId="7EC6EE1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 w:rsidRPr="00371B45">
              <w:rPr>
                <w:b/>
                <w:sz w:val="18"/>
                <w:szCs w:val="18"/>
              </w:rPr>
              <w:t>Clave y Denominación oficial completa</w:t>
            </w:r>
            <w:r>
              <w:rPr>
                <w:b/>
                <w:sz w:val="18"/>
                <w:szCs w:val="18"/>
              </w:rPr>
              <w:t xml:space="preserve"> del ciclo formativo</w:t>
            </w:r>
          </w:p>
        </w:tc>
        <w:tc>
          <w:tcPr>
            <w:tcW w:w="4446" w:type="dxa"/>
            <w:vMerge w:val="restart"/>
            <w:tcBorders>
              <w:left w:val="single" w:sz="4" w:space="0" w:color="auto"/>
            </w:tcBorders>
            <w:vAlign w:val="center"/>
          </w:tcPr>
          <w:p w14:paraId="30A8D620" w14:textId="2EFC0FAF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Módulos Profesionales</w:t>
            </w:r>
            <w:r w:rsidR="001B74AE">
              <w:rPr>
                <w:b/>
                <w:sz w:val="18"/>
              </w:rPr>
              <w:t xml:space="preserve"> de artes plásticas y diseño</w:t>
            </w:r>
          </w:p>
          <w:p w14:paraId="582B6782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Código numérico y denominación oficial completa</w:t>
            </w:r>
          </w:p>
        </w:tc>
        <w:tc>
          <w:tcPr>
            <w:tcW w:w="1537" w:type="dxa"/>
            <w:gridSpan w:val="3"/>
            <w:vAlign w:val="center"/>
          </w:tcPr>
          <w:p w14:paraId="142ED6E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Primer Curso</w:t>
            </w:r>
          </w:p>
        </w:tc>
        <w:tc>
          <w:tcPr>
            <w:tcW w:w="1537" w:type="dxa"/>
            <w:gridSpan w:val="3"/>
            <w:vAlign w:val="center"/>
          </w:tcPr>
          <w:p w14:paraId="63F7D66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Segundo Curso</w:t>
            </w:r>
          </w:p>
        </w:tc>
      </w:tr>
      <w:tr w:rsidR="00C84AF9" w14:paraId="1231ABF7" w14:textId="77777777" w:rsidTr="00874175">
        <w:trPr>
          <w:cantSplit/>
          <w:trHeight w:val="294"/>
          <w:jc w:val="center"/>
        </w:trPr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2D1C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vMerge/>
            <w:tcBorders>
              <w:left w:val="single" w:sz="4" w:space="0" w:color="auto"/>
            </w:tcBorders>
            <w:vAlign w:val="center"/>
          </w:tcPr>
          <w:p w14:paraId="72068B1E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textDirection w:val="btLr"/>
            <w:vAlign w:val="center"/>
          </w:tcPr>
          <w:p w14:paraId="0013F736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Alumnado</w:t>
            </w:r>
          </w:p>
        </w:tc>
        <w:tc>
          <w:tcPr>
            <w:tcW w:w="512" w:type="dxa"/>
            <w:textDirection w:val="btLr"/>
            <w:vAlign w:val="center"/>
          </w:tcPr>
          <w:p w14:paraId="18FF891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Grupos</w:t>
            </w:r>
          </w:p>
        </w:tc>
        <w:tc>
          <w:tcPr>
            <w:tcW w:w="513" w:type="dxa"/>
            <w:textDirection w:val="btLr"/>
            <w:vAlign w:val="center"/>
          </w:tcPr>
          <w:p w14:paraId="1E3B1339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  <w:tc>
          <w:tcPr>
            <w:tcW w:w="512" w:type="dxa"/>
            <w:textDirection w:val="btLr"/>
            <w:vAlign w:val="center"/>
          </w:tcPr>
          <w:p w14:paraId="5B5D270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Alumnado</w:t>
            </w:r>
          </w:p>
        </w:tc>
        <w:tc>
          <w:tcPr>
            <w:tcW w:w="512" w:type="dxa"/>
            <w:textDirection w:val="btLr"/>
            <w:vAlign w:val="center"/>
          </w:tcPr>
          <w:p w14:paraId="1FAE029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Grupos</w:t>
            </w:r>
          </w:p>
        </w:tc>
        <w:tc>
          <w:tcPr>
            <w:tcW w:w="513" w:type="dxa"/>
            <w:textDirection w:val="btLr"/>
            <w:vAlign w:val="center"/>
          </w:tcPr>
          <w:p w14:paraId="71A641A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</w:tr>
      <w:tr w:rsidR="00C84AF9" w14:paraId="5B93E9B4" w14:textId="77777777" w:rsidTr="00874175">
        <w:trPr>
          <w:cantSplit/>
          <w:jc w:val="center"/>
        </w:trPr>
        <w:tc>
          <w:tcPr>
            <w:tcW w:w="2505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169EE5CB" w14:textId="77777777" w:rsidR="00C84AF9" w:rsidRDefault="00C84AF9" w:rsidP="00874175">
            <w:pPr>
              <w:pStyle w:val="Encabezado"/>
              <w:spacing w:line="384" w:lineRule="auto"/>
              <w:rPr>
                <w:sz w:val="20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68E26606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070E6BF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650FCD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BFF7FB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3D38C9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5C6238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4D4E9AC2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4F0E627D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54798770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554DC6D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3D27A01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C9F45E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549FBC5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24CA5A2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17B155D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9EF5EA2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67A0F246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75E535FD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7555304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02A204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B255A2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3013906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0F5A2B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A7083AD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9784FF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6ABB27E6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247B5A12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2B3B3AEF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A50A6DD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31E1D11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54DD22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5848FE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991EB1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DF5689E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633CE7DE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28F68CBB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1581A42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983F55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667DDC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9B3E699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5A2441D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D1BDFC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164CDEE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4ACC4B61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329829A2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1281FA9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F77BC1D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F787A0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BEE420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E68A89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01887B6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81B4FA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5287879B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1A74B69C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0A8E4781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F59E89F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73DDD8D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B693021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D684DE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580C685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84CB9F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34027460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346A32B4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692804B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F4A052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5B54C44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73B9A0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490E9C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664DB44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63CC29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168B89B1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5D3745F7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2C83EC5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C0DEC9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D3A3EC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E878E5E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16D94D4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3F332F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3F76FDF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5FAB308B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022E1050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3C348BB4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6E04C8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5E513F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603AB4CE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7371BC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8316C1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0B0BD305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7F4CC046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45723A82" w14:textId="77777777" w:rsidR="00C84AF9" w:rsidRDefault="00C84AF9" w:rsidP="00874175">
            <w:pPr>
              <w:pStyle w:val="Encabezado"/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4A3B6A4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64696349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A12CF85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EAFFFA6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0EF7772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DC618DF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3B4EF49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417092DC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E7927E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8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48FCA71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1FA376A6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D0B8ED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F74252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5C2087B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3FCC432E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A3A162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4FAEBD27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16BEE0B6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33BF50F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D925CC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2FD8BC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3E8B44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157DC5D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2AD8F7C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17666EA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78293F63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7D9B508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4A6CBF81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8FB92E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763F75FE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7B9E757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090CB77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7E60480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5E4780E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  <w:tr w:rsidR="00C84AF9" w14:paraId="54FF6EBD" w14:textId="77777777" w:rsidTr="00874175">
        <w:trPr>
          <w:cantSplit/>
          <w:jc w:val="center"/>
        </w:trPr>
        <w:tc>
          <w:tcPr>
            <w:tcW w:w="2505" w:type="dxa"/>
            <w:vMerge/>
            <w:tcBorders>
              <w:left w:val="single" w:sz="4" w:space="0" w:color="auto"/>
              <w:right w:val="nil"/>
            </w:tcBorders>
          </w:tcPr>
          <w:p w14:paraId="6171A383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4446" w:type="dxa"/>
            <w:tcBorders>
              <w:left w:val="single" w:sz="4" w:space="0" w:color="auto"/>
            </w:tcBorders>
          </w:tcPr>
          <w:p w14:paraId="5F9ABDD1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4E70E3FA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5BE6BA9F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3D924692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FAA1C97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2" w:type="dxa"/>
            <w:vAlign w:val="center"/>
          </w:tcPr>
          <w:p w14:paraId="2C17A69F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  <w:tc>
          <w:tcPr>
            <w:tcW w:w="513" w:type="dxa"/>
            <w:vAlign w:val="center"/>
          </w:tcPr>
          <w:p w14:paraId="225FEC78" w14:textId="77777777" w:rsidR="00C84AF9" w:rsidRDefault="00C84AF9" w:rsidP="00874175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</w:rPr>
            </w:pPr>
          </w:p>
        </w:tc>
      </w:tr>
    </w:tbl>
    <w:p w14:paraId="66483CDF" w14:textId="77777777" w:rsidR="00C84AF9" w:rsidRDefault="00C84AF9" w:rsidP="00C84AF9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60" w:lineRule="auto"/>
        <w:rPr>
          <w:b/>
          <w:sz w:val="20"/>
        </w:rPr>
      </w:pPr>
    </w:p>
    <w:p w14:paraId="78D3CA07" w14:textId="77777777" w:rsidR="00C84AF9" w:rsidRDefault="00C84AF9" w:rsidP="00884B2B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60" w:lineRule="auto"/>
        <w:rPr>
          <w:b/>
          <w:sz w:val="20"/>
        </w:rPr>
      </w:pPr>
    </w:p>
    <w:p w14:paraId="07D71852" w14:textId="77777777" w:rsidR="00987F00" w:rsidRDefault="00987F00" w:rsidP="00884B2B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60" w:lineRule="auto"/>
        <w:rPr>
          <w:b/>
          <w:sz w:val="20"/>
        </w:rPr>
      </w:pPr>
    </w:p>
    <w:p w14:paraId="61CCB3B1" w14:textId="6A340BFE" w:rsidR="00987F00" w:rsidRDefault="00E2235C" w:rsidP="00987F00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84" w:lineRule="auto"/>
        <w:rPr>
          <w:b/>
          <w:sz w:val="20"/>
        </w:rPr>
      </w:pPr>
      <w:r>
        <w:rPr>
          <w:b/>
          <w:sz w:val="20"/>
        </w:rPr>
        <w:t>3</w:t>
      </w:r>
      <w:r w:rsidR="00987F00">
        <w:rPr>
          <w:b/>
          <w:sz w:val="20"/>
        </w:rPr>
        <w:t>.</w:t>
      </w:r>
      <w:r w:rsidR="00517507">
        <w:rPr>
          <w:b/>
          <w:sz w:val="20"/>
        </w:rPr>
        <w:t>5</w:t>
      </w:r>
      <w:r w:rsidR="00987F00">
        <w:rPr>
          <w:b/>
          <w:sz w:val="20"/>
        </w:rPr>
        <w:t>. Otras enseñanzas.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9"/>
        <w:gridCol w:w="610"/>
        <w:gridCol w:w="567"/>
        <w:gridCol w:w="533"/>
        <w:gridCol w:w="601"/>
        <w:gridCol w:w="567"/>
        <w:gridCol w:w="542"/>
        <w:gridCol w:w="592"/>
        <w:gridCol w:w="567"/>
        <w:gridCol w:w="567"/>
        <w:gridCol w:w="556"/>
        <w:gridCol w:w="567"/>
        <w:gridCol w:w="567"/>
      </w:tblGrid>
      <w:tr w:rsidR="00987F00" w14:paraId="4FBDF875" w14:textId="77777777">
        <w:trPr>
          <w:cantSplit/>
          <w:trHeight w:val="406"/>
          <w:jc w:val="center"/>
        </w:trPr>
        <w:tc>
          <w:tcPr>
            <w:tcW w:w="3429" w:type="dxa"/>
            <w:vMerge w:val="restart"/>
            <w:tcBorders>
              <w:bottom w:val="single" w:sz="4" w:space="0" w:color="auto"/>
            </w:tcBorders>
            <w:vAlign w:val="center"/>
          </w:tcPr>
          <w:p w14:paraId="05166618" w14:textId="77777777" w:rsidR="00987F00" w:rsidRDefault="00987F00" w:rsidP="009B20D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AREAS O MATERIAS</w:t>
            </w:r>
          </w:p>
        </w:tc>
        <w:tc>
          <w:tcPr>
            <w:tcW w:w="1710" w:type="dxa"/>
            <w:gridSpan w:val="3"/>
            <w:tcBorders>
              <w:bottom w:val="single" w:sz="4" w:space="0" w:color="auto"/>
            </w:tcBorders>
            <w:vAlign w:val="center"/>
          </w:tcPr>
          <w:p w14:paraId="4757638F" w14:textId="77777777" w:rsidR="00987F00" w:rsidRDefault="00987F00" w:rsidP="009B20D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1710" w:type="dxa"/>
            <w:gridSpan w:val="3"/>
            <w:tcBorders>
              <w:bottom w:val="single" w:sz="4" w:space="0" w:color="auto"/>
            </w:tcBorders>
          </w:tcPr>
          <w:p w14:paraId="7E9351AB" w14:textId="77777777" w:rsidR="00987F00" w:rsidRDefault="00987F00" w:rsidP="009B20DB">
            <w:pPr>
              <w:pStyle w:val="Encabezado"/>
              <w:tabs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1726" w:type="dxa"/>
            <w:gridSpan w:val="3"/>
            <w:tcBorders>
              <w:bottom w:val="single" w:sz="4" w:space="0" w:color="auto"/>
            </w:tcBorders>
          </w:tcPr>
          <w:p w14:paraId="74B0FC76" w14:textId="77777777" w:rsidR="00987F00" w:rsidRDefault="00987F00" w:rsidP="009B20DB">
            <w:pPr>
              <w:pStyle w:val="Encabezado"/>
              <w:tabs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1690" w:type="dxa"/>
            <w:gridSpan w:val="3"/>
            <w:tcBorders>
              <w:bottom w:val="single" w:sz="4" w:space="0" w:color="auto"/>
            </w:tcBorders>
            <w:vAlign w:val="center"/>
          </w:tcPr>
          <w:p w14:paraId="44D23813" w14:textId="77777777" w:rsidR="00987F00" w:rsidRDefault="00987F00" w:rsidP="009B20D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</w:tr>
      <w:tr w:rsidR="00987F00" w14:paraId="118E98E5" w14:textId="77777777">
        <w:trPr>
          <w:cantSplit/>
          <w:jc w:val="center"/>
        </w:trPr>
        <w:tc>
          <w:tcPr>
            <w:tcW w:w="3429" w:type="dxa"/>
            <w:vMerge/>
          </w:tcPr>
          <w:p w14:paraId="45F18C40" w14:textId="77777777" w:rsidR="00987F00" w:rsidRDefault="00987F00" w:rsidP="009B20D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</w:p>
        </w:tc>
        <w:tc>
          <w:tcPr>
            <w:tcW w:w="610" w:type="dxa"/>
            <w:vAlign w:val="center"/>
          </w:tcPr>
          <w:p w14:paraId="5E9E54BB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567" w:type="dxa"/>
            <w:vAlign w:val="center"/>
          </w:tcPr>
          <w:p w14:paraId="7B256FD5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Gr.*</w:t>
            </w:r>
          </w:p>
        </w:tc>
        <w:tc>
          <w:tcPr>
            <w:tcW w:w="533" w:type="dxa"/>
            <w:vAlign w:val="center"/>
          </w:tcPr>
          <w:p w14:paraId="66403FC7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Horas</w:t>
            </w:r>
          </w:p>
        </w:tc>
        <w:tc>
          <w:tcPr>
            <w:tcW w:w="601" w:type="dxa"/>
            <w:vAlign w:val="center"/>
          </w:tcPr>
          <w:p w14:paraId="49DBA9CE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567" w:type="dxa"/>
            <w:vAlign w:val="center"/>
          </w:tcPr>
          <w:p w14:paraId="0B0E2EFD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Gr.*</w:t>
            </w:r>
          </w:p>
        </w:tc>
        <w:tc>
          <w:tcPr>
            <w:tcW w:w="542" w:type="dxa"/>
            <w:vAlign w:val="center"/>
          </w:tcPr>
          <w:p w14:paraId="3A2D49A5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Horas</w:t>
            </w:r>
          </w:p>
        </w:tc>
        <w:tc>
          <w:tcPr>
            <w:tcW w:w="592" w:type="dxa"/>
            <w:vAlign w:val="center"/>
          </w:tcPr>
          <w:p w14:paraId="766F1F72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567" w:type="dxa"/>
            <w:vAlign w:val="center"/>
          </w:tcPr>
          <w:p w14:paraId="201656D2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Gr.*</w:t>
            </w:r>
          </w:p>
        </w:tc>
        <w:tc>
          <w:tcPr>
            <w:tcW w:w="567" w:type="dxa"/>
            <w:vAlign w:val="center"/>
          </w:tcPr>
          <w:p w14:paraId="140D7A41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Horas</w:t>
            </w:r>
          </w:p>
        </w:tc>
        <w:tc>
          <w:tcPr>
            <w:tcW w:w="556" w:type="dxa"/>
            <w:vAlign w:val="center"/>
          </w:tcPr>
          <w:p w14:paraId="6417B96C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Alum*</w:t>
            </w:r>
          </w:p>
        </w:tc>
        <w:tc>
          <w:tcPr>
            <w:tcW w:w="567" w:type="dxa"/>
            <w:vAlign w:val="center"/>
          </w:tcPr>
          <w:p w14:paraId="7D314BB5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Gr.*</w:t>
            </w:r>
          </w:p>
        </w:tc>
        <w:tc>
          <w:tcPr>
            <w:tcW w:w="567" w:type="dxa"/>
            <w:vAlign w:val="center"/>
          </w:tcPr>
          <w:p w14:paraId="67325909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4"/>
              </w:rPr>
            </w:pPr>
            <w:r>
              <w:rPr>
                <w:sz w:val="14"/>
              </w:rPr>
              <w:t>Horas</w:t>
            </w:r>
          </w:p>
        </w:tc>
      </w:tr>
      <w:tr w:rsidR="00987F00" w14:paraId="76F82766" w14:textId="77777777">
        <w:trPr>
          <w:cantSplit/>
          <w:jc w:val="center"/>
        </w:trPr>
        <w:tc>
          <w:tcPr>
            <w:tcW w:w="3429" w:type="dxa"/>
            <w:vAlign w:val="center"/>
          </w:tcPr>
          <w:p w14:paraId="268C4EE0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610" w:type="dxa"/>
            <w:vAlign w:val="center"/>
          </w:tcPr>
          <w:p w14:paraId="6FBABE5D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6A25F190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33" w:type="dxa"/>
            <w:vAlign w:val="center"/>
          </w:tcPr>
          <w:p w14:paraId="4CB12436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601" w:type="dxa"/>
            <w:vAlign w:val="center"/>
          </w:tcPr>
          <w:p w14:paraId="42C711F8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6A093593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42" w:type="dxa"/>
            <w:vAlign w:val="center"/>
          </w:tcPr>
          <w:p w14:paraId="7E594A79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92" w:type="dxa"/>
            <w:vAlign w:val="center"/>
          </w:tcPr>
          <w:p w14:paraId="428B10BF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6C0E54EA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7CDC7390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56" w:type="dxa"/>
            <w:vAlign w:val="center"/>
          </w:tcPr>
          <w:p w14:paraId="304A6482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30FE992F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32475E44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</w:tr>
      <w:tr w:rsidR="00987F00" w14:paraId="0665D80C" w14:textId="77777777">
        <w:trPr>
          <w:cantSplit/>
          <w:jc w:val="center"/>
        </w:trPr>
        <w:tc>
          <w:tcPr>
            <w:tcW w:w="3429" w:type="dxa"/>
            <w:vAlign w:val="center"/>
          </w:tcPr>
          <w:p w14:paraId="290C65F3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610" w:type="dxa"/>
            <w:vAlign w:val="center"/>
          </w:tcPr>
          <w:p w14:paraId="5BAFD259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03258D95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33" w:type="dxa"/>
            <w:vAlign w:val="center"/>
          </w:tcPr>
          <w:p w14:paraId="52B53A29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601" w:type="dxa"/>
            <w:vAlign w:val="center"/>
          </w:tcPr>
          <w:p w14:paraId="0D85171C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45D439FB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42" w:type="dxa"/>
            <w:vAlign w:val="center"/>
          </w:tcPr>
          <w:p w14:paraId="79C11D7C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92" w:type="dxa"/>
            <w:vAlign w:val="center"/>
          </w:tcPr>
          <w:p w14:paraId="00950CF2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711E4CCB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32750062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56" w:type="dxa"/>
            <w:vAlign w:val="center"/>
          </w:tcPr>
          <w:p w14:paraId="4D9C7F8D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07D616CC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3B354A08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</w:tr>
      <w:tr w:rsidR="00987F00" w14:paraId="48A614DC" w14:textId="77777777">
        <w:trPr>
          <w:cantSplit/>
          <w:jc w:val="center"/>
        </w:trPr>
        <w:tc>
          <w:tcPr>
            <w:tcW w:w="3429" w:type="dxa"/>
            <w:vAlign w:val="center"/>
          </w:tcPr>
          <w:p w14:paraId="0C1DEE3F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610" w:type="dxa"/>
            <w:vAlign w:val="center"/>
          </w:tcPr>
          <w:p w14:paraId="7349AEF7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6CCA2FE4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33" w:type="dxa"/>
            <w:vAlign w:val="center"/>
          </w:tcPr>
          <w:p w14:paraId="239C28E7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601" w:type="dxa"/>
            <w:vAlign w:val="center"/>
          </w:tcPr>
          <w:p w14:paraId="38D9EF20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1BB763DC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42" w:type="dxa"/>
            <w:vAlign w:val="center"/>
          </w:tcPr>
          <w:p w14:paraId="657EC277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92" w:type="dxa"/>
            <w:vAlign w:val="center"/>
          </w:tcPr>
          <w:p w14:paraId="4AF73D60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09FA662B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662E2E60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56" w:type="dxa"/>
            <w:vAlign w:val="center"/>
          </w:tcPr>
          <w:p w14:paraId="14B5FFE8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25271165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66D30650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</w:tr>
      <w:tr w:rsidR="00987F00" w14:paraId="11DD0200" w14:textId="77777777">
        <w:trPr>
          <w:cantSplit/>
          <w:jc w:val="center"/>
        </w:trPr>
        <w:tc>
          <w:tcPr>
            <w:tcW w:w="3429" w:type="dxa"/>
            <w:vAlign w:val="center"/>
          </w:tcPr>
          <w:p w14:paraId="267B280C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left"/>
              <w:rPr>
                <w:sz w:val="16"/>
              </w:rPr>
            </w:pPr>
          </w:p>
        </w:tc>
        <w:tc>
          <w:tcPr>
            <w:tcW w:w="610" w:type="dxa"/>
            <w:vAlign w:val="center"/>
          </w:tcPr>
          <w:p w14:paraId="5DBC0BF4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1223874E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33" w:type="dxa"/>
            <w:vAlign w:val="center"/>
          </w:tcPr>
          <w:p w14:paraId="780A71E1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601" w:type="dxa"/>
            <w:vAlign w:val="center"/>
          </w:tcPr>
          <w:p w14:paraId="43BFCDEF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304C13C8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42" w:type="dxa"/>
            <w:vAlign w:val="center"/>
          </w:tcPr>
          <w:p w14:paraId="719F9DD8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92" w:type="dxa"/>
            <w:vAlign w:val="center"/>
          </w:tcPr>
          <w:p w14:paraId="13775E88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65725302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6DE75821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56" w:type="dxa"/>
            <w:vAlign w:val="center"/>
          </w:tcPr>
          <w:p w14:paraId="5F2CD31C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55ABD361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3BD913E5" w14:textId="77777777" w:rsidR="00987F00" w:rsidRDefault="00987F00" w:rsidP="005E2A1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</w:tabs>
              <w:spacing w:line="384" w:lineRule="auto"/>
              <w:jc w:val="center"/>
              <w:rPr>
                <w:sz w:val="18"/>
              </w:rPr>
            </w:pPr>
          </w:p>
        </w:tc>
      </w:tr>
    </w:tbl>
    <w:p w14:paraId="66A26A40" w14:textId="77777777" w:rsidR="00987F00" w:rsidRDefault="00987F00" w:rsidP="00884B2B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60" w:lineRule="auto"/>
        <w:rPr>
          <w:b/>
          <w:sz w:val="20"/>
        </w:rPr>
      </w:pPr>
    </w:p>
    <w:p w14:paraId="7FD3188D" w14:textId="77777777" w:rsidR="00F3775B" w:rsidRDefault="00F3775B">
      <w:pPr>
        <w:pStyle w:val="Encabezado"/>
        <w:tabs>
          <w:tab w:val="clear" w:pos="4252"/>
          <w:tab w:val="clear" w:pos="8504"/>
        </w:tabs>
        <w:spacing w:line="384" w:lineRule="auto"/>
        <w:rPr>
          <w:sz w:val="16"/>
        </w:rPr>
      </w:pPr>
    </w:p>
    <w:p w14:paraId="6061CA5D" w14:textId="4E50D77C" w:rsidR="00464714" w:rsidRDefault="005E2A13" w:rsidP="00E51FF5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sz w:val="20"/>
        </w:rPr>
      </w:pPr>
      <w:r>
        <w:rPr>
          <w:sz w:val="16"/>
        </w:rPr>
        <w:br w:type="page"/>
      </w:r>
      <w:r w:rsidR="00517507">
        <w:rPr>
          <w:b/>
          <w:sz w:val="20"/>
        </w:rPr>
        <w:lastRenderedPageBreak/>
        <w:t>3.6</w:t>
      </w:r>
      <w:r w:rsidR="00376A75">
        <w:rPr>
          <w:b/>
          <w:sz w:val="20"/>
        </w:rPr>
        <w:t>.</w:t>
      </w:r>
      <w:r w:rsidR="00464714">
        <w:rPr>
          <w:b/>
          <w:sz w:val="20"/>
        </w:rPr>
        <w:t xml:space="preserve"> </w:t>
      </w:r>
      <w:r w:rsidR="00464714" w:rsidRPr="00464714">
        <w:rPr>
          <w:b/>
          <w:sz w:val="20"/>
        </w:rPr>
        <w:t xml:space="preserve">Programa </w:t>
      </w:r>
      <w:proofErr w:type="spellStart"/>
      <w:r w:rsidR="00451620">
        <w:rPr>
          <w:b/>
          <w:sz w:val="20"/>
        </w:rPr>
        <w:t>H</w:t>
      </w:r>
      <w:r w:rsidR="006570F8">
        <w:rPr>
          <w:b/>
          <w:sz w:val="20"/>
        </w:rPr>
        <w:t>abLe</w:t>
      </w:r>
      <w:proofErr w:type="spellEnd"/>
      <w:r w:rsidR="00464714" w:rsidRPr="00464714">
        <w:rPr>
          <w:b/>
          <w:sz w:val="20"/>
        </w:rPr>
        <w:t xml:space="preserve"> en centros educativos de enseñanza no universitaria sostenidos con fondos públicos</w:t>
      </w:r>
    </w:p>
    <w:p w14:paraId="229D366A" w14:textId="77777777" w:rsidR="005E2A13" w:rsidRPr="00464714" w:rsidRDefault="005E2A13" w:rsidP="00464714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84" w:lineRule="auto"/>
        <w:rPr>
          <w:b/>
          <w:sz w:val="20"/>
        </w:rPr>
      </w:pPr>
      <w:r w:rsidRPr="00464714">
        <w:rPr>
          <w:b/>
          <w:sz w:val="20"/>
        </w:rPr>
        <w:t xml:space="preserve"> </w:t>
      </w:r>
      <w:r w:rsidR="00E51FF5">
        <w:rPr>
          <w:b/>
          <w:sz w:val="20"/>
        </w:rPr>
        <w:t xml:space="preserve">a) </w:t>
      </w:r>
      <w:r w:rsidR="00464714">
        <w:rPr>
          <w:b/>
          <w:sz w:val="20"/>
        </w:rPr>
        <w:t>Educación Primaria:</w:t>
      </w:r>
    </w:p>
    <w:tbl>
      <w:tblPr>
        <w:tblW w:w="969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83"/>
        <w:gridCol w:w="552"/>
        <w:gridCol w:w="553"/>
        <w:gridCol w:w="552"/>
        <w:gridCol w:w="553"/>
        <w:gridCol w:w="552"/>
        <w:gridCol w:w="553"/>
      </w:tblGrid>
      <w:tr w:rsidR="00464714" w:rsidRPr="005E2A13" w14:paraId="1D2132ED" w14:textId="77777777">
        <w:trPr>
          <w:trHeight w:val="255"/>
          <w:jc w:val="center"/>
        </w:trPr>
        <w:tc>
          <w:tcPr>
            <w:tcW w:w="638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000000"/>
            </w:tcBorders>
            <w:noWrap/>
            <w:vAlign w:val="center"/>
          </w:tcPr>
          <w:p w14:paraId="043D582E" w14:textId="56A97C47" w:rsidR="00464714" w:rsidRPr="005E2A13" w:rsidRDefault="00464714" w:rsidP="00464714">
            <w:pPr>
              <w:spacing w:before="40" w:after="40"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Relación de </w:t>
            </w:r>
            <w:r w:rsidR="006570F8">
              <w:rPr>
                <w:rFonts w:cs="Arial"/>
                <w:b/>
                <w:bCs/>
                <w:sz w:val="20"/>
                <w:szCs w:val="20"/>
                <w:lang w:val="es-ES"/>
              </w:rPr>
              <w:t>áreas</w:t>
            </w: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r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no lingüísticas </w:t>
            </w: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impartidas </w:t>
            </w:r>
          </w:p>
        </w:tc>
        <w:tc>
          <w:tcPr>
            <w:tcW w:w="3315" w:type="dxa"/>
            <w:gridSpan w:val="6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406C7DC1" w14:textId="77777777" w:rsidR="00464714" w:rsidRPr="005E2A13" w:rsidRDefault="00464714" w:rsidP="00464714">
            <w:pPr>
              <w:spacing w:before="40" w:after="4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 xml:space="preserve">Alumnado matriculado en cada </w:t>
            </w: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>Curso en los que se imparten*</w:t>
            </w:r>
          </w:p>
        </w:tc>
      </w:tr>
      <w:tr w:rsidR="00464714" w:rsidRPr="005E2A13" w14:paraId="2996BF2A" w14:textId="77777777">
        <w:trPr>
          <w:trHeight w:val="340"/>
          <w:jc w:val="center"/>
        </w:trPr>
        <w:tc>
          <w:tcPr>
            <w:tcW w:w="6383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DAB7176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C7AA8" w14:textId="77777777" w:rsidR="00464714" w:rsidRPr="005E2A13" w:rsidRDefault="00464714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>1º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A611D" w14:textId="77777777" w:rsidR="00464714" w:rsidRPr="005E2A13" w:rsidRDefault="00464714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>2º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C6675" w14:textId="77777777" w:rsidR="00464714" w:rsidRPr="005E2A13" w:rsidRDefault="00464714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>3º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376F1" w14:textId="77777777" w:rsidR="00464714" w:rsidRPr="005E2A13" w:rsidRDefault="00464714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>4º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6A642" w14:textId="77777777" w:rsidR="00464714" w:rsidRPr="005E2A13" w:rsidRDefault="00464714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>5º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13652059" w14:textId="77777777" w:rsidR="00464714" w:rsidRPr="005E2A13" w:rsidRDefault="00464714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>6º</w:t>
            </w:r>
          </w:p>
        </w:tc>
      </w:tr>
      <w:tr w:rsidR="00464714" w:rsidRPr="005E2A13" w14:paraId="6E750BFD" w14:textId="77777777">
        <w:trPr>
          <w:trHeight w:val="340"/>
          <w:jc w:val="center"/>
        </w:trPr>
        <w:tc>
          <w:tcPr>
            <w:tcW w:w="638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7307704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2963E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A8E6F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6FDDC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5A9FB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6B97B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60A67F78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64714" w:rsidRPr="005E2A13" w14:paraId="389AB39F" w14:textId="77777777">
        <w:trPr>
          <w:trHeight w:val="340"/>
          <w:jc w:val="center"/>
        </w:trPr>
        <w:tc>
          <w:tcPr>
            <w:tcW w:w="638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B59CA3F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08490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A7290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9C785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7FE8C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D3AC5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50145F59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64714" w:rsidRPr="005E2A13" w14:paraId="3EFBF609" w14:textId="77777777">
        <w:trPr>
          <w:trHeight w:val="340"/>
          <w:jc w:val="center"/>
        </w:trPr>
        <w:tc>
          <w:tcPr>
            <w:tcW w:w="638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1E9AFE2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D31C4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AFCAE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C55D5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5B62E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AC877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2049818E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64714" w:rsidRPr="005E2A13" w14:paraId="2772359F" w14:textId="77777777">
        <w:trPr>
          <w:trHeight w:val="340"/>
          <w:jc w:val="center"/>
        </w:trPr>
        <w:tc>
          <w:tcPr>
            <w:tcW w:w="6383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000000"/>
            </w:tcBorders>
            <w:noWrap/>
            <w:vAlign w:val="center"/>
          </w:tcPr>
          <w:p w14:paraId="631A7BC1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0A0A75B5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4E524505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452EA75C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29D74665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42B45F97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14:paraId="1CC407F6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637FD2A7" w14:textId="77777777" w:rsidR="00464714" w:rsidRDefault="00464714"/>
    <w:p w14:paraId="39C12BDB" w14:textId="77777777" w:rsidR="00464714" w:rsidRPr="00464714" w:rsidRDefault="00E51FF5" w:rsidP="00464714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84" w:lineRule="auto"/>
        <w:rPr>
          <w:b/>
          <w:sz w:val="20"/>
        </w:rPr>
      </w:pPr>
      <w:r>
        <w:rPr>
          <w:b/>
          <w:sz w:val="20"/>
        </w:rPr>
        <w:t xml:space="preserve">b) </w:t>
      </w:r>
      <w:r w:rsidR="00464714" w:rsidRPr="00464714">
        <w:rPr>
          <w:b/>
          <w:sz w:val="20"/>
        </w:rPr>
        <w:t>Educación Secundaria Obligatoria</w:t>
      </w:r>
    </w:p>
    <w:tbl>
      <w:tblPr>
        <w:tblW w:w="967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5561"/>
        <w:gridCol w:w="567"/>
        <w:gridCol w:w="567"/>
        <w:gridCol w:w="567"/>
        <w:gridCol w:w="568"/>
      </w:tblGrid>
      <w:tr w:rsidR="00464714" w:rsidRPr="005E2A13" w14:paraId="37B17579" w14:textId="77777777">
        <w:trPr>
          <w:trHeight w:val="340"/>
          <w:jc w:val="center"/>
        </w:trPr>
        <w:tc>
          <w:tcPr>
            <w:tcW w:w="184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noWrap/>
            <w:vAlign w:val="center"/>
          </w:tcPr>
          <w:p w14:paraId="42BC4C92" w14:textId="77777777" w:rsidR="00464714" w:rsidRPr="00464714" w:rsidRDefault="00464714" w:rsidP="00144CEE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s-ES"/>
              </w:rPr>
            </w:pPr>
            <w:r w:rsidRPr="00464714">
              <w:rPr>
                <w:rFonts w:cs="Arial"/>
                <w:b/>
                <w:bCs/>
                <w:sz w:val="20"/>
                <w:szCs w:val="20"/>
                <w:lang w:val="es-ES"/>
              </w:rPr>
              <w:t>Lengua extranjera</w:t>
            </w:r>
          </w:p>
        </w:tc>
        <w:tc>
          <w:tcPr>
            <w:tcW w:w="556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4CD258FA" w14:textId="7833A409" w:rsidR="00464714" w:rsidRPr="005E2A13" w:rsidRDefault="00464714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Relación de </w:t>
            </w:r>
            <w:r w:rsidR="006570F8">
              <w:rPr>
                <w:rFonts w:cs="Arial"/>
                <w:b/>
                <w:bCs/>
                <w:sz w:val="20"/>
                <w:szCs w:val="20"/>
                <w:lang w:val="es-ES"/>
              </w:rPr>
              <w:t>materias</w:t>
            </w: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r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no lingüísticas </w:t>
            </w: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>impartidas</w:t>
            </w:r>
          </w:p>
        </w:tc>
        <w:tc>
          <w:tcPr>
            <w:tcW w:w="2269" w:type="dxa"/>
            <w:gridSpan w:val="4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3CAC43CA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 xml:space="preserve">Alumnado matriculado en cada </w:t>
            </w: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 xml:space="preserve">Curso </w:t>
            </w:r>
          </w:p>
        </w:tc>
      </w:tr>
      <w:tr w:rsidR="00464714" w:rsidRPr="005E2A13" w14:paraId="7DDDB5D9" w14:textId="77777777">
        <w:trPr>
          <w:trHeight w:val="340"/>
          <w:jc w:val="center"/>
        </w:trPr>
        <w:tc>
          <w:tcPr>
            <w:tcW w:w="184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7BAC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73951B9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0F0B0" w14:textId="77777777" w:rsidR="00464714" w:rsidRPr="00E51FF5" w:rsidRDefault="00464714" w:rsidP="005E2A13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E51FF5">
              <w:rPr>
                <w:rFonts w:cs="Arial"/>
                <w:b/>
                <w:bCs/>
                <w:sz w:val="18"/>
                <w:szCs w:val="18"/>
                <w:lang w:val="es-ES"/>
              </w:rPr>
              <w:t>1º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E588A" w14:textId="77777777" w:rsidR="00464714" w:rsidRPr="00E51FF5" w:rsidRDefault="00464714" w:rsidP="005E2A13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E51FF5">
              <w:rPr>
                <w:rFonts w:cs="Arial"/>
                <w:b/>
                <w:bCs/>
                <w:sz w:val="18"/>
                <w:szCs w:val="18"/>
                <w:lang w:val="es-ES"/>
              </w:rPr>
              <w:t>2º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7A6B6" w14:textId="77777777" w:rsidR="00464714" w:rsidRPr="00E51FF5" w:rsidRDefault="00464714" w:rsidP="005E2A13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E51FF5">
              <w:rPr>
                <w:rFonts w:cs="Arial"/>
                <w:b/>
                <w:bCs/>
                <w:sz w:val="18"/>
                <w:szCs w:val="18"/>
                <w:lang w:val="es-ES"/>
              </w:rPr>
              <w:t>3º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55036244" w14:textId="77777777" w:rsidR="00464714" w:rsidRPr="00E51FF5" w:rsidRDefault="00464714" w:rsidP="005E2A13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E51FF5">
              <w:rPr>
                <w:rFonts w:cs="Arial"/>
                <w:b/>
                <w:bCs/>
                <w:sz w:val="18"/>
                <w:szCs w:val="18"/>
                <w:lang w:val="es-ES"/>
              </w:rPr>
              <w:t>4º</w:t>
            </w:r>
          </w:p>
        </w:tc>
      </w:tr>
      <w:tr w:rsidR="00464714" w:rsidRPr="005E2A13" w14:paraId="1EF0DDF4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63C4B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793E9D4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E4907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4514E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00D48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62BA44DE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64714" w:rsidRPr="005E2A13" w14:paraId="54845E0B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FA34C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0A8634A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5EF10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12935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69B69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62B4FE15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64714" w:rsidRPr="005E2A13" w14:paraId="40F059E6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8B3D8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FB85C3B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71986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B1E92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0884E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5269D3D4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64714" w:rsidRPr="005E2A13" w14:paraId="40200E61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5A1AC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2A82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B411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FA6CD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EC9E9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4B34B567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64714" w:rsidRPr="005E2A13" w14:paraId="5665D9CB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28D4708A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78EE14AD" w14:textId="77777777" w:rsidR="00464714" w:rsidRPr="005E2A13" w:rsidRDefault="00464714" w:rsidP="00464714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609C3A0A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646B81F3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0B652BD6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14:paraId="434F5B14" w14:textId="77777777" w:rsidR="00464714" w:rsidRPr="005E2A13" w:rsidRDefault="00464714" w:rsidP="005E2A13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1C611E2F" w14:textId="77777777" w:rsidR="005E2A13" w:rsidRDefault="005E2A13">
      <w:pPr>
        <w:pStyle w:val="Encabezado"/>
        <w:tabs>
          <w:tab w:val="clear" w:pos="4252"/>
          <w:tab w:val="clear" w:pos="8504"/>
        </w:tabs>
        <w:spacing w:line="384" w:lineRule="auto"/>
        <w:rPr>
          <w:sz w:val="16"/>
        </w:rPr>
      </w:pPr>
    </w:p>
    <w:p w14:paraId="54CFB7F5" w14:textId="77777777" w:rsidR="00E51FF5" w:rsidRPr="00464714" w:rsidRDefault="00E51FF5" w:rsidP="00E51FF5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84" w:lineRule="auto"/>
        <w:rPr>
          <w:b/>
          <w:sz w:val="20"/>
        </w:rPr>
      </w:pPr>
      <w:r>
        <w:rPr>
          <w:b/>
          <w:sz w:val="20"/>
        </w:rPr>
        <w:t>b) Bachillerato</w:t>
      </w:r>
    </w:p>
    <w:tbl>
      <w:tblPr>
        <w:tblW w:w="967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5561"/>
        <w:gridCol w:w="1134"/>
        <w:gridCol w:w="1135"/>
      </w:tblGrid>
      <w:tr w:rsidR="00E51FF5" w:rsidRPr="005E2A13" w14:paraId="2DE84562" w14:textId="77777777">
        <w:trPr>
          <w:trHeight w:val="340"/>
          <w:jc w:val="center"/>
        </w:trPr>
        <w:tc>
          <w:tcPr>
            <w:tcW w:w="184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noWrap/>
            <w:vAlign w:val="center"/>
          </w:tcPr>
          <w:p w14:paraId="3FD10566" w14:textId="77777777" w:rsidR="00E51FF5" w:rsidRPr="00464714" w:rsidRDefault="00E51FF5" w:rsidP="00144CEE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s-ES"/>
              </w:rPr>
            </w:pPr>
            <w:r w:rsidRPr="00464714">
              <w:rPr>
                <w:rFonts w:cs="Arial"/>
                <w:b/>
                <w:bCs/>
                <w:sz w:val="20"/>
                <w:szCs w:val="20"/>
                <w:lang w:val="es-ES"/>
              </w:rPr>
              <w:t>Lengua extranjera</w:t>
            </w:r>
          </w:p>
        </w:tc>
        <w:tc>
          <w:tcPr>
            <w:tcW w:w="556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50C8FA43" w14:textId="13DBFCB3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Relación de </w:t>
            </w:r>
            <w:r w:rsidR="006570F8">
              <w:rPr>
                <w:rFonts w:cs="Arial"/>
                <w:b/>
                <w:bCs/>
                <w:sz w:val="20"/>
                <w:szCs w:val="20"/>
                <w:lang w:val="es-ES"/>
              </w:rPr>
              <w:t>materias</w:t>
            </w: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r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no lingüísticas </w:t>
            </w: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>impartidas</w:t>
            </w:r>
          </w:p>
        </w:tc>
        <w:tc>
          <w:tcPr>
            <w:tcW w:w="226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4935BEDF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 xml:space="preserve">Alumnado matriculado en cada </w:t>
            </w: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 xml:space="preserve">Curso </w:t>
            </w:r>
          </w:p>
        </w:tc>
      </w:tr>
      <w:tr w:rsidR="00E51FF5" w:rsidRPr="005E2A13" w14:paraId="096444A9" w14:textId="77777777">
        <w:trPr>
          <w:trHeight w:val="340"/>
          <w:jc w:val="center"/>
        </w:trPr>
        <w:tc>
          <w:tcPr>
            <w:tcW w:w="184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A884F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1206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C230F" w14:textId="77777777" w:rsidR="00E51FF5" w:rsidRPr="00E51FF5" w:rsidRDefault="00E51FF5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>1º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6579B6BC" w14:textId="77777777" w:rsidR="00E51FF5" w:rsidRPr="00E51FF5" w:rsidRDefault="00E51FF5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>2</w:t>
            </w:r>
            <w:r w:rsidRPr="00E51FF5">
              <w:rPr>
                <w:rFonts w:cs="Arial"/>
                <w:b/>
                <w:bCs/>
                <w:sz w:val="18"/>
                <w:szCs w:val="18"/>
                <w:lang w:val="es-ES"/>
              </w:rPr>
              <w:t>º</w:t>
            </w:r>
          </w:p>
        </w:tc>
      </w:tr>
      <w:tr w:rsidR="00E51FF5" w:rsidRPr="005E2A13" w14:paraId="49C28ACD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AAC42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47E7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64049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302D026B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51FF5" w:rsidRPr="005E2A13" w14:paraId="33DB1ACE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3C2B3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19E7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B9AB1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76DA682A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51FF5" w:rsidRPr="005E2A13" w14:paraId="2F721573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01AF0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5BAD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7EAAB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61A26E65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51FF5" w:rsidRPr="005E2A13" w14:paraId="228B2750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DA0D0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22B5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336C0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1AB811AF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51FF5" w:rsidRPr="005E2A13" w14:paraId="0FCEE17C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4F6FFF81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6A9D0BB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0BB959BF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14:paraId="60B4B69F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0EACFEDB" w14:textId="77777777" w:rsidR="00E51FF5" w:rsidRDefault="00E51FF5">
      <w:pPr>
        <w:pStyle w:val="Encabezado"/>
        <w:tabs>
          <w:tab w:val="clear" w:pos="4252"/>
          <w:tab w:val="clear" w:pos="8504"/>
        </w:tabs>
        <w:spacing w:line="384" w:lineRule="auto"/>
        <w:rPr>
          <w:sz w:val="16"/>
        </w:rPr>
      </w:pPr>
    </w:p>
    <w:p w14:paraId="1DB9E2DD" w14:textId="77777777" w:rsidR="00E51FF5" w:rsidRPr="00464714" w:rsidRDefault="00E51FF5" w:rsidP="00E51FF5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84" w:lineRule="auto"/>
        <w:rPr>
          <w:b/>
          <w:sz w:val="20"/>
        </w:rPr>
      </w:pPr>
      <w:r>
        <w:rPr>
          <w:b/>
          <w:sz w:val="20"/>
        </w:rPr>
        <w:t xml:space="preserve">b) Formación Profesional </w:t>
      </w:r>
    </w:p>
    <w:tbl>
      <w:tblPr>
        <w:tblW w:w="967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5561"/>
        <w:gridCol w:w="1134"/>
        <w:gridCol w:w="1135"/>
      </w:tblGrid>
      <w:tr w:rsidR="00E51FF5" w:rsidRPr="005E2A13" w14:paraId="1F221756" w14:textId="77777777">
        <w:trPr>
          <w:trHeight w:val="340"/>
          <w:jc w:val="center"/>
        </w:trPr>
        <w:tc>
          <w:tcPr>
            <w:tcW w:w="184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noWrap/>
            <w:vAlign w:val="center"/>
          </w:tcPr>
          <w:p w14:paraId="7F4100D0" w14:textId="77777777" w:rsidR="00E51FF5" w:rsidRPr="00464714" w:rsidRDefault="00E51FF5" w:rsidP="00144CEE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s-ES"/>
              </w:rPr>
            </w:pPr>
            <w:r w:rsidRPr="00464714">
              <w:rPr>
                <w:rFonts w:cs="Arial"/>
                <w:b/>
                <w:bCs/>
                <w:sz w:val="20"/>
                <w:szCs w:val="20"/>
                <w:lang w:val="es-ES"/>
              </w:rPr>
              <w:t>Lengua extranjera</w:t>
            </w:r>
          </w:p>
        </w:tc>
        <w:tc>
          <w:tcPr>
            <w:tcW w:w="556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7BC9252B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Relación de módulos </w:t>
            </w:r>
            <w:r w:rsidR="00056E7B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profesionales </w:t>
            </w: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>impartid</w:t>
            </w:r>
            <w:r>
              <w:rPr>
                <w:rFonts w:cs="Arial"/>
                <w:b/>
                <w:bCs/>
                <w:sz w:val="20"/>
                <w:szCs w:val="20"/>
                <w:lang w:val="es-ES"/>
              </w:rPr>
              <w:t>o</w:t>
            </w:r>
            <w:r w:rsidRPr="005E2A13">
              <w:rPr>
                <w:rFonts w:cs="Arial"/>
                <w:b/>
                <w:bCs/>
                <w:sz w:val="20"/>
                <w:szCs w:val="20"/>
                <w:lang w:val="es-ES"/>
              </w:rPr>
              <w:t>s</w:t>
            </w:r>
            <w:r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 y ciclo</w:t>
            </w:r>
            <w:r w:rsidR="00056E7B"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 formativo</w:t>
            </w:r>
            <w:r>
              <w:rPr>
                <w:rFonts w:cs="Arial"/>
                <w:b/>
                <w:bCs/>
                <w:sz w:val="20"/>
                <w:szCs w:val="20"/>
                <w:lang w:val="es-ES"/>
              </w:rPr>
              <w:t xml:space="preserve"> al que pertenecen</w:t>
            </w:r>
          </w:p>
        </w:tc>
        <w:tc>
          <w:tcPr>
            <w:tcW w:w="226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6EA3DB54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 xml:space="preserve">Alumnado matriculado en cada </w:t>
            </w:r>
            <w:r w:rsidRPr="005E2A13">
              <w:rPr>
                <w:rFonts w:cs="Arial"/>
                <w:b/>
                <w:bCs/>
                <w:sz w:val="18"/>
                <w:szCs w:val="18"/>
                <w:lang w:val="es-ES"/>
              </w:rPr>
              <w:t xml:space="preserve">Curso </w:t>
            </w:r>
          </w:p>
        </w:tc>
      </w:tr>
      <w:tr w:rsidR="00E51FF5" w:rsidRPr="005E2A13" w14:paraId="35377D77" w14:textId="77777777">
        <w:trPr>
          <w:trHeight w:val="340"/>
          <w:jc w:val="center"/>
        </w:trPr>
        <w:tc>
          <w:tcPr>
            <w:tcW w:w="184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5EE6B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7736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1FB4E" w14:textId="77777777" w:rsidR="00E51FF5" w:rsidRPr="00E51FF5" w:rsidRDefault="00E51FF5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>1º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2612AB04" w14:textId="77777777" w:rsidR="00E51FF5" w:rsidRPr="00E51FF5" w:rsidRDefault="00E51FF5" w:rsidP="00144CEE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>2</w:t>
            </w:r>
            <w:r w:rsidRPr="00E51FF5">
              <w:rPr>
                <w:rFonts w:cs="Arial"/>
                <w:b/>
                <w:bCs/>
                <w:sz w:val="18"/>
                <w:szCs w:val="18"/>
                <w:lang w:val="es-ES"/>
              </w:rPr>
              <w:t>º</w:t>
            </w:r>
          </w:p>
        </w:tc>
      </w:tr>
      <w:tr w:rsidR="00E51FF5" w:rsidRPr="005E2A13" w14:paraId="4C2AE773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4FCDF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CB29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F96B2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32C50A5A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51FF5" w:rsidRPr="005E2A13" w14:paraId="2AB3112B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E0EEE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865F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2B00C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5FC8856A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51FF5" w:rsidRPr="005E2A13" w14:paraId="7ACA00A0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67A69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D52D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900AD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088BEB2E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51FF5" w:rsidRPr="005E2A13" w14:paraId="30D7BA65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6EDD1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2FC8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C0917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</w:tcPr>
          <w:p w14:paraId="62D56D87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51FF5" w:rsidRPr="005E2A13" w14:paraId="450B9A3E" w14:textId="77777777">
        <w:trPr>
          <w:trHeight w:val="340"/>
          <w:jc w:val="center"/>
        </w:trPr>
        <w:tc>
          <w:tcPr>
            <w:tcW w:w="1844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5F16932D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  <w:r w:rsidRPr="005E2A13">
              <w:rPr>
                <w:rFonts w:cs="Arial"/>
                <w:sz w:val="20"/>
                <w:szCs w:val="20"/>
                <w:lang w:val="es-ES"/>
              </w:rPr>
              <w:t> </w:t>
            </w:r>
          </w:p>
        </w:tc>
        <w:tc>
          <w:tcPr>
            <w:tcW w:w="5561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0190110" w14:textId="77777777" w:rsidR="00E51FF5" w:rsidRPr="005E2A13" w:rsidRDefault="00E51FF5" w:rsidP="00144CEE">
            <w:pPr>
              <w:spacing w:line="240" w:lineRule="auto"/>
              <w:jc w:val="left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5A4A82E0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14:paraId="778BB0D4" w14:textId="77777777" w:rsidR="00E51FF5" w:rsidRPr="005E2A13" w:rsidRDefault="00E51FF5" w:rsidP="00144CEE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692925A5" w14:textId="77777777" w:rsidR="00E51FF5" w:rsidRDefault="00E51FF5">
      <w:pPr>
        <w:pStyle w:val="Encabezado"/>
        <w:tabs>
          <w:tab w:val="clear" w:pos="4252"/>
          <w:tab w:val="clear" w:pos="8504"/>
        </w:tabs>
        <w:spacing w:line="384" w:lineRule="auto"/>
        <w:rPr>
          <w:sz w:val="16"/>
        </w:rPr>
        <w:sectPr w:rsidR="00E51FF5" w:rsidSect="00823334">
          <w:headerReference w:type="default" r:id="rId15"/>
          <w:footerReference w:type="default" r:id="rId16"/>
          <w:pgSz w:w="11906" w:h="16838" w:code="9"/>
          <w:pgMar w:top="567" w:right="567" w:bottom="699" w:left="851" w:header="624" w:footer="460" w:gutter="0"/>
          <w:cols w:space="708"/>
          <w:docGrid w:linePitch="233"/>
        </w:sectPr>
      </w:pPr>
    </w:p>
    <w:p w14:paraId="6A962512" w14:textId="77E45672" w:rsidR="00A46304" w:rsidRDefault="00517507">
      <w:pPr>
        <w:pStyle w:val="Encabezado"/>
        <w:tabs>
          <w:tab w:val="clear" w:pos="4252"/>
          <w:tab w:val="clear" w:pos="8504"/>
        </w:tabs>
        <w:spacing w:line="240" w:lineRule="auto"/>
        <w:rPr>
          <w:b/>
          <w:sz w:val="20"/>
        </w:rPr>
      </w:pPr>
      <w:r>
        <w:rPr>
          <w:b/>
          <w:sz w:val="20"/>
        </w:rPr>
        <w:lastRenderedPageBreak/>
        <w:t>4</w:t>
      </w:r>
      <w:r w:rsidR="00A46304">
        <w:rPr>
          <w:b/>
          <w:sz w:val="20"/>
        </w:rPr>
        <w:t>. Personal docente.</w:t>
      </w:r>
    </w:p>
    <w:p w14:paraId="1D192697" w14:textId="77777777" w:rsidR="00A46304" w:rsidRPr="0066641B" w:rsidRDefault="00A46304">
      <w:pPr>
        <w:pStyle w:val="Encabezado"/>
        <w:tabs>
          <w:tab w:val="clear" w:pos="4252"/>
          <w:tab w:val="clear" w:pos="8504"/>
        </w:tabs>
        <w:spacing w:line="240" w:lineRule="auto"/>
        <w:jc w:val="left"/>
        <w:rPr>
          <w:b/>
          <w:sz w:val="16"/>
          <w:szCs w:val="16"/>
        </w:rPr>
      </w:pPr>
    </w:p>
    <w:p w14:paraId="68EA3CC7" w14:textId="4B015136" w:rsidR="00A46304" w:rsidRDefault="00517507">
      <w:pPr>
        <w:pStyle w:val="Encabezado"/>
        <w:tabs>
          <w:tab w:val="clear" w:pos="4252"/>
          <w:tab w:val="clear" w:pos="8504"/>
        </w:tabs>
        <w:spacing w:line="240" w:lineRule="auto"/>
        <w:jc w:val="left"/>
      </w:pPr>
      <w:r>
        <w:rPr>
          <w:b/>
          <w:sz w:val="20"/>
        </w:rPr>
        <w:t>4</w:t>
      </w:r>
      <w:r w:rsidR="00A46304">
        <w:rPr>
          <w:b/>
          <w:sz w:val="20"/>
        </w:rPr>
        <w:t>.1. Cuadro General del profesorado</w:t>
      </w:r>
      <w:r w:rsidR="00943E5B">
        <w:rPr>
          <w:b/>
          <w:sz w:val="20"/>
        </w:rPr>
        <w:t xml:space="preserve">  (1)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5"/>
        <w:gridCol w:w="1004"/>
        <w:gridCol w:w="594"/>
        <w:gridCol w:w="595"/>
        <w:gridCol w:w="595"/>
        <w:gridCol w:w="595"/>
        <w:gridCol w:w="595"/>
        <w:gridCol w:w="595"/>
        <w:gridCol w:w="594"/>
        <w:gridCol w:w="595"/>
        <w:gridCol w:w="595"/>
        <w:gridCol w:w="594"/>
        <w:gridCol w:w="595"/>
        <w:gridCol w:w="595"/>
        <w:gridCol w:w="594"/>
        <w:gridCol w:w="595"/>
        <w:gridCol w:w="595"/>
        <w:gridCol w:w="595"/>
        <w:gridCol w:w="684"/>
      </w:tblGrid>
      <w:tr w:rsidR="006D0549" w14:paraId="0B1C59FA" w14:textId="77777777">
        <w:trPr>
          <w:cantSplit/>
          <w:trHeight w:val="215"/>
          <w:tblHeader/>
          <w:jc w:val="right"/>
        </w:trPr>
        <w:tc>
          <w:tcPr>
            <w:tcW w:w="4355" w:type="dxa"/>
            <w:vMerge w:val="restart"/>
            <w:vAlign w:val="center"/>
          </w:tcPr>
          <w:p w14:paraId="7D2A9AE5" w14:textId="77777777" w:rsidR="006D0549" w:rsidRDefault="006D0549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Apellidos y Nombre </w:t>
            </w:r>
          </w:p>
          <w:p w14:paraId="66854604" w14:textId="77777777" w:rsidR="006D0549" w:rsidRDefault="006D0549">
            <w:pPr>
              <w:jc w:val="center"/>
              <w:rPr>
                <w:sz w:val="18"/>
              </w:rPr>
            </w:pPr>
            <w:r w:rsidRPr="002E4C12">
              <w:rPr>
                <w:i/>
                <w:sz w:val="16"/>
                <w:szCs w:val="16"/>
              </w:rPr>
              <w:t>(por orden alfabético)</w:t>
            </w:r>
          </w:p>
        </w:tc>
        <w:tc>
          <w:tcPr>
            <w:tcW w:w="1004" w:type="dxa"/>
            <w:vMerge w:val="restart"/>
            <w:vAlign w:val="center"/>
          </w:tcPr>
          <w:p w14:paraId="21DBE6FD" w14:textId="77777777" w:rsidR="006D0549" w:rsidRDefault="006D0549">
            <w:pPr>
              <w:jc w:val="center"/>
              <w:rPr>
                <w:sz w:val="18"/>
              </w:rPr>
            </w:pPr>
            <w:r>
              <w:rPr>
                <w:sz w:val="18"/>
              </w:rPr>
              <w:t>DNI</w:t>
            </w:r>
          </w:p>
        </w:tc>
        <w:tc>
          <w:tcPr>
            <w:tcW w:w="9516" w:type="dxa"/>
            <w:gridSpan w:val="16"/>
            <w:vAlign w:val="center"/>
          </w:tcPr>
          <w:p w14:paraId="0C394218" w14:textId="77777777" w:rsidR="006D0549" w:rsidRPr="00CD5997" w:rsidRDefault="006D0549">
            <w:pPr>
              <w:jc w:val="center"/>
              <w:rPr>
                <w:sz w:val="20"/>
                <w:szCs w:val="20"/>
              </w:rPr>
            </w:pPr>
            <w:r w:rsidRPr="00CD5997">
              <w:rPr>
                <w:sz w:val="20"/>
                <w:szCs w:val="20"/>
              </w:rPr>
              <w:t>Horas que imparten</w:t>
            </w:r>
            <w:r>
              <w:rPr>
                <w:sz w:val="20"/>
                <w:szCs w:val="20"/>
              </w:rPr>
              <w:t xml:space="preserve"> (2)</w:t>
            </w:r>
          </w:p>
        </w:tc>
        <w:tc>
          <w:tcPr>
            <w:tcW w:w="684" w:type="dxa"/>
            <w:vMerge w:val="restart"/>
            <w:textDirection w:val="btLr"/>
            <w:vAlign w:val="center"/>
          </w:tcPr>
          <w:p w14:paraId="0BA93F74" w14:textId="77777777" w:rsidR="006D0549" w:rsidRDefault="006D0549">
            <w:pPr>
              <w:ind w:left="113" w:right="113"/>
              <w:rPr>
                <w:b/>
                <w:sz w:val="16"/>
              </w:rPr>
            </w:pPr>
            <w:r>
              <w:rPr>
                <w:b/>
                <w:sz w:val="16"/>
              </w:rPr>
              <w:t>Total Horas</w:t>
            </w:r>
          </w:p>
          <w:p w14:paraId="76F40979" w14:textId="77777777" w:rsidR="006D0549" w:rsidRDefault="006D0549">
            <w:pPr>
              <w:ind w:left="113" w:right="11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Semanales.</w:t>
            </w:r>
          </w:p>
        </w:tc>
      </w:tr>
      <w:tr w:rsidR="006D0549" w14:paraId="7A87BBB4" w14:textId="77777777">
        <w:trPr>
          <w:cantSplit/>
          <w:trHeight w:val="308"/>
          <w:tblHeader/>
          <w:jc w:val="right"/>
        </w:trPr>
        <w:tc>
          <w:tcPr>
            <w:tcW w:w="4355" w:type="dxa"/>
            <w:vMerge/>
            <w:vAlign w:val="center"/>
          </w:tcPr>
          <w:p w14:paraId="59B47867" w14:textId="77777777" w:rsidR="006D0549" w:rsidRDefault="006D0549">
            <w:pPr>
              <w:jc w:val="center"/>
              <w:rPr>
                <w:sz w:val="18"/>
              </w:rPr>
            </w:pPr>
          </w:p>
        </w:tc>
        <w:tc>
          <w:tcPr>
            <w:tcW w:w="1004" w:type="dxa"/>
            <w:vMerge/>
            <w:vAlign w:val="center"/>
          </w:tcPr>
          <w:p w14:paraId="7B7BE42D" w14:textId="77777777" w:rsidR="006D0549" w:rsidRDefault="006D0549">
            <w:pPr>
              <w:jc w:val="center"/>
              <w:rPr>
                <w:sz w:val="16"/>
              </w:rPr>
            </w:pPr>
          </w:p>
        </w:tc>
        <w:tc>
          <w:tcPr>
            <w:tcW w:w="594" w:type="dxa"/>
            <w:vMerge w:val="restart"/>
            <w:textDirection w:val="btLr"/>
            <w:vAlign w:val="center"/>
          </w:tcPr>
          <w:p w14:paraId="5AED8D9A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Infantil</w:t>
            </w:r>
          </w:p>
        </w:tc>
        <w:tc>
          <w:tcPr>
            <w:tcW w:w="595" w:type="dxa"/>
            <w:vMerge w:val="restart"/>
            <w:textDirection w:val="btLr"/>
            <w:vAlign w:val="center"/>
          </w:tcPr>
          <w:p w14:paraId="665E4581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Primaria</w:t>
            </w:r>
          </w:p>
        </w:tc>
        <w:tc>
          <w:tcPr>
            <w:tcW w:w="2380" w:type="dxa"/>
            <w:gridSpan w:val="4"/>
            <w:vAlign w:val="center"/>
          </w:tcPr>
          <w:p w14:paraId="499D49AB" w14:textId="77777777" w:rsidR="006D0549" w:rsidRDefault="006D0549" w:rsidP="00943E5B">
            <w:pPr>
              <w:jc w:val="center"/>
              <w:rPr>
                <w:sz w:val="16"/>
              </w:rPr>
            </w:pPr>
            <w:r>
              <w:rPr>
                <w:sz w:val="16"/>
              </w:rPr>
              <w:t>ESO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321FFCDD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Bachillerato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103478AA" w14:textId="77777777" w:rsidR="00056E7B" w:rsidRDefault="00056E7B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FP</w:t>
            </w:r>
          </w:p>
          <w:p w14:paraId="4805C515" w14:textId="77777777" w:rsidR="006D0549" w:rsidRDefault="00056E7B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Grado Medio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2066A0BB" w14:textId="77777777" w:rsidR="006D0549" w:rsidRDefault="00056E7B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FP Grado Superior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1C30E134" w14:textId="1B418304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FP</w:t>
            </w:r>
            <w:r w:rsidR="00977730">
              <w:rPr>
                <w:sz w:val="16"/>
              </w:rPr>
              <w:t xml:space="preserve"> Grado</w:t>
            </w:r>
            <w:r w:rsidR="00056E7B">
              <w:rPr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 w:rsidR="00056E7B">
              <w:rPr>
                <w:sz w:val="16"/>
              </w:rPr>
              <w:t>ásic</w:t>
            </w:r>
            <w:r w:rsidR="00977730">
              <w:rPr>
                <w:sz w:val="16"/>
              </w:rPr>
              <w:t>o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1A3C555E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Integración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17A3C9F2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Refuerzo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018717BE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PMAR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36A68ACC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Orientación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2E27857C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Aula Acogida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3D38AF07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  <w:r>
              <w:rPr>
                <w:sz w:val="16"/>
              </w:rPr>
              <w:t>L. Asturiana</w:t>
            </w:r>
          </w:p>
        </w:tc>
        <w:tc>
          <w:tcPr>
            <w:tcW w:w="684" w:type="dxa"/>
            <w:vMerge/>
            <w:textDirection w:val="btLr"/>
            <w:vAlign w:val="center"/>
          </w:tcPr>
          <w:p w14:paraId="429F763C" w14:textId="77777777" w:rsidR="006D0549" w:rsidRDefault="006D0549">
            <w:pPr>
              <w:ind w:left="113" w:right="113"/>
              <w:rPr>
                <w:b/>
                <w:sz w:val="16"/>
              </w:rPr>
            </w:pPr>
          </w:p>
        </w:tc>
      </w:tr>
      <w:tr w:rsidR="006D0549" w14:paraId="52820501" w14:textId="77777777">
        <w:trPr>
          <w:cantSplit/>
          <w:trHeight w:val="903"/>
          <w:tblHeader/>
          <w:jc w:val="right"/>
        </w:trPr>
        <w:tc>
          <w:tcPr>
            <w:tcW w:w="4355" w:type="dxa"/>
            <w:vMerge/>
            <w:vAlign w:val="center"/>
          </w:tcPr>
          <w:p w14:paraId="4438D569" w14:textId="77777777" w:rsidR="006D0549" w:rsidRDefault="006D0549">
            <w:pPr>
              <w:jc w:val="center"/>
              <w:rPr>
                <w:sz w:val="18"/>
              </w:rPr>
            </w:pPr>
          </w:p>
        </w:tc>
        <w:tc>
          <w:tcPr>
            <w:tcW w:w="1004" w:type="dxa"/>
            <w:vMerge/>
            <w:vAlign w:val="center"/>
          </w:tcPr>
          <w:p w14:paraId="53600212" w14:textId="77777777" w:rsidR="006D0549" w:rsidRDefault="006D0549">
            <w:pPr>
              <w:jc w:val="center"/>
              <w:rPr>
                <w:sz w:val="16"/>
              </w:rPr>
            </w:pPr>
          </w:p>
        </w:tc>
        <w:tc>
          <w:tcPr>
            <w:tcW w:w="594" w:type="dxa"/>
            <w:vMerge/>
            <w:textDirection w:val="btLr"/>
            <w:vAlign w:val="center"/>
          </w:tcPr>
          <w:p w14:paraId="253C6015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vMerge/>
            <w:textDirection w:val="btLr"/>
            <w:vAlign w:val="center"/>
          </w:tcPr>
          <w:p w14:paraId="183EBC8E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textDirection w:val="btLr"/>
            <w:vAlign w:val="center"/>
          </w:tcPr>
          <w:p w14:paraId="39D44C88" w14:textId="77777777" w:rsidR="006D0549" w:rsidRDefault="006D0549" w:rsidP="00943E5B">
            <w:pPr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1º</w:t>
            </w:r>
          </w:p>
        </w:tc>
        <w:tc>
          <w:tcPr>
            <w:tcW w:w="595" w:type="dxa"/>
            <w:textDirection w:val="btLr"/>
            <w:vAlign w:val="center"/>
          </w:tcPr>
          <w:p w14:paraId="2088D90C" w14:textId="77777777" w:rsidR="006D0549" w:rsidRDefault="006D0549" w:rsidP="00943E5B">
            <w:pPr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2º</w:t>
            </w:r>
          </w:p>
        </w:tc>
        <w:tc>
          <w:tcPr>
            <w:tcW w:w="595" w:type="dxa"/>
            <w:textDirection w:val="btLr"/>
            <w:vAlign w:val="center"/>
          </w:tcPr>
          <w:p w14:paraId="3CFB5A75" w14:textId="77777777" w:rsidR="006D0549" w:rsidRDefault="006D0549" w:rsidP="00943E5B">
            <w:pPr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3º</w:t>
            </w:r>
          </w:p>
        </w:tc>
        <w:tc>
          <w:tcPr>
            <w:tcW w:w="595" w:type="dxa"/>
            <w:textDirection w:val="btLr"/>
            <w:vAlign w:val="center"/>
          </w:tcPr>
          <w:p w14:paraId="11C9FDB8" w14:textId="77777777" w:rsidR="006D0549" w:rsidRDefault="006D0549" w:rsidP="00943E5B">
            <w:pPr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4º</w:t>
            </w:r>
          </w:p>
        </w:tc>
        <w:tc>
          <w:tcPr>
            <w:tcW w:w="594" w:type="dxa"/>
            <w:vMerge/>
            <w:textDirection w:val="btLr"/>
            <w:vAlign w:val="center"/>
          </w:tcPr>
          <w:p w14:paraId="0D172CB3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vMerge/>
            <w:textDirection w:val="btLr"/>
            <w:vAlign w:val="center"/>
          </w:tcPr>
          <w:p w14:paraId="4D1A92FD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vMerge/>
            <w:textDirection w:val="btLr"/>
            <w:vAlign w:val="center"/>
          </w:tcPr>
          <w:p w14:paraId="0F85C416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4" w:type="dxa"/>
            <w:vMerge/>
            <w:textDirection w:val="btLr"/>
            <w:vAlign w:val="center"/>
          </w:tcPr>
          <w:p w14:paraId="19C0411C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vMerge/>
            <w:tcBorders>
              <w:bottom w:val="nil"/>
            </w:tcBorders>
            <w:textDirection w:val="btLr"/>
            <w:vAlign w:val="center"/>
          </w:tcPr>
          <w:p w14:paraId="7F8E7CBA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vMerge/>
            <w:tcBorders>
              <w:bottom w:val="nil"/>
            </w:tcBorders>
            <w:textDirection w:val="btLr"/>
            <w:vAlign w:val="center"/>
          </w:tcPr>
          <w:p w14:paraId="1853D632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4" w:type="dxa"/>
            <w:vMerge/>
            <w:textDirection w:val="btLr"/>
            <w:vAlign w:val="center"/>
          </w:tcPr>
          <w:p w14:paraId="634D01EC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vMerge/>
            <w:textDirection w:val="btLr"/>
            <w:vAlign w:val="center"/>
          </w:tcPr>
          <w:p w14:paraId="1C4F98B2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vMerge/>
            <w:textDirection w:val="btLr"/>
            <w:vAlign w:val="center"/>
          </w:tcPr>
          <w:p w14:paraId="34A1B5F6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595" w:type="dxa"/>
            <w:vMerge/>
            <w:textDirection w:val="btLr"/>
            <w:vAlign w:val="center"/>
          </w:tcPr>
          <w:p w14:paraId="3ACE7B47" w14:textId="77777777" w:rsidR="006D0549" w:rsidRDefault="006D0549" w:rsidP="005661D0">
            <w:pPr>
              <w:ind w:left="113" w:right="113"/>
              <w:jc w:val="left"/>
              <w:rPr>
                <w:sz w:val="16"/>
              </w:rPr>
            </w:pPr>
          </w:p>
        </w:tc>
        <w:tc>
          <w:tcPr>
            <w:tcW w:w="684" w:type="dxa"/>
            <w:vMerge/>
            <w:textDirection w:val="btLr"/>
            <w:vAlign w:val="center"/>
          </w:tcPr>
          <w:p w14:paraId="1E5C35A0" w14:textId="77777777" w:rsidR="006D0549" w:rsidRDefault="006D0549">
            <w:pPr>
              <w:ind w:left="113" w:right="113"/>
              <w:rPr>
                <w:b/>
                <w:sz w:val="16"/>
              </w:rPr>
            </w:pPr>
          </w:p>
        </w:tc>
      </w:tr>
      <w:tr w:rsidR="006D0549" w14:paraId="313ED11F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6106D4F2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5E244318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302EE13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1839BC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0FB169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B9EE37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9893E0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11E344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7EC8E43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BE8941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486D21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337513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C338B0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069D33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36D934A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5C6E48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A3A0FC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07BD4A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4999EDA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1E306D32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51E9679B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02387AE1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4BCECDD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7BBDBF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CF1A2C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CFEEAF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A89A9F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E49B86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5D341B3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303DD2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646E28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586E117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1A0DEB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38C0BA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0EA91B2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8848F0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070A94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D1C0F6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18876B6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2F08211F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42D9C6AB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37A76E1B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2D37CF7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11DB60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BDE240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41924C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3A54A2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71A7BC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E0C6C2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D9EA1C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9B07E4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02E9F5F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48DBBC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C6A94B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0FD8413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64BBEA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2DE631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88D23F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19AA22D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3CFC9CCA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65EB7BE0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15FC2382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04EAF19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444078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0E08FD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1FA285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4EB065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75E663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3B84DB9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2E9413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977C38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029414B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5EA824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094853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2CC7218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E5F10F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01B147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9EDAA3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6DA70F2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39900FD0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4217BA97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235DF817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7035DE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7362EB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4AA635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7B0EF8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9E28E8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3827B2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7FBB642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2FE15F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89D90D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4FCAD92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3F9A4F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B3AF5A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FEF7BB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169BFB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0EDD8E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FA7F46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0959153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5169B531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66BB6BD0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3F23EED1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08DA31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4B76B8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BA5B5C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F3C281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1DA608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1B51B8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BED6AF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E2CB78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488B7C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BFF97B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76D72A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CD4124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7ECF4FE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238CCF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81B482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9AB5A0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5DA9AD4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6A5DEB75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5F58F350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727B2E15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7AA3DCA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B54EAC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3BFB4B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C8514B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878A5D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77E2E2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1EBD3EE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D21CD6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4D19A7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281FD45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82128D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B281B1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2CA4258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040CCF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104E60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3FA0F8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5B33B97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53B189CA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301EC551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278477CA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1FF43F2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8285D1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F87261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ECD6D8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9EF320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85EFE8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0F58300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53851D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CA88D4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093FE2E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2EFE3F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80A9D0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4A37FFD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15DFE1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DEAB52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03403A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467D65A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5A281502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5CFFE738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60562B34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4C45E4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C60C0D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6D236F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9948E0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319A7F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A4E820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0DE4C2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B1D8F8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817E97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58642F4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676A7B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10CC0B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41491C6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CD31D3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A14AE9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67B522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040BF7A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3D0EDDA9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4EBAE40A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72CB2633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7685792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986768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67F233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677CC8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CEE2A0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7D08B8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7686245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32D1D7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4CF00A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545975B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704CB6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DFC594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34F8F1D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D62E68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631A01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8D7087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0C6C97F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33109D62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7E5A6AB1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6DBC0162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08DFAD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1DC2B9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6824AB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F79A4D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8B60C8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B0B358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3811C63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CED6EE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BC4DF6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2ABC18F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D16705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0E033F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243732D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4A682A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2F00A8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DCFC0D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6624F67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494EBCF4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1F728422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0743C36D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4DACF37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F05891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268A47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37A987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138C7C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A550B5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4BA1C21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7A05F0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E6B360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7203E51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A78484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37A543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56FD9C3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A5DF85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20C003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170E7B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637637F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29BD2179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6CB3ABFD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43D9F076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1AEAB9E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9EAC75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EEED23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B04426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D73635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EB80F1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6627246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6ABFE0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F3D030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32A9C4A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5EA6C2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D44B99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5090950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5B1BF7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F0A886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2209BC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68052DD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70C8BD97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57B9DC8C" w14:textId="77777777" w:rsidR="006D0549" w:rsidRPr="005661D0" w:rsidRDefault="006D0549" w:rsidP="005661D0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14:paraId="104ECC8A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3A09904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BF05B2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EE5572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F4C922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78F1A0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7E5C21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44533CB3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84C8B2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B830EC4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2DDA4680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9CF796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77193F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7B46A7B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09C5B9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9736AE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BD9FE9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450876F7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49" w14:paraId="53A69FB4" w14:textId="77777777">
        <w:trPr>
          <w:cantSplit/>
          <w:trHeight w:hRule="exact" w:val="360"/>
          <w:jc w:val="right"/>
        </w:trPr>
        <w:tc>
          <w:tcPr>
            <w:tcW w:w="4355" w:type="dxa"/>
            <w:vAlign w:val="center"/>
          </w:tcPr>
          <w:p w14:paraId="601E3E38" w14:textId="77777777" w:rsidR="006D0549" w:rsidRPr="005661D0" w:rsidRDefault="006D0549" w:rsidP="00A330FD">
            <w:pPr>
              <w:jc w:val="right"/>
              <w:rPr>
                <w:rFonts w:cs="Arial"/>
                <w:sz w:val="16"/>
                <w:szCs w:val="16"/>
              </w:rPr>
            </w:pPr>
            <w:r w:rsidRPr="002C3E49">
              <w:rPr>
                <w:b/>
                <w:sz w:val="16"/>
              </w:rPr>
              <w:t>TOTALES</w:t>
            </w:r>
          </w:p>
        </w:tc>
        <w:tc>
          <w:tcPr>
            <w:tcW w:w="1004" w:type="dxa"/>
            <w:vAlign w:val="center"/>
          </w:tcPr>
          <w:p w14:paraId="0345C7A2" w14:textId="77777777" w:rsidR="006D0549" w:rsidRPr="005661D0" w:rsidRDefault="006D0549" w:rsidP="00943E5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27084ACD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42A4FC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664248D9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7F18D5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28C81AA6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1FB31631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34671F02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731D54F5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475134EA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1167BCD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3C54B8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52EFE47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4" w:type="dxa"/>
            <w:vAlign w:val="center"/>
          </w:tcPr>
          <w:p w14:paraId="581D9D2C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323944E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06FD165B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95" w:type="dxa"/>
            <w:vAlign w:val="center"/>
          </w:tcPr>
          <w:p w14:paraId="364F665F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1F1715A8" w14:textId="77777777" w:rsidR="006D0549" w:rsidRPr="005661D0" w:rsidRDefault="006D0549" w:rsidP="005661D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3A4995C8" w14:textId="77777777" w:rsidR="00A46304" w:rsidRPr="0066641B" w:rsidRDefault="00A46304">
      <w:pPr>
        <w:jc w:val="center"/>
        <w:rPr>
          <w:sz w:val="18"/>
          <w:szCs w:val="18"/>
        </w:rPr>
      </w:pPr>
      <w:r w:rsidRPr="0066641B">
        <w:rPr>
          <w:sz w:val="18"/>
          <w:szCs w:val="18"/>
        </w:rPr>
        <w:t xml:space="preserve">En ___________________________ </w:t>
      </w:r>
      <w:proofErr w:type="spellStart"/>
      <w:r w:rsidRPr="0066641B">
        <w:rPr>
          <w:sz w:val="18"/>
          <w:szCs w:val="18"/>
        </w:rPr>
        <w:t>a</w:t>
      </w:r>
      <w:proofErr w:type="spellEnd"/>
      <w:r w:rsidRPr="0066641B">
        <w:rPr>
          <w:sz w:val="18"/>
          <w:szCs w:val="18"/>
        </w:rPr>
        <w:t xml:space="preserve">  _____   </w:t>
      </w:r>
      <w:proofErr w:type="spellStart"/>
      <w:r w:rsidRPr="0066641B">
        <w:rPr>
          <w:sz w:val="18"/>
          <w:szCs w:val="18"/>
        </w:rPr>
        <w:t>de</w:t>
      </w:r>
      <w:proofErr w:type="spellEnd"/>
      <w:r w:rsidRPr="0066641B">
        <w:rPr>
          <w:sz w:val="18"/>
          <w:szCs w:val="18"/>
        </w:rPr>
        <w:t xml:space="preserve">________________ </w:t>
      </w:r>
      <w:proofErr w:type="spellStart"/>
      <w:r w:rsidRPr="0066641B">
        <w:rPr>
          <w:sz w:val="18"/>
          <w:szCs w:val="18"/>
        </w:rPr>
        <w:t>de</w:t>
      </w:r>
      <w:proofErr w:type="spellEnd"/>
      <w:r w:rsidRPr="0066641B">
        <w:rPr>
          <w:sz w:val="18"/>
          <w:szCs w:val="18"/>
        </w:rPr>
        <w:t xml:space="preserve"> ____</w:t>
      </w:r>
    </w:p>
    <w:p w14:paraId="3403E7E2" w14:textId="77777777" w:rsidR="00A46304" w:rsidRPr="0066641B" w:rsidRDefault="0066641B" w:rsidP="0066641B">
      <w:pPr>
        <w:tabs>
          <w:tab w:val="center" w:pos="5130"/>
          <w:tab w:val="center" w:pos="11799"/>
        </w:tabs>
        <w:rPr>
          <w:sz w:val="18"/>
          <w:szCs w:val="18"/>
        </w:rPr>
      </w:pPr>
      <w:r w:rsidRPr="0066641B">
        <w:rPr>
          <w:sz w:val="18"/>
          <w:szCs w:val="18"/>
        </w:rPr>
        <w:tab/>
      </w:r>
      <w:r w:rsidR="00A46304" w:rsidRPr="0066641B">
        <w:rPr>
          <w:sz w:val="18"/>
          <w:szCs w:val="18"/>
        </w:rPr>
        <w:t>El Director / La Directora</w:t>
      </w:r>
      <w:r w:rsidR="00A46304" w:rsidRPr="0066641B">
        <w:rPr>
          <w:sz w:val="18"/>
          <w:szCs w:val="18"/>
        </w:rPr>
        <w:tab/>
        <w:t>El Jefe de Estudios / La Jefa de Estudios</w:t>
      </w:r>
    </w:p>
    <w:p w14:paraId="14E394DB" w14:textId="77777777" w:rsidR="00A46304" w:rsidRPr="0066641B" w:rsidRDefault="00235580" w:rsidP="00235580">
      <w:pPr>
        <w:tabs>
          <w:tab w:val="left" w:pos="9210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79D26188" w14:textId="77777777" w:rsidR="00A46304" w:rsidRPr="0066641B" w:rsidRDefault="00A46304" w:rsidP="0066641B">
      <w:pPr>
        <w:tabs>
          <w:tab w:val="center" w:pos="5130"/>
          <w:tab w:val="center" w:pos="11799"/>
        </w:tabs>
        <w:ind w:left="7090" w:firstLine="709"/>
        <w:rPr>
          <w:sz w:val="16"/>
          <w:szCs w:val="16"/>
        </w:rPr>
      </w:pPr>
      <w:r w:rsidRPr="0066641B">
        <w:rPr>
          <w:sz w:val="16"/>
          <w:szCs w:val="16"/>
        </w:rPr>
        <w:t xml:space="preserve"> (Sello del Centro)</w:t>
      </w:r>
    </w:p>
    <w:p w14:paraId="16F4A5A8" w14:textId="77777777" w:rsidR="00A46304" w:rsidRPr="0066641B" w:rsidRDefault="00A46304" w:rsidP="0066641B">
      <w:pPr>
        <w:tabs>
          <w:tab w:val="center" w:pos="5130"/>
          <w:tab w:val="center" w:pos="11799"/>
        </w:tabs>
        <w:rPr>
          <w:sz w:val="18"/>
          <w:szCs w:val="18"/>
        </w:rPr>
      </w:pPr>
      <w:r w:rsidRPr="0066641B">
        <w:rPr>
          <w:sz w:val="18"/>
          <w:szCs w:val="18"/>
        </w:rPr>
        <w:tab/>
        <w:t xml:space="preserve">    Fdo.: _______________________________</w:t>
      </w:r>
      <w:r w:rsidRPr="0066641B">
        <w:rPr>
          <w:sz w:val="18"/>
          <w:szCs w:val="18"/>
        </w:rPr>
        <w:tab/>
        <w:t>Fdo.: _________________________</w:t>
      </w:r>
    </w:p>
    <w:p w14:paraId="4283CC43" w14:textId="1FA4EEF8" w:rsidR="00A46304" w:rsidRDefault="0089131A" w:rsidP="0089131A">
      <w:pPr>
        <w:rPr>
          <w:sz w:val="16"/>
        </w:rPr>
      </w:pPr>
      <w:r>
        <w:rPr>
          <w:sz w:val="16"/>
        </w:rPr>
        <w:t xml:space="preserve">(1) </w:t>
      </w:r>
      <w:r w:rsidR="00943E5B">
        <w:rPr>
          <w:sz w:val="16"/>
        </w:rPr>
        <w:t xml:space="preserve">Los centros concertados pueden sustituir esta hoja por una copia, </w:t>
      </w:r>
      <w:r w:rsidR="00943E5B" w:rsidRPr="00A330FD">
        <w:rPr>
          <w:sz w:val="16"/>
          <w:u w:val="single"/>
        </w:rPr>
        <w:t>firmada y sellada</w:t>
      </w:r>
      <w:r w:rsidR="00943E5B">
        <w:rPr>
          <w:sz w:val="16"/>
        </w:rPr>
        <w:t>, de la Relación de Profesores enviada al S</w:t>
      </w:r>
      <w:r>
        <w:rPr>
          <w:sz w:val="16"/>
        </w:rPr>
        <w:t xml:space="preserve">ervicio </w:t>
      </w:r>
      <w:r w:rsidR="00943E5B">
        <w:rPr>
          <w:sz w:val="16"/>
        </w:rPr>
        <w:t xml:space="preserve">de Centros, añadiendo </w:t>
      </w:r>
      <w:r>
        <w:rPr>
          <w:sz w:val="16"/>
        </w:rPr>
        <w:t xml:space="preserve">en esta hoja </w:t>
      </w:r>
      <w:r w:rsidR="00943E5B">
        <w:rPr>
          <w:sz w:val="16"/>
        </w:rPr>
        <w:t xml:space="preserve">el profesorado no incluido en la </w:t>
      </w:r>
      <w:r w:rsidR="003B4BE6">
        <w:rPr>
          <w:sz w:val="16"/>
        </w:rPr>
        <w:t>nómina</w:t>
      </w:r>
      <w:r w:rsidR="00943E5B">
        <w:rPr>
          <w:sz w:val="16"/>
        </w:rPr>
        <w:t xml:space="preserve"> concertada.</w:t>
      </w:r>
      <w:r>
        <w:rPr>
          <w:sz w:val="16"/>
        </w:rPr>
        <w:t xml:space="preserve">    (2) </w:t>
      </w:r>
      <w:r w:rsidR="00A46304">
        <w:rPr>
          <w:sz w:val="16"/>
        </w:rPr>
        <w:t xml:space="preserve">Expresar las horas en formato  </w:t>
      </w:r>
      <w:proofErr w:type="spellStart"/>
      <w:r w:rsidR="00A46304">
        <w:rPr>
          <w:sz w:val="16"/>
        </w:rPr>
        <w:t>hh'mm</w:t>
      </w:r>
      <w:proofErr w:type="spellEnd"/>
      <w:r w:rsidR="00A46304">
        <w:rPr>
          <w:sz w:val="16"/>
        </w:rPr>
        <w:t xml:space="preserve"> = 12'45</w:t>
      </w:r>
      <w:r>
        <w:rPr>
          <w:sz w:val="16"/>
        </w:rPr>
        <w:t>, preferentemente</w:t>
      </w:r>
      <w:r w:rsidR="00A46304">
        <w:rPr>
          <w:sz w:val="16"/>
        </w:rPr>
        <w:t xml:space="preserve">.  </w:t>
      </w:r>
    </w:p>
    <w:p w14:paraId="554002F3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noProof/>
        </w:rPr>
        <w:sectPr w:rsidR="00A46304" w:rsidSect="000E689C">
          <w:footerReference w:type="default" r:id="rId17"/>
          <w:pgSz w:w="16838" w:h="11906" w:orient="landscape" w:code="9"/>
          <w:pgMar w:top="708" w:right="726" w:bottom="567" w:left="624" w:header="466" w:footer="415" w:gutter="0"/>
          <w:cols w:space="708"/>
          <w:docGrid w:linePitch="233"/>
        </w:sectPr>
      </w:pPr>
    </w:p>
    <w:p w14:paraId="13BE119A" w14:textId="764E0EA0" w:rsidR="00A46304" w:rsidRDefault="00FB0FFC">
      <w:pPr>
        <w:pStyle w:val="Encabezado"/>
        <w:tabs>
          <w:tab w:val="clear" w:pos="4252"/>
          <w:tab w:val="clear" w:pos="8504"/>
        </w:tabs>
        <w:spacing w:line="384" w:lineRule="auto"/>
        <w:rPr>
          <w:b/>
        </w:rPr>
      </w:pPr>
      <w:r>
        <w:rPr>
          <w:b/>
          <w:noProof/>
        </w:rPr>
        <w:lastRenderedPageBreak/>
        <w:t>4</w:t>
      </w:r>
      <w:r w:rsidR="00A46304">
        <w:rPr>
          <w:b/>
          <w:noProof/>
        </w:rPr>
        <w:t>.</w:t>
      </w:r>
      <w:r w:rsidR="0089131A">
        <w:rPr>
          <w:b/>
          <w:noProof/>
        </w:rPr>
        <w:t>2</w:t>
      </w:r>
      <w:r w:rsidR="00A46304">
        <w:rPr>
          <w:b/>
          <w:noProof/>
        </w:rPr>
        <w:t xml:space="preserve"> Personal no docente</w:t>
      </w:r>
    </w:p>
    <w:p w14:paraId="7DB5F4F1" w14:textId="77777777" w:rsidR="00A46304" w:rsidRDefault="00A46304"/>
    <w:p w14:paraId="4882C400" w14:textId="77777777" w:rsidR="00A46304" w:rsidRDefault="00A46304">
      <w:pPr>
        <w:rPr>
          <w:i/>
          <w:sz w:val="20"/>
        </w:rPr>
      </w:pPr>
      <w:r>
        <w:rPr>
          <w:i/>
          <w:sz w:val="20"/>
        </w:rPr>
        <w:t>Auxiliares Educativos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1"/>
        <w:gridCol w:w="1130"/>
        <w:gridCol w:w="1806"/>
        <w:gridCol w:w="1272"/>
      </w:tblGrid>
      <w:tr w:rsidR="00235580" w14:paraId="397DBF65" w14:textId="77777777">
        <w:trPr>
          <w:jc w:val="center"/>
        </w:trPr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A616FB" w14:textId="77777777" w:rsidR="00235580" w:rsidRDefault="002355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Apellidos y nombre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CC7301" w14:textId="77777777" w:rsidR="00235580" w:rsidRDefault="002355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Categoría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649C57" w14:textId="77777777" w:rsidR="00235580" w:rsidRDefault="00235580" w:rsidP="002355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DNI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CEB189" w14:textId="06E5071A" w:rsidR="00235580" w:rsidRDefault="00925E6B" w:rsidP="002355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N.º</w:t>
            </w:r>
            <w:r w:rsidR="00235580">
              <w:rPr>
                <w:sz w:val="20"/>
              </w:rPr>
              <w:t xml:space="preserve"> Horas</w:t>
            </w:r>
          </w:p>
        </w:tc>
      </w:tr>
      <w:tr w:rsidR="00235580" w14:paraId="0673B679" w14:textId="77777777">
        <w:trPr>
          <w:jc w:val="center"/>
        </w:trPr>
        <w:tc>
          <w:tcPr>
            <w:tcW w:w="5101" w:type="dxa"/>
            <w:tcBorders>
              <w:top w:val="single" w:sz="4" w:space="0" w:color="auto"/>
            </w:tcBorders>
          </w:tcPr>
          <w:p w14:paraId="28244B60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</w:tcBorders>
          </w:tcPr>
          <w:p w14:paraId="136C78DF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806" w:type="dxa"/>
            <w:tcBorders>
              <w:top w:val="single" w:sz="4" w:space="0" w:color="auto"/>
            </w:tcBorders>
          </w:tcPr>
          <w:p w14:paraId="4365B211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14:paraId="2F6D12B7" w14:textId="77777777" w:rsidR="00235580" w:rsidRDefault="00235580">
            <w:pPr>
              <w:rPr>
                <w:sz w:val="20"/>
              </w:rPr>
            </w:pPr>
          </w:p>
        </w:tc>
      </w:tr>
      <w:tr w:rsidR="00235580" w14:paraId="3B7BDE32" w14:textId="77777777">
        <w:trPr>
          <w:jc w:val="center"/>
        </w:trPr>
        <w:tc>
          <w:tcPr>
            <w:tcW w:w="5101" w:type="dxa"/>
          </w:tcPr>
          <w:p w14:paraId="202BF815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51D8F2FA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0AEE4740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72302156" w14:textId="77777777" w:rsidR="00235580" w:rsidRDefault="00235580">
            <w:pPr>
              <w:rPr>
                <w:sz w:val="20"/>
              </w:rPr>
            </w:pPr>
          </w:p>
        </w:tc>
      </w:tr>
      <w:tr w:rsidR="00235580" w14:paraId="71FF76B7" w14:textId="77777777">
        <w:trPr>
          <w:jc w:val="center"/>
        </w:trPr>
        <w:tc>
          <w:tcPr>
            <w:tcW w:w="5101" w:type="dxa"/>
          </w:tcPr>
          <w:p w14:paraId="1A080B0B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419C6788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283CB1A3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3B777CE7" w14:textId="77777777" w:rsidR="00235580" w:rsidRDefault="00235580">
            <w:pPr>
              <w:rPr>
                <w:sz w:val="20"/>
              </w:rPr>
            </w:pPr>
          </w:p>
        </w:tc>
      </w:tr>
      <w:tr w:rsidR="00235580" w14:paraId="144C57C7" w14:textId="77777777">
        <w:trPr>
          <w:jc w:val="center"/>
        </w:trPr>
        <w:tc>
          <w:tcPr>
            <w:tcW w:w="5101" w:type="dxa"/>
          </w:tcPr>
          <w:p w14:paraId="707A51A6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1F9B4139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2221DB2F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07E26BC0" w14:textId="77777777" w:rsidR="00235580" w:rsidRDefault="00235580">
            <w:pPr>
              <w:rPr>
                <w:sz w:val="20"/>
              </w:rPr>
            </w:pPr>
          </w:p>
        </w:tc>
      </w:tr>
      <w:tr w:rsidR="00235580" w14:paraId="37DAC044" w14:textId="77777777">
        <w:trPr>
          <w:jc w:val="center"/>
        </w:trPr>
        <w:tc>
          <w:tcPr>
            <w:tcW w:w="5101" w:type="dxa"/>
          </w:tcPr>
          <w:p w14:paraId="4FD03B84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02882913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3C9C6384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56A29FD6" w14:textId="77777777" w:rsidR="00235580" w:rsidRDefault="00235580">
            <w:pPr>
              <w:rPr>
                <w:sz w:val="20"/>
              </w:rPr>
            </w:pPr>
          </w:p>
        </w:tc>
      </w:tr>
      <w:tr w:rsidR="00235580" w14:paraId="6790AEDD" w14:textId="77777777">
        <w:trPr>
          <w:jc w:val="center"/>
        </w:trPr>
        <w:tc>
          <w:tcPr>
            <w:tcW w:w="5101" w:type="dxa"/>
          </w:tcPr>
          <w:p w14:paraId="5E0EBD47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76803F0E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30FFFC5D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6781546C" w14:textId="77777777" w:rsidR="00235580" w:rsidRDefault="00235580">
            <w:pPr>
              <w:rPr>
                <w:sz w:val="20"/>
              </w:rPr>
            </w:pPr>
          </w:p>
        </w:tc>
      </w:tr>
      <w:tr w:rsidR="00235580" w14:paraId="27DA6267" w14:textId="77777777">
        <w:trPr>
          <w:jc w:val="center"/>
        </w:trPr>
        <w:tc>
          <w:tcPr>
            <w:tcW w:w="5101" w:type="dxa"/>
          </w:tcPr>
          <w:p w14:paraId="34914940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44B3E47B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4451206B" w14:textId="77777777" w:rsidR="00235580" w:rsidRDefault="00235580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77558BA0" w14:textId="77777777" w:rsidR="00235580" w:rsidRDefault="00235580">
            <w:pPr>
              <w:rPr>
                <w:sz w:val="20"/>
              </w:rPr>
            </w:pPr>
          </w:p>
        </w:tc>
      </w:tr>
    </w:tbl>
    <w:p w14:paraId="7FFDC4D5" w14:textId="77777777" w:rsidR="00A46304" w:rsidRDefault="00A46304">
      <w:pPr>
        <w:rPr>
          <w:sz w:val="20"/>
        </w:rPr>
      </w:pPr>
    </w:p>
    <w:p w14:paraId="45752128" w14:textId="77777777" w:rsidR="00235580" w:rsidRDefault="00235580" w:rsidP="00235580">
      <w:pPr>
        <w:rPr>
          <w:i/>
          <w:sz w:val="20"/>
        </w:rPr>
      </w:pPr>
      <w:r>
        <w:rPr>
          <w:i/>
          <w:sz w:val="20"/>
        </w:rPr>
        <w:t>Fisioterapeuta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1"/>
        <w:gridCol w:w="1130"/>
        <w:gridCol w:w="1806"/>
        <w:gridCol w:w="1272"/>
      </w:tblGrid>
      <w:tr w:rsidR="00235580" w14:paraId="6AA51AFB" w14:textId="77777777">
        <w:trPr>
          <w:jc w:val="center"/>
        </w:trPr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85C616" w14:textId="77777777" w:rsidR="00235580" w:rsidRDefault="00235580" w:rsidP="006B0D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Apellidos y nombre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0D0991" w14:textId="77777777" w:rsidR="00235580" w:rsidRDefault="00235580" w:rsidP="006B0D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Categoría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34D5C4" w14:textId="77777777" w:rsidR="00235580" w:rsidRDefault="00235580" w:rsidP="006B0D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DNI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F9B518" w14:textId="2EE57766" w:rsidR="00235580" w:rsidRDefault="00925E6B" w:rsidP="002355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N.º</w:t>
            </w:r>
            <w:r w:rsidR="00235580">
              <w:rPr>
                <w:sz w:val="20"/>
              </w:rPr>
              <w:t xml:space="preserve"> Horas</w:t>
            </w:r>
          </w:p>
        </w:tc>
      </w:tr>
      <w:tr w:rsidR="00235580" w14:paraId="015606B2" w14:textId="77777777">
        <w:trPr>
          <w:jc w:val="center"/>
        </w:trPr>
        <w:tc>
          <w:tcPr>
            <w:tcW w:w="5101" w:type="dxa"/>
            <w:tcBorders>
              <w:top w:val="single" w:sz="4" w:space="0" w:color="auto"/>
            </w:tcBorders>
          </w:tcPr>
          <w:p w14:paraId="5B08F10A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</w:tcBorders>
          </w:tcPr>
          <w:p w14:paraId="0113EF05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806" w:type="dxa"/>
            <w:tcBorders>
              <w:top w:val="single" w:sz="4" w:space="0" w:color="auto"/>
            </w:tcBorders>
          </w:tcPr>
          <w:p w14:paraId="74C532E2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14:paraId="4C3DFE6A" w14:textId="77777777" w:rsidR="00235580" w:rsidRDefault="00235580" w:rsidP="006B0DF8">
            <w:pPr>
              <w:rPr>
                <w:sz w:val="20"/>
              </w:rPr>
            </w:pPr>
          </w:p>
        </w:tc>
      </w:tr>
      <w:tr w:rsidR="00235580" w14:paraId="4473EF3F" w14:textId="77777777">
        <w:trPr>
          <w:jc w:val="center"/>
        </w:trPr>
        <w:tc>
          <w:tcPr>
            <w:tcW w:w="5101" w:type="dxa"/>
          </w:tcPr>
          <w:p w14:paraId="5C4B9A80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5B731769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69560690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24469FFA" w14:textId="77777777" w:rsidR="00235580" w:rsidRDefault="00235580" w:rsidP="006B0DF8">
            <w:pPr>
              <w:rPr>
                <w:sz w:val="20"/>
              </w:rPr>
            </w:pPr>
          </w:p>
        </w:tc>
      </w:tr>
      <w:tr w:rsidR="00235580" w14:paraId="4EFD3FEE" w14:textId="77777777">
        <w:trPr>
          <w:jc w:val="center"/>
        </w:trPr>
        <w:tc>
          <w:tcPr>
            <w:tcW w:w="5101" w:type="dxa"/>
          </w:tcPr>
          <w:p w14:paraId="2EAE0AEC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65E5BAB3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3938635B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43487D57" w14:textId="77777777" w:rsidR="00235580" w:rsidRDefault="00235580" w:rsidP="006B0DF8">
            <w:pPr>
              <w:rPr>
                <w:sz w:val="20"/>
              </w:rPr>
            </w:pPr>
          </w:p>
        </w:tc>
      </w:tr>
      <w:tr w:rsidR="00235580" w14:paraId="2EC5CD2B" w14:textId="77777777">
        <w:trPr>
          <w:jc w:val="center"/>
        </w:trPr>
        <w:tc>
          <w:tcPr>
            <w:tcW w:w="5101" w:type="dxa"/>
          </w:tcPr>
          <w:p w14:paraId="648A78AE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130" w:type="dxa"/>
          </w:tcPr>
          <w:p w14:paraId="2F44A8A4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806" w:type="dxa"/>
          </w:tcPr>
          <w:p w14:paraId="780677F6" w14:textId="77777777" w:rsidR="00235580" w:rsidRDefault="00235580" w:rsidP="006B0DF8">
            <w:pPr>
              <w:rPr>
                <w:sz w:val="20"/>
              </w:rPr>
            </w:pPr>
          </w:p>
        </w:tc>
        <w:tc>
          <w:tcPr>
            <w:tcW w:w="1272" w:type="dxa"/>
          </w:tcPr>
          <w:p w14:paraId="2B351726" w14:textId="77777777" w:rsidR="00235580" w:rsidRDefault="00235580" w:rsidP="006B0DF8">
            <w:pPr>
              <w:rPr>
                <w:sz w:val="20"/>
              </w:rPr>
            </w:pPr>
          </w:p>
        </w:tc>
      </w:tr>
    </w:tbl>
    <w:p w14:paraId="755CC595" w14:textId="77777777" w:rsidR="00235580" w:rsidRDefault="00235580" w:rsidP="00235580">
      <w:pPr>
        <w:rPr>
          <w:sz w:val="20"/>
        </w:rPr>
      </w:pPr>
    </w:p>
    <w:p w14:paraId="0314D29A" w14:textId="77777777" w:rsidR="00235580" w:rsidRDefault="00235580">
      <w:pPr>
        <w:rPr>
          <w:sz w:val="20"/>
        </w:rPr>
      </w:pPr>
    </w:p>
    <w:p w14:paraId="50E01FF5" w14:textId="77777777" w:rsidR="00235580" w:rsidRDefault="00235580">
      <w:pPr>
        <w:rPr>
          <w:sz w:val="20"/>
        </w:rPr>
      </w:pPr>
    </w:p>
    <w:p w14:paraId="4136D4D2" w14:textId="77777777" w:rsidR="00235580" w:rsidRDefault="00235580">
      <w:pPr>
        <w:rPr>
          <w:sz w:val="20"/>
        </w:rPr>
      </w:pPr>
    </w:p>
    <w:p w14:paraId="6F8F4C76" w14:textId="77777777" w:rsidR="00A46304" w:rsidRDefault="00A46304">
      <w:pPr>
        <w:pStyle w:val="Ttulo4"/>
        <w:jc w:val="left"/>
        <w:rPr>
          <w:rFonts w:ascii="Arial" w:hAnsi="Arial"/>
          <w:b w:val="0"/>
          <w:i/>
          <w:sz w:val="20"/>
        </w:rPr>
      </w:pPr>
      <w:r>
        <w:rPr>
          <w:rFonts w:ascii="Arial" w:hAnsi="Arial"/>
          <w:b w:val="0"/>
          <w:i/>
          <w:sz w:val="20"/>
        </w:rPr>
        <w:t>Otro Personal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5"/>
        <w:gridCol w:w="2245"/>
        <w:gridCol w:w="1859"/>
      </w:tblGrid>
      <w:tr w:rsidR="00A46304" w14:paraId="63DAC9ED" w14:textId="77777777">
        <w:trPr>
          <w:jc w:val="center"/>
        </w:trPr>
        <w:tc>
          <w:tcPr>
            <w:tcW w:w="53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753257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Apellidos y nombre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192DF7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Categoría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0527F5" w14:textId="77777777" w:rsidR="00A46304" w:rsidRDefault="00A463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DNI</w:t>
            </w:r>
          </w:p>
        </w:tc>
      </w:tr>
      <w:tr w:rsidR="00A46304" w14:paraId="2C99BB6A" w14:textId="77777777">
        <w:trPr>
          <w:jc w:val="center"/>
        </w:trPr>
        <w:tc>
          <w:tcPr>
            <w:tcW w:w="5335" w:type="dxa"/>
            <w:tcBorders>
              <w:top w:val="single" w:sz="4" w:space="0" w:color="auto"/>
            </w:tcBorders>
          </w:tcPr>
          <w:p w14:paraId="5B8186D3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2245" w:type="dxa"/>
            <w:tcBorders>
              <w:top w:val="single" w:sz="4" w:space="0" w:color="auto"/>
            </w:tcBorders>
          </w:tcPr>
          <w:p w14:paraId="131E44EA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1859" w:type="dxa"/>
            <w:tcBorders>
              <w:top w:val="single" w:sz="4" w:space="0" w:color="auto"/>
            </w:tcBorders>
          </w:tcPr>
          <w:p w14:paraId="0B468CF1" w14:textId="77777777" w:rsidR="00A46304" w:rsidRDefault="00A46304">
            <w:pPr>
              <w:rPr>
                <w:sz w:val="20"/>
              </w:rPr>
            </w:pPr>
          </w:p>
        </w:tc>
      </w:tr>
      <w:tr w:rsidR="00A46304" w14:paraId="2369E943" w14:textId="77777777">
        <w:trPr>
          <w:jc w:val="center"/>
        </w:trPr>
        <w:tc>
          <w:tcPr>
            <w:tcW w:w="5335" w:type="dxa"/>
          </w:tcPr>
          <w:p w14:paraId="20B79E63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2245" w:type="dxa"/>
          </w:tcPr>
          <w:p w14:paraId="3F43FD61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1859" w:type="dxa"/>
          </w:tcPr>
          <w:p w14:paraId="2E5C3BAB" w14:textId="77777777" w:rsidR="00A46304" w:rsidRDefault="00A46304">
            <w:pPr>
              <w:rPr>
                <w:sz w:val="20"/>
              </w:rPr>
            </w:pPr>
          </w:p>
        </w:tc>
      </w:tr>
      <w:tr w:rsidR="00A46304" w14:paraId="6AC9D702" w14:textId="77777777">
        <w:trPr>
          <w:jc w:val="center"/>
        </w:trPr>
        <w:tc>
          <w:tcPr>
            <w:tcW w:w="5335" w:type="dxa"/>
          </w:tcPr>
          <w:p w14:paraId="31267686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2245" w:type="dxa"/>
          </w:tcPr>
          <w:p w14:paraId="2B9DBB96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1859" w:type="dxa"/>
          </w:tcPr>
          <w:p w14:paraId="5D323937" w14:textId="77777777" w:rsidR="00A46304" w:rsidRDefault="00A46304">
            <w:pPr>
              <w:rPr>
                <w:sz w:val="20"/>
              </w:rPr>
            </w:pPr>
          </w:p>
        </w:tc>
      </w:tr>
      <w:tr w:rsidR="00A46304" w14:paraId="15BC421C" w14:textId="77777777">
        <w:trPr>
          <w:jc w:val="center"/>
        </w:trPr>
        <w:tc>
          <w:tcPr>
            <w:tcW w:w="5335" w:type="dxa"/>
          </w:tcPr>
          <w:p w14:paraId="5C4A545F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2245" w:type="dxa"/>
          </w:tcPr>
          <w:p w14:paraId="2A93A90A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1859" w:type="dxa"/>
          </w:tcPr>
          <w:p w14:paraId="7DC8A704" w14:textId="77777777" w:rsidR="00A46304" w:rsidRDefault="00A46304">
            <w:pPr>
              <w:rPr>
                <w:sz w:val="20"/>
              </w:rPr>
            </w:pPr>
          </w:p>
        </w:tc>
      </w:tr>
      <w:tr w:rsidR="00A46304" w14:paraId="6997A982" w14:textId="77777777">
        <w:trPr>
          <w:jc w:val="center"/>
        </w:trPr>
        <w:tc>
          <w:tcPr>
            <w:tcW w:w="5335" w:type="dxa"/>
          </w:tcPr>
          <w:p w14:paraId="7240F72C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2245" w:type="dxa"/>
          </w:tcPr>
          <w:p w14:paraId="41574C5E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1859" w:type="dxa"/>
          </w:tcPr>
          <w:p w14:paraId="4D1995E1" w14:textId="77777777" w:rsidR="00A46304" w:rsidRDefault="00A46304">
            <w:pPr>
              <w:rPr>
                <w:sz w:val="20"/>
              </w:rPr>
            </w:pPr>
          </w:p>
        </w:tc>
      </w:tr>
      <w:tr w:rsidR="00A46304" w14:paraId="3880D9E1" w14:textId="77777777">
        <w:trPr>
          <w:jc w:val="center"/>
        </w:trPr>
        <w:tc>
          <w:tcPr>
            <w:tcW w:w="5335" w:type="dxa"/>
          </w:tcPr>
          <w:p w14:paraId="7A4ED915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2245" w:type="dxa"/>
          </w:tcPr>
          <w:p w14:paraId="3DEAFA4F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1859" w:type="dxa"/>
          </w:tcPr>
          <w:p w14:paraId="7A916FF4" w14:textId="77777777" w:rsidR="00A46304" w:rsidRDefault="00A46304">
            <w:pPr>
              <w:rPr>
                <w:sz w:val="20"/>
              </w:rPr>
            </w:pPr>
          </w:p>
        </w:tc>
      </w:tr>
      <w:tr w:rsidR="00A46304" w14:paraId="5942F65F" w14:textId="77777777">
        <w:trPr>
          <w:jc w:val="center"/>
        </w:trPr>
        <w:tc>
          <w:tcPr>
            <w:tcW w:w="5335" w:type="dxa"/>
          </w:tcPr>
          <w:p w14:paraId="4233587E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2245" w:type="dxa"/>
          </w:tcPr>
          <w:p w14:paraId="46D6A5C0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1859" w:type="dxa"/>
          </w:tcPr>
          <w:p w14:paraId="33A197A2" w14:textId="77777777" w:rsidR="00A46304" w:rsidRDefault="00A46304">
            <w:pPr>
              <w:rPr>
                <w:sz w:val="20"/>
              </w:rPr>
            </w:pPr>
          </w:p>
        </w:tc>
      </w:tr>
    </w:tbl>
    <w:p w14:paraId="78F27027" w14:textId="77777777" w:rsidR="00A46304" w:rsidRDefault="00A46304">
      <w:pPr>
        <w:rPr>
          <w:sz w:val="20"/>
        </w:rPr>
      </w:pPr>
    </w:p>
    <w:p w14:paraId="07C5799D" w14:textId="77777777" w:rsidR="002917AB" w:rsidRDefault="002917AB">
      <w:pPr>
        <w:pStyle w:val="Encabezado"/>
        <w:tabs>
          <w:tab w:val="clear" w:pos="4252"/>
          <w:tab w:val="clear" w:pos="8504"/>
        </w:tabs>
        <w:spacing w:line="384" w:lineRule="auto"/>
        <w:rPr>
          <w:sz w:val="16"/>
          <w:lang w:val="es-ES"/>
        </w:rPr>
        <w:sectPr w:rsidR="002917AB">
          <w:headerReference w:type="even" r:id="rId18"/>
          <w:footerReference w:type="default" r:id="rId19"/>
          <w:pgSz w:w="11907" w:h="16840" w:code="9"/>
          <w:pgMar w:top="567" w:right="567" w:bottom="743" w:left="851" w:header="720" w:footer="720" w:gutter="0"/>
          <w:cols w:space="708"/>
          <w:docGrid w:linePitch="233"/>
        </w:sectPr>
      </w:pPr>
    </w:p>
    <w:p w14:paraId="3DD72FD0" w14:textId="662A078A" w:rsidR="008C51A7" w:rsidRDefault="00FB0FFC" w:rsidP="008C51A7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noProof/>
          <w:sz w:val="20"/>
        </w:rPr>
      </w:pPr>
      <w:r>
        <w:rPr>
          <w:b/>
          <w:noProof/>
          <w:sz w:val="20"/>
        </w:rPr>
        <w:lastRenderedPageBreak/>
        <w:t>5</w:t>
      </w:r>
      <w:r w:rsidR="008C51A7">
        <w:rPr>
          <w:b/>
          <w:noProof/>
          <w:sz w:val="20"/>
        </w:rPr>
        <w:t>. Organización pedagógica</w:t>
      </w:r>
    </w:p>
    <w:p w14:paraId="035205C0" w14:textId="6ACDA703" w:rsidR="008C51A7" w:rsidRDefault="00FB0FFC" w:rsidP="008C51A7">
      <w:pPr>
        <w:rPr>
          <w:b/>
          <w:sz w:val="20"/>
        </w:rPr>
      </w:pPr>
      <w:r>
        <w:rPr>
          <w:b/>
          <w:sz w:val="20"/>
        </w:rPr>
        <w:t>5</w:t>
      </w:r>
      <w:r w:rsidR="008C51A7">
        <w:rPr>
          <w:b/>
          <w:sz w:val="20"/>
        </w:rPr>
        <w:t xml:space="preserve">.1. Ficha Pedagógica. </w:t>
      </w:r>
      <w:r w:rsidR="00226E3D">
        <w:rPr>
          <w:b/>
          <w:sz w:val="20"/>
        </w:rPr>
        <w:t xml:space="preserve"> (</w:t>
      </w:r>
      <w:r w:rsidR="00226E3D">
        <w:rPr>
          <w:rFonts w:ascii="Arial Narrow" w:hAnsi="Arial Narrow"/>
          <w:i/>
          <w:sz w:val="18"/>
        </w:rPr>
        <w:t>Vea ejemplos de cumplimentación de esta hoja  al final del documento)</w:t>
      </w:r>
    </w:p>
    <w:tbl>
      <w:tblPr>
        <w:tblW w:w="157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257"/>
        <w:gridCol w:w="513"/>
        <w:gridCol w:w="2736"/>
        <w:gridCol w:w="1944"/>
        <w:gridCol w:w="488"/>
        <w:gridCol w:w="809"/>
        <w:gridCol w:w="578"/>
        <w:gridCol w:w="4104"/>
        <w:gridCol w:w="684"/>
      </w:tblGrid>
      <w:tr w:rsidR="00AB787C" w14:paraId="452DC826" w14:textId="77777777" w:rsidTr="001D2517">
        <w:trPr>
          <w:cantSplit/>
          <w:trHeight w:val="579"/>
          <w:jc w:val="center"/>
        </w:trPr>
        <w:tc>
          <w:tcPr>
            <w:tcW w:w="610" w:type="dxa"/>
            <w:vMerge w:val="restart"/>
            <w:vAlign w:val="center"/>
          </w:tcPr>
          <w:p w14:paraId="7CB3394A" w14:textId="0B962CCD" w:rsidR="00AB787C" w:rsidRDefault="00925E6B" w:rsidP="00DC0E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N.º</w:t>
            </w:r>
          </w:p>
        </w:tc>
        <w:tc>
          <w:tcPr>
            <w:tcW w:w="3257" w:type="dxa"/>
            <w:vMerge w:val="restart"/>
            <w:vAlign w:val="center"/>
          </w:tcPr>
          <w:p w14:paraId="02A9C1FA" w14:textId="77777777" w:rsidR="00AB787C" w:rsidRDefault="00AB787C" w:rsidP="00DC0E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Apellidos y Nombre</w:t>
            </w:r>
          </w:p>
        </w:tc>
        <w:tc>
          <w:tcPr>
            <w:tcW w:w="513" w:type="dxa"/>
            <w:vMerge w:val="restart"/>
            <w:textDirection w:val="btLr"/>
            <w:vAlign w:val="center"/>
          </w:tcPr>
          <w:p w14:paraId="45834233" w14:textId="138404ED" w:rsidR="00AB787C" w:rsidRPr="006B4653" w:rsidRDefault="00AB787C" w:rsidP="00DC0EAD">
            <w:pPr>
              <w:ind w:left="113" w:right="113"/>
              <w:jc w:val="center"/>
              <w:rPr>
                <w:sz w:val="16"/>
                <w:szCs w:val="16"/>
              </w:rPr>
            </w:pPr>
            <w:r w:rsidRPr="006B4653">
              <w:rPr>
                <w:sz w:val="16"/>
                <w:szCs w:val="16"/>
              </w:rPr>
              <w:t>Form</w:t>
            </w:r>
            <w:r w:rsidR="001B74AE">
              <w:rPr>
                <w:sz w:val="16"/>
                <w:szCs w:val="16"/>
              </w:rPr>
              <w:t>ación</w:t>
            </w:r>
            <w:r w:rsidRPr="006B4653">
              <w:rPr>
                <w:sz w:val="16"/>
                <w:szCs w:val="16"/>
              </w:rPr>
              <w:t xml:space="preserve"> Ped</w:t>
            </w:r>
            <w:r>
              <w:rPr>
                <w:sz w:val="16"/>
                <w:szCs w:val="16"/>
              </w:rPr>
              <w:t>agógica</w:t>
            </w:r>
            <w:r w:rsidR="001B74AE">
              <w:rPr>
                <w:sz w:val="16"/>
                <w:szCs w:val="16"/>
              </w:rPr>
              <w:t xml:space="preserve"> y didáctica</w:t>
            </w:r>
          </w:p>
        </w:tc>
        <w:tc>
          <w:tcPr>
            <w:tcW w:w="2736" w:type="dxa"/>
            <w:vMerge w:val="restart"/>
            <w:vAlign w:val="center"/>
          </w:tcPr>
          <w:p w14:paraId="578F8914" w14:textId="77777777" w:rsidR="00AB787C" w:rsidRDefault="00AB787C" w:rsidP="00DC0EA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Título académico y especialidad </w:t>
            </w:r>
          </w:p>
        </w:tc>
        <w:tc>
          <w:tcPr>
            <w:tcW w:w="1944" w:type="dxa"/>
            <w:tcBorders>
              <w:bottom w:val="nil"/>
            </w:tcBorders>
            <w:vAlign w:val="center"/>
          </w:tcPr>
          <w:p w14:paraId="388A99FC" w14:textId="5B304557" w:rsidR="00AB787C" w:rsidRDefault="006570F8" w:rsidP="00DC0EA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Fecha de las </w:t>
            </w:r>
            <w:r w:rsidR="00AB787C">
              <w:rPr>
                <w:sz w:val="18"/>
              </w:rPr>
              <w:t>Resoluciones de Acreditación</w:t>
            </w:r>
            <w:r>
              <w:rPr>
                <w:sz w:val="18"/>
              </w:rPr>
              <w:t xml:space="preserve"> estimadas</w:t>
            </w:r>
            <w:r w:rsidR="00AB787C">
              <w:rPr>
                <w:sz w:val="18"/>
              </w:rPr>
              <w:t xml:space="preserve"> de la formación inicial</w:t>
            </w:r>
            <w:r>
              <w:rPr>
                <w:sz w:val="18"/>
              </w:rPr>
              <w:t xml:space="preserve"> o en su caso </w:t>
            </w:r>
            <w:r w:rsidR="00AB787C">
              <w:rPr>
                <w:sz w:val="18"/>
              </w:rPr>
              <w:t>Habilitaciones</w:t>
            </w:r>
            <w:r>
              <w:rPr>
                <w:sz w:val="18"/>
              </w:rPr>
              <w:t xml:space="preserve"> previas a la LOE</w:t>
            </w:r>
          </w:p>
          <w:p w14:paraId="38422A98" w14:textId="77777777" w:rsidR="00AB787C" w:rsidRDefault="00AB787C" w:rsidP="00DC0EAD">
            <w:pPr>
              <w:jc w:val="center"/>
              <w:rPr>
                <w:sz w:val="18"/>
              </w:rPr>
            </w:pPr>
          </w:p>
        </w:tc>
        <w:tc>
          <w:tcPr>
            <w:tcW w:w="488" w:type="dxa"/>
            <w:vMerge w:val="restart"/>
            <w:vAlign w:val="center"/>
          </w:tcPr>
          <w:p w14:paraId="5D68DF16" w14:textId="77777777" w:rsidR="00AB787C" w:rsidRDefault="00AB787C" w:rsidP="00AB787C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Antigüedad</w:t>
            </w:r>
          </w:p>
        </w:tc>
        <w:tc>
          <w:tcPr>
            <w:tcW w:w="6175" w:type="dxa"/>
            <w:gridSpan w:val="4"/>
            <w:vAlign w:val="center"/>
          </w:tcPr>
          <w:p w14:paraId="1B432EFA" w14:textId="77777777" w:rsidR="00AB787C" w:rsidRDefault="00AB787C" w:rsidP="00DC0E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Área, Materia o Módulo profesional y Curso que imparte</w:t>
            </w:r>
          </w:p>
          <w:p w14:paraId="7B6DFA71" w14:textId="77777777" w:rsidR="00AB787C" w:rsidRPr="00F96EEF" w:rsidRDefault="00AB787C" w:rsidP="00DC0EAD">
            <w:pPr>
              <w:jc w:val="center"/>
              <w:rPr>
                <w:sz w:val="16"/>
                <w:szCs w:val="16"/>
              </w:rPr>
            </w:pPr>
            <w:r w:rsidRPr="00F96EEF">
              <w:rPr>
                <w:sz w:val="16"/>
                <w:szCs w:val="16"/>
              </w:rPr>
              <w:t>Utilice una línea</w:t>
            </w:r>
            <w:r>
              <w:rPr>
                <w:sz w:val="16"/>
                <w:szCs w:val="16"/>
              </w:rPr>
              <w:t xml:space="preserve"> para cada una de ellas.  No repita las columnas anteriores</w:t>
            </w:r>
          </w:p>
        </w:tc>
      </w:tr>
      <w:tr w:rsidR="00AB787C" w14:paraId="2BB9E7FB" w14:textId="77777777" w:rsidTr="00AB787C">
        <w:trPr>
          <w:cantSplit/>
          <w:trHeight w:val="1134"/>
          <w:jc w:val="center"/>
        </w:trPr>
        <w:tc>
          <w:tcPr>
            <w:tcW w:w="610" w:type="dxa"/>
            <w:vMerge/>
            <w:vAlign w:val="center"/>
          </w:tcPr>
          <w:p w14:paraId="08642077" w14:textId="77777777" w:rsidR="00AB787C" w:rsidRDefault="00AB787C" w:rsidP="00DC0EAD">
            <w:pPr>
              <w:jc w:val="center"/>
              <w:rPr>
                <w:sz w:val="18"/>
              </w:rPr>
            </w:pPr>
          </w:p>
        </w:tc>
        <w:tc>
          <w:tcPr>
            <w:tcW w:w="3257" w:type="dxa"/>
            <w:vMerge/>
            <w:vAlign w:val="center"/>
          </w:tcPr>
          <w:p w14:paraId="043E33BA" w14:textId="77777777" w:rsidR="00AB787C" w:rsidRDefault="00AB787C" w:rsidP="00DC0EAD">
            <w:pPr>
              <w:jc w:val="center"/>
              <w:rPr>
                <w:sz w:val="18"/>
              </w:rPr>
            </w:pPr>
          </w:p>
        </w:tc>
        <w:tc>
          <w:tcPr>
            <w:tcW w:w="513" w:type="dxa"/>
            <w:vMerge/>
            <w:vAlign w:val="center"/>
          </w:tcPr>
          <w:p w14:paraId="6153066A" w14:textId="77777777" w:rsidR="00AB787C" w:rsidRDefault="00AB787C" w:rsidP="00DC0EAD">
            <w:pPr>
              <w:jc w:val="center"/>
              <w:rPr>
                <w:sz w:val="18"/>
              </w:rPr>
            </w:pPr>
          </w:p>
        </w:tc>
        <w:tc>
          <w:tcPr>
            <w:tcW w:w="2736" w:type="dxa"/>
            <w:vMerge/>
            <w:vAlign w:val="center"/>
          </w:tcPr>
          <w:p w14:paraId="4929F1EA" w14:textId="77777777" w:rsidR="00AB787C" w:rsidRDefault="00AB787C" w:rsidP="00DC0EAD">
            <w:pPr>
              <w:jc w:val="center"/>
              <w:rPr>
                <w:sz w:val="18"/>
              </w:rPr>
            </w:pPr>
          </w:p>
        </w:tc>
        <w:tc>
          <w:tcPr>
            <w:tcW w:w="1944" w:type="dxa"/>
            <w:tcBorders>
              <w:top w:val="nil"/>
            </w:tcBorders>
            <w:vAlign w:val="center"/>
          </w:tcPr>
          <w:p w14:paraId="69327CF1" w14:textId="77777777" w:rsidR="00AB787C" w:rsidRDefault="00AB787C" w:rsidP="00394D1E">
            <w:pPr>
              <w:rPr>
                <w:sz w:val="18"/>
              </w:rPr>
            </w:pPr>
          </w:p>
        </w:tc>
        <w:tc>
          <w:tcPr>
            <w:tcW w:w="488" w:type="dxa"/>
            <w:vMerge/>
            <w:textDirection w:val="btLr"/>
            <w:vAlign w:val="center"/>
          </w:tcPr>
          <w:p w14:paraId="50F008B6" w14:textId="77777777" w:rsidR="00AB787C" w:rsidRDefault="00AB787C" w:rsidP="00AB787C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809" w:type="dxa"/>
            <w:vAlign w:val="center"/>
          </w:tcPr>
          <w:p w14:paraId="238AFBD2" w14:textId="77777777" w:rsidR="00AB787C" w:rsidRDefault="00AB787C" w:rsidP="00DC0EAD">
            <w:pPr>
              <w:jc w:val="center"/>
              <w:rPr>
                <w:sz w:val="16"/>
                <w:szCs w:val="16"/>
              </w:rPr>
            </w:pPr>
            <w:r w:rsidRPr="00F96EEF">
              <w:rPr>
                <w:sz w:val="16"/>
                <w:szCs w:val="16"/>
              </w:rPr>
              <w:t>Etapa</w:t>
            </w:r>
          </w:p>
          <w:p w14:paraId="25EB68A1" w14:textId="77777777" w:rsidR="00AB787C" w:rsidRPr="005F03B7" w:rsidRDefault="00AB787C" w:rsidP="00DC0EAD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rFonts w:ascii="Arial Narrow" w:hAnsi="Arial Narrow"/>
                <w:sz w:val="16"/>
                <w:szCs w:val="16"/>
              </w:rPr>
              <w:t>Ciclo</w:t>
            </w:r>
          </w:p>
        </w:tc>
        <w:tc>
          <w:tcPr>
            <w:tcW w:w="578" w:type="dxa"/>
            <w:textDirection w:val="btLr"/>
            <w:vAlign w:val="center"/>
          </w:tcPr>
          <w:p w14:paraId="5319AAF3" w14:textId="77777777" w:rsidR="00AB787C" w:rsidRPr="005F03B7" w:rsidRDefault="00AB787C" w:rsidP="00AB787C">
            <w:pPr>
              <w:ind w:left="113" w:right="113"/>
              <w:jc w:val="center"/>
              <w:rPr>
                <w:sz w:val="18"/>
                <w:szCs w:val="18"/>
                <w:vertAlign w:val="superscript"/>
              </w:rPr>
            </w:pPr>
            <w:r w:rsidRPr="00C70E6F">
              <w:rPr>
                <w:sz w:val="16"/>
                <w:szCs w:val="16"/>
              </w:rPr>
              <w:t>Cu</w:t>
            </w:r>
            <w:r>
              <w:rPr>
                <w:sz w:val="16"/>
                <w:szCs w:val="16"/>
              </w:rPr>
              <w:t>rso</w:t>
            </w:r>
          </w:p>
        </w:tc>
        <w:tc>
          <w:tcPr>
            <w:tcW w:w="4104" w:type="dxa"/>
            <w:vAlign w:val="center"/>
          </w:tcPr>
          <w:p w14:paraId="1AC00A8A" w14:textId="77777777" w:rsidR="00AB787C" w:rsidRPr="00F96EEF" w:rsidRDefault="00AB787C" w:rsidP="00DC0EAD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Denominación oficial </w:t>
            </w:r>
          </w:p>
        </w:tc>
        <w:tc>
          <w:tcPr>
            <w:tcW w:w="684" w:type="dxa"/>
            <w:vAlign w:val="center"/>
          </w:tcPr>
          <w:p w14:paraId="546116F0" w14:textId="77777777" w:rsidR="00AB787C" w:rsidRPr="00F96EEF" w:rsidRDefault="00AB787C" w:rsidP="00DC0EAD">
            <w:pPr>
              <w:jc w:val="center"/>
              <w:rPr>
                <w:sz w:val="16"/>
                <w:szCs w:val="16"/>
              </w:rPr>
            </w:pPr>
            <w:r w:rsidRPr="00F96EEF">
              <w:rPr>
                <w:sz w:val="16"/>
                <w:szCs w:val="16"/>
              </w:rPr>
              <w:t>Horas</w:t>
            </w:r>
            <w:r>
              <w:rPr>
                <w:sz w:val="16"/>
                <w:szCs w:val="16"/>
                <w:vertAlign w:val="superscript"/>
              </w:rPr>
              <w:t>5</w:t>
            </w:r>
            <w:r w:rsidRPr="00F96EEF">
              <w:rPr>
                <w:sz w:val="16"/>
                <w:szCs w:val="16"/>
              </w:rPr>
              <w:t xml:space="preserve"> </w:t>
            </w:r>
          </w:p>
        </w:tc>
      </w:tr>
      <w:tr w:rsidR="008C51A7" w14:paraId="151889C1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16054627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636101F5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1B951243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40EA4A4A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7730CA54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25CEE35E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0CF54187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37DF8A3F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15C76131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1CE84129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07A8D332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69696C01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0C6159BA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0DBBF59D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7ECA2E9F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2D6B7882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EFAD8B0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48579A06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63BCB9F6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5A36EDC7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084CDC37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7C426FCB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72BAD4E4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048623B8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29150B1C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2757ECAB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731F1823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AEDE384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633DE889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590EC8B4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273681AD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71198CFB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719F0487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1BC7AD45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64EE08B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2B092258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18774863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3320BD35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A07596C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56FE3C6E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72612AA4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14ADB7E3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67743EED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270D2B02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7C7DA799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7B93A2D2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69DA576F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785934FB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11528476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25B05F56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7A46301E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71B0F2D8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2C6143BA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2A7008C5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2EEC7D0C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3F37C378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952A0F8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51F623C8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6AC799C1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066262C0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77306F1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62DDFEF3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798AA157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565C8A7A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37395E89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59B03729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4185EF94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4A44DFC6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4F49950E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54E82A07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69A1369E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68B930B3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238E330C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21491C0B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0CC58CD1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11B7F7F5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535FB449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584112D5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37C67A5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66A0FEDA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495DF033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33D4A9CC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082C5B7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33E79F59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57D8F711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398B356F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2C8DB4D9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2775F9BB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19942AFD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6441F6E9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51AA4207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0BB3EA47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102F5035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224AD64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541C8847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65A4F96A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05013E63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1BC31E81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283EA733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73FA3D9E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621AC990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38B37A32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5863A4AF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01B1A339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16CF666D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2D99173A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651CDC51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1F3CFDDF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01E423D1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6E05D466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06A111B2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6C308CB0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1D923087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0C5C76CD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52463C16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6B7BF8DF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0E077DE6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50758FD5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491BCFD2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4B008547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4CC301D2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70B24490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01FD3DBB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6B35D452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0B1F4023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48EC29F3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271221B3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7DA3A25F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09990842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4EDE7543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47456867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533C513D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7029BD49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0C4F9E39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65759831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6B5C8570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5777FA45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30C90827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2B4A86E7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65261160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00757854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3595E9EF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6ED349E4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4C05672D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06541745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630D7773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16AC5843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6CC2C1E0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694AFC8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11283372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4E4A6133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167FB1A1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3BCE27A2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4C6C3A8C" w14:textId="77777777">
        <w:trPr>
          <w:cantSplit/>
          <w:jc w:val="center"/>
        </w:trPr>
        <w:tc>
          <w:tcPr>
            <w:tcW w:w="610" w:type="dxa"/>
            <w:vAlign w:val="center"/>
          </w:tcPr>
          <w:p w14:paraId="3AC69A14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7011BA9E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733138EE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4261F447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42E51E56" w14:textId="77777777" w:rsidR="008C51A7" w:rsidRPr="00AB53DD" w:rsidRDefault="008C51A7" w:rsidP="00DC0EAD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6AC99B36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14:paraId="53545BE1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78" w:type="dxa"/>
            <w:vAlign w:val="center"/>
          </w:tcPr>
          <w:p w14:paraId="6655AAEA" w14:textId="77777777" w:rsidR="008C51A7" w:rsidRPr="00C70E6F" w:rsidRDefault="008C51A7" w:rsidP="00DC0EA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104" w:type="dxa"/>
            <w:vAlign w:val="center"/>
          </w:tcPr>
          <w:p w14:paraId="7F8ACD96" w14:textId="77777777" w:rsidR="008C51A7" w:rsidRPr="00C70E6F" w:rsidRDefault="008C51A7" w:rsidP="00DC0EAD">
            <w:p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684" w:type="dxa"/>
            <w:vAlign w:val="center"/>
          </w:tcPr>
          <w:p w14:paraId="0AFDF9FE" w14:textId="77777777" w:rsidR="008C51A7" w:rsidRPr="00AB53DD" w:rsidRDefault="008C51A7" w:rsidP="00DC0EA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6F0EEC51" w14:textId="77777777" w:rsidR="001A6CFE" w:rsidRDefault="001A6CFE" w:rsidP="008C51A7">
      <w:pPr>
        <w:tabs>
          <w:tab w:val="center" w:pos="2565"/>
          <w:tab w:val="center" w:pos="8721"/>
        </w:tabs>
        <w:rPr>
          <w:sz w:val="20"/>
          <w:szCs w:val="20"/>
        </w:rPr>
        <w:sectPr w:rsidR="001A6CFE" w:rsidSect="001A6CFE">
          <w:footerReference w:type="default" r:id="rId20"/>
          <w:pgSz w:w="16840" w:h="11907" w:orient="landscape" w:code="9"/>
          <w:pgMar w:top="466" w:right="567" w:bottom="567" w:left="743" w:header="487" w:footer="404" w:gutter="0"/>
          <w:cols w:space="708"/>
          <w:docGrid w:linePitch="233"/>
        </w:sectPr>
      </w:pPr>
    </w:p>
    <w:p w14:paraId="2A8CC900" w14:textId="31FBEC9B" w:rsidR="008C51A7" w:rsidRDefault="00FB0FFC" w:rsidP="0064711D">
      <w:pPr>
        <w:tabs>
          <w:tab w:val="center" w:pos="2565"/>
          <w:tab w:val="center" w:pos="8721"/>
        </w:tabs>
        <w:rPr>
          <w:noProof/>
          <w:sz w:val="18"/>
        </w:rPr>
      </w:pPr>
      <w:r>
        <w:rPr>
          <w:b/>
          <w:noProof/>
          <w:sz w:val="20"/>
          <w:szCs w:val="20"/>
        </w:rPr>
        <w:lastRenderedPageBreak/>
        <w:t>5</w:t>
      </w:r>
      <w:r w:rsidR="008C51A7" w:rsidRPr="0064711D">
        <w:rPr>
          <w:b/>
          <w:noProof/>
          <w:sz w:val="20"/>
          <w:szCs w:val="20"/>
        </w:rPr>
        <w:t>.2. Horario Individual del Profesorado</w:t>
      </w:r>
      <w:r w:rsidR="008C51A7">
        <w:rPr>
          <w:noProof/>
        </w:rPr>
        <w:tab/>
      </w:r>
      <w:r w:rsidR="008C51A7">
        <w:rPr>
          <w:noProof/>
          <w:sz w:val="18"/>
        </w:rPr>
        <w:t>(Cumplimentar por ambas caras)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1"/>
        <w:gridCol w:w="5301"/>
        <w:gridCol w:w="1368"/>
        <w:gridCol w:w="1368"/>
        <w:gridCol w:w="1881"/>
      </w:tblGrid>
      <w:tr w:rsidR="00122590" w:rsidRPr="00DC76FC" w14:paraId="59D8433A" w14:textId="77777777" w:rsidTr="00DC76FC">
        <w:tc>
          <w:tcPr>
            <w:tcW w:w="5301" w:type="dxa"/>
            <w:shd w:val="clear" w:color="auto" w:fill="E6E6E6"/>
          </w:tcPr>
          <w:p w14:paraId="7607DC4A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rPr>
                <w:noProof/>
                <w:sz w:val="18"/>
                <w:szCs w:val="18"/>
              </w:rPr>
            </w:pPr>
            <w:r w:rsidRPr="00DC76FC">
              <w:rPr>
                <w:noProof/>
                <w:sz w:val="18"/>
                <w:szCs w:val="18"/>
              </w:rPr>
              <w:t>Apellidos:</w:t>
            </w:r>
          </w:p>
        </w:tc>
        <w:tc>
          <w:tcPr>
            <w:tcW w:w="5301" w:type="dxa"/>
            <w:shd w:val="clear" w:color="auto" w:fill="E6E6E6"/>
          </w:tcPr>
          <w:p w14:paraId="269AF42D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rPr>
                <w:noProof/>
                <w:sz w:val="18"/>
                <w:szCs w:val="18"/>
              </w:rPr>
            </w:pPr>
            <w:r w:rsidRPr="00DC76FC">
              <w:rPr>
                <w:noProof/>
                <w:sz w:val="18"/>
                <w:szCs w:val="18"/>
              </w:rPr>
              <w:t>Nombre</w:t>
            </w:r>
          </w:p>
        </w:tc>
        <w:tc>
          <w:tcPr>
            <w:tcW w:w="1368" w:type="dxa"/>
            <w:shd w:val="clear" w:color="auto" w:fill="E6E6E6"/>
          </w:tcPr>
          <w:p w14:paraId="21962E67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8"/>
                <w:szCs w:val="18"/>
              </w:rPr>
            </w:pPr>
            <w:r w:rsidRPr="00DC76FC">
              <w:rPr>
                <w:noProof/>
                <w:sz w:val="18"/>
                <w:szCs w:val="18"/>
              </w:rPr>
              <w:t>Nº Orden (1)</w:t>
            </w:r>
          </w:p>
        </w:tc>
        <w:tc>
          <w:tcPr>
            <w:tcW w:w="1368" w:type="dxa"/>
            <w:shd w:val="clear" w:color="auto" w:fill="E6E6E6"/>
          </w:tcPr>
          <w:p w14:paraId="197EE6E8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8"/>
                <w:szCs w:val="18"/>
              </w:rPr>
            </w:pPr>
            <w:r w:rsidRPr="00DC76FC">
              <w:rPr>
                <w:noProof/>
                <w:sz w:val="18"/>
                <w:szCs w:val="18"/>
              </w:rPr>
              <w:t>DNI:</w:t>
            </w:r>
          </w:p>
        </w:tc>
        <w:tc>
          <w:tcPr>
            <w:tcW w:w="1881" w:type="dxa"/>
            <w:shd w:val="clear" w:color="auto" w:fill="E6E6E6"/>
          </w:tcPr>
          <w:p w14:paraId="346D22AE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8"/>
                <w:szCs w:val="18"/>
              </w:rPr>
            </w:pPr>
            <w:r w:rsidRPr="00DC76FC">
              <w:rPr>
                <w:noProof/>
                <w:sz w:val="18"/>
                <w:szCs w:val="18"/>
              </w:rPr>
              <w:t>Fecha nacimiento</w:t>
            </w:r>
          </w:p>
        </w:tc>
      </w:tr>
      <w:tr w:rsidR="00122590" w:rsidRPr="00DC76FC" w14:paraId="6C4B40A3" w14:textId="77777777" w:rsidTr="00DC76FC">
        <w:tc>
          <w:tcPr>
            <w:tcW w:w="5301" w:type="dxa"/>
          </w:tcPr>
          <w:p w14:paraId="5897F5FD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5301" w:type="dxa"/>
          </w:tcPr>
          <w:p w14:paraId="58C4D6A8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368" w:type="dxa"/>
            <w:vAlign w:val="center"/>
          </w:tcPr>
          <w:p w14:paraId="126BCC84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  <w:tc>
          <w:tcPr>
            <w:tcW w:w="1368" w:type="dxa"/>
            <w:vAlign w:val="center"/>
          </w:tcPr>
          <w:p w14:paraId="4C91A37E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  <w:tc>
          <w:tcPr>
            <w:tcW w:w="1881" w:type="dxa"/>
            <w:vAlign w:val="center"/>
          </w:tcPr>
          <w:p w14:paraId="0A39F3D1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</w:tr>
    </w:tbl>
    <w:p w14:paraId="1DFB9165" w14:textId="77777777" w:rsidR="008C51A7" w:rsidRDefault="008C51A7" w:rsidP="008C51A7">
      <w:pPr>
        <w:pStyle w:val="Encabezado"/>
        <w:tabs>
          <w:tab w:val="clear" w:pos="4252"/>
          <w:tab w:val="clear" w:pos="8504"/>
        </w:tabs>
        <w:spacing w:line="384" w:lineRule="auto"/>
        <w:ind w:left="171"/>
        <w:rPr>
          <w:noProof/>
          <w:sz w:val="18"/>
        </w:rPr>
      </w:pPr>
      <w:r>
        <w:rPr>
          <w:noProof/>
          <w:sz w:val="18"/>
        </w:rPr>
        <w:t>DECLARO, BAJO MI RESPONSABILIDAD, la exactitud de los siguientes datos y horario: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8"/>
        <w:gridCol w:w="5643"/>
        <w:gridCol w:w="2736"/>
        <w:gridCol w:w="1881"/>
        <w:gridCol w:w="1881"/>
      </w:tblGrid>
      <w:tr w:rsidR="00122590" w:rsidRPr="00DC76FC" w14:paraId="6AFA70D5" w14:textId="77777777" w:rsidTr="00DC76FC">
        <w:tc>
          <w:tcPr>
            <w:tcW w:w="3078" w:type="dxa"/>
            <w:shd w:val="clear" w:color="auto" w:fill="E6E6E6"/>
            <w:vAlign w:val="center"/>
          </w:tcPr>
          <w:p w14:paraId="5705A3FC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8"/>
              </w:rPr>
            </w:pPr>
            <w:r w:rsidRPr="00DC76FC">
              <w:rPr>
                <w:noProof/>
                <w:sz w:val="18"/>
              </w:rPr>
              <w:t>Nº afiliación Seguridad Social</w:t>
            </w:r>
          </w:p>
        </w:tc>
        <w:tc>
          <w:tcPr>
            <w:tcW w:w="5643" w:type="dxa"/>
            <w:shd w:val="clear" w:color="auto" w:fill="E6E6E6"/>
            <w:vAlign w:val="center"/>
          </w:tcPr>
          <w:p w14:paraId="0E70E1A7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8"/>
              </w:rPr>
            </w:pPr>
            <w:r w:rsidRPr="00DC76FC">
              <w:rPr>
                <w:noProof/>
                <w:sz w:val="18"/>
              </w:rPr>
              <w:t>Etapas, niveles, grupo o área que imparte</w:t>
            </w:r>
          </w:p>
        </w:tc>
        <w:tc>
          <w:tcPr>
            <w:tcW w:w="2736" w:type="dxa"/>
            <w:shd w:val="clear" w:color="auto" w:fill="E6E6E6"/>
            <w:vAlign w:val="center"/>
          </w:tcPr>
          <w:p w14:paraId="1B8D74C0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8"/>
              </w:rPr>
            </w:pPr>
            <w:r w:rsidRPr="00DC76FC">
              <w:rPr>
                <w:noProof/>
                <w:sz w:val="18"/>
              </w:rPr>
              <w:t>Cargo: (2)</w:t>
            </w:r>
          </w:p>
        </w:tc>
        <w:tc>
          <w:tcPr>
            <w:tcW w:w="1881" w:type="dxa"/>
            <w:shd w:val="clear" w:color="auto" w:fill="E6E6E6"/>
            <w:vAlign w:val="center"/>
          </w:tcPr>
          <w:p w14:paraId="1CC49C41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6"/>
                <w:szCs w:val="16"/>
              </w:rPr>
            </w:pPr>
            <w:r w:rsidRPr="00DC76FC">
              <w:rPr>
                <w:noProof/>
                <w:sz w:val="16"/>
                <w:szCs w:val="16"/>
              </w:rPr>
              <w:t>Fecha inicio actividad docente en el centro</w:t>
            </w:r>
          </w:p>
        </w:tc>
        <w:tc>
          <w:tcPr>
            <w:tcW w:w="1881" w:type="dxa"/>
            <w:shd w:val="clear" w:color="auto" w:fill="E6E6E6"/>
            <w:vAlign w:val="center"/>
          </w:tcPr>
          <w:p w14:paraId="3DAB2D6D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6"/>
                <w:szCs w:val="16"/>
              </w:rPr>
            </w:pPr>
            <w:r w:rsidRPr="00DC76FC">
              <w:rPr>
                <w:noProof/>
                <w:sz w:val="16"/>
                <w:szCs w:val="16"/>
              </w:rPr>
              <w:t>Años permanencia ininterrumpida centro</w:t>
            </w:r>
          </w:p>
        </w:tc>
      </w:tr>
      <w:tr w:rsidR="00122590" w:rsidRPr="00DC76FC" w14:paraId="636DC1E5" w14:textId="77777777" w:rsidTr="00DC76FC">
        <w:tc>
          <w:tcPr>
            <w:tcW w:w="3078" w:type="dxa"/>
            <w:tcBorders>
              <w:bottom w:val="single" w:sz="4" w:space="0" w:color="auto"/>
            </w:tcBorders>
          </w:tcPr>
          <w:p w14:paraId="24C78B19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  <w:tc>
          <w:tcPr>
            <w:tcW w:w="5643" w:type="dxa"/>
            <w:tcBorders>
              <w:bottom w:val="single" w:sz="4" w:space="0" w:color="auto"/>
            </w:tcBorders>
          </w:tcPr>
          <w:p w14:paraId="16301155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736" w:type="dxa"/>
            <w:tcBorders>
              <w:bottom w:val="single" w:sz="4" w:space="0" w:color="auto"/>
            </w:tcBorders>
            <w:vAlign w:val="center"/>
          </w:tcPr>
          <w:p w14:paraId="4D1595C9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jc w:val="left"/>
              <w:rPr>
                <w:noProof/>
                <w:sz w:val="18"/>
              </w:rPr>
            </w:pPr>
          </w:p>
        </w:tc>
        <w:tc>
          <w:tcPr>
            <w:tcW w:w="1881" w:type="dxa"/>
            <w:tcBorders>
              <w:bottom w:val="single" w:sz="4" w:space="0" w:color="auto"/>
            </w:tcBorders>
            <w:vAlign w:val="center"/>
          </w:tcPr>
          <w:p w14:paraId="50202ACB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  <w:tc>
          <w:tcPr>
            <w:tcW w:w="1881" w:type="dxa"/>
            <w:tcBorders>
              <w:bottom w:val="single" w:sz="4" w:space="0" w:color="auto"/>
            </w:tcBorders>
            <w:vAlign w:val="center"/>
          </w:tcPr>
          <w:p w14:paraId="7D16815D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</w:tr>
      <w:tr w:rsidR="00122590" w:rsidRPr="00DC76FC" w14:paraId="6626F06C" w14:textId="77777777" w:rsidTr="00DC76FC">
        <w:tc>
          <w:tcPr>
            <w:tcW w:w="8721" w:type="dxa"/>
            <w:gridSpan w:val="2"/>
            <w:shd w:val="clear" w:color="auto" w:fill="F3F3F3"/>
            <w:vAlign w:val="center"/>
          </w:tcPr>
          <w:p w14:paraId="04B46ACD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8"/>
              </w:rPr>
            </w:pPr>
            <w:r w:rsidRPr="00DC76FC">
              <w:rPr>
                <w:noProof/>
                <w:sz w:val="18"/>
              </w:rPr>
              <w:t>Otros centros en los que ejerce actividades docentes</w:t>
            </w:r>
          </w:p>
        </w:tc>
        <w:tc>
          <w:tcPr>
            <w:tcW w:w="6498" w:type="dxa"/>
            <w:gridSpan w:val="3"/>
            <w:shd w:val="clear" w:color="auto" w:fill="F3F3F3"/>
            <w:vAlign w:val="center"/>
          </w:tcPr>
          <w:p w14:paraId="1871F093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240" w:lineRule="auto"/>
              <w:jc w:val="center"/>
              <w:rPr>
                <w:noProof/>
                <w:sz w:val="18"/>
              </w:rPr>
            </w:pPr>
            <w:r w:rsidRPr="00DC76FC">
              <w:rPr>
                <w:noProof/>
                <w:sz w:val="18"/>
              </w:rPr>
              <w:t>Otras actividades no docentes</w:t>
            </w:r>
          </w:p>
        </w:tc>
      </w:tr>
      <w:tr w:rsidR="00122590" w:rsidRPr="00DC76FC" w14:paraId="53F1C913" w14:textId="77777777" w:rsidTr="00DC76FC">
        <w:tc>
          <w:tcPr>
            <w:tcW w:w="8721" w:type="dxa"/>
            <w:gridSpan w:val="2"/>
          </w:tcPr>
          <w:p w14:paraId="7EE241D6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6498" w:type="dxa"/>
            <w:gridSpan w:val="3"/>
            <w:vAlign w:val="center"/>
          </w:tcPr>
          <w:p w14:paraId="4904B071" w14:textId="77777777" w:rsidR="00122590" w:rsidRPr="00DC76FC" w:rsidRDefault="00122590" w:rsidP="00DC76FC">
            <w:pPr>
              <w:pStyle w:val="Encabezado"/>
              <w:tabs>
                <w:tab w:val="clear" w:pos="4252"/>
                <w:tab w:val="clear" w:pos="8504"/>
                <w:tab w:val="left" w:leader="underscore" w:pos="3762"/>
                <w:tab w:val="left" w:leader="underscore" w:pos="8721"/>
                <w:tab w:val="left" w:leader="underscore" w:pos="10944"/>
                <w:tab w:val="left" w:pos="1265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</w:tr>
    </w:tbl>
    <w:p w14:paraId="7DBBB890" w14:textId="77777777" w:rsidR="00122590" w:rsidRDefault="00122590" w:rsidP="00DF2F01">
      <w:pPr>
        <w:pStyle w:val="Encabezado"/>
        <w:tabs>
          <w:tab w:val="clear" w:pos="4252"/>
          <w:tab w:val="clear" w:pos="8504"/>
          <w:tab w:val="left" w:leader="underscore" w:pos="7011"/>
          <w:tab w:val="left" w:leader="underscore" w:pos="12825"/>
          <w:tab w:val="left" w:leader="underscore" w:pos="15219"/>
        </w:tabs>
        <w:spacing w:line="384" w:lineRule="auto"/>
        <w:ind w:left="170"/>
        <w:rPr>
          <w:noProof/>
          <w:sz w:val="1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"/>
        <w:gridCol w:w="737"/>
        <w:gridCol w:w="171"/>
        <w:gridCol w:w="661"/>
        <w:gridCol w:w="662"/>
        <w:gridCol w:w="661"/>
        <w:gridCol w:w="662"/>
        <w:gridCol w:w="662"/>
        <w:gridCol w:w="661"/>
        <w:gridCol w:w="662"/>
        <w:gridCol w:w="661"/>
        <w:gridCol w:w="662"/>
        <w:gridCol w:w="662"/>
        <w:gridCol w:w="2941"/>
        <w:gridCol w:w="735"/>
        <w:gridCol w:w="735"/>
        <w:gridCol w:w="2942"/>
      </w:tblGrid>
      <w:tr w:rsidR="006B1E6B" w14:paraId="138E2DE8" w14:textId="77777777">
        <w:trPr>
          <w:cantSplit/>
        </w:trPr>
        <w:tc>
          <w:tcPr>
            <w:tcW w:w="1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6446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Horas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A3ED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Lunes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946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Martes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6DC4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Miércoles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C826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Jueves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52B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Viernes</w:t>
            </w:r>
          </w:p>
        </w:tc>
        <w:tc>
          <w:tcPr>
            <w:tcW w:w="73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2FCF1" w14:textId="77777777" w:rsidR="006B1E6B" w:rsidRDefault="006121A1" w:rsidP="006121A1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spacing w:before="20"/>
              <w:jc w:val="center"/>
              <w:rPr>
                <w:sz w:val="18"/>
              </w:rPr>
            </w:pPr>
            <w:r>
              <w:rPr>
                <w:b/>
                <w:sz w:val="18"/>
              </w:rPr>
              <w:t>T</w:t>
            </w:r>
            <w:r w:rsidR="006B1E6B" w:rsidRPr="002E4C12">
              <w:rPr>
                <w:b/>
                <w:sz w:val="18"/>
              </w:rPr>
              <w:t>otal horas lectivas</w:t>
            </w:r>
            <w:r w:rsidR="006B1E6B">
              <w:rPr>
                <w:sz w:val="18"/>
              </w:rPr>
              <w:t>: ………………………………………………………………</w:t>
            </w:r>
            <w:bookmarkStart w:id="0" w:name="Texto2"/>
            <w:r w:rsidR="00DF2F01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DF2F01">
              <w:rPr>
                <w:sz w:val="18"/>
              </w:rPr>
              <w:instrText xml:space="preserve"> FORMTEXT </w:instrText>
            </w:r>
            <w:r w:rsidR="00DF2F01">
              <w:rPr>
                <w:sz w:val="18"/>
              </w:rPr>
            </w:r>
            <w:r w:rsidR="00DF2F01">
              <w:rPr>
                <w:sz w:val="18"/>
              </w:rPr>
              <w:fldChar w:fldCharType="separate"/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sz w:val="18"/>
              </w:rPr>
              <w:fldChar w:fldCharType="end"/>
            </w:r>
            <w:bookmarkEnd w:id="0"/>
          </w:p>
          <w:p w14:paraId="518E930D" w14:textId="77777777" w:rsidR="006121A1" w:rsidRDefault="006121A1" w:rsidP="006B1E6B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jc w:val="center"/>
              <w:rPr>
                <w:sz w:val="18"/>
              </w:rPr>
            </w:pPr>
          </w:p>
          <w:p w14:paraId="65AC29F8" w14:textId="77777777" w:rsidR="006121A1" w:rsidRPr="00B83FA9" w:rsidRDefault="006121A1" w:rsidP="006121A1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i/>
                <w:sz w:val="18"/>
                <w:szCs w:val="18"/>
              </w:rPr>
            </w:pPr>
            <w:r w:rsidRPr="00B83FA9">
              <w:rPr>
                <w:i/>
                <w:sz w:val="18"/>
                <w:szCs w:val="18"/>
              </w:rPr>
              <w:t>Desglose del total en Centros con concierto educativo:</w:t>
            </w:r>
          </w:p>
          <w:p w14:paraId="18D2FD8A" w14:textId="77777777" w:rsidR="006121A1" w:rsidRDefault="006121A1" w:rsidP="006121A1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Horas de </w:t>
            </w:r>
            <w:r w:rsidRPr="002C624F">
              <w:rPr>
                <w:sz w:val="18"/>
                <w:szCs w:val="18"/>
              </w:rPr>
              <w:t xml:space="preserve">actividad lectiva </w:t>
            </w:r>
            <w:r>
              <w:rPr>
                <w:sz w:val="18"/>
                <w:szCs w:val="18"/>
              </w:rPr>
              <w:t>para docencia directa con alumnado…..………...…….</w:t>
            </w:r>
            <w:r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  <w:p w14:paraId="715566EE" w14:textId="77777777" w:rsidR="006121A1" w:rsidRDefault="006121A1" w:rsidP="006121A1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Horas de actividad lectiva para cargos directivos……………………………………</w:t>
            </w:r>
            <w:r>
              <w:rPr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1" w:name="Texto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"/>
          </w:p>
          <w:p w14:paraId="745AA375" w14:textId="77777777" w:rsidR="006121A1" w:rsidRDefault="006121A1" w:rsidP="006121A1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Horas de actividad lectiva para coordinación………………………………………...</w:t>
            </w:r>
            <w:r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2" w:name="Texto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"/>
          </w:p>
          <w:p w14:paraId="543DA807" w14:textId="77777777" w:rsidR="006121A1" w:rsidRDefault="006121A1" w:rsidP="006121A1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Otras horas con la consideración de actividad lectiva………………………………</w:t>
            </w:r>
            <w:r>
              <w:rPr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3" w:name="Texto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"/>
          </w:p>
          <w:p w14:paraId="5C63FD5E" w14:textId="77777777" w:rsidR="006B1E6B" w:rsidRDefault="006B1E6B" w:rsidP="006B1E6B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 xml:space="preserve">En </w:t>
            </w:r>
            <w:bookmarkStart w:id="4" w:name="Texto3"/>
            <w:r w:rsidR="00DF2F01"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DF2F01">
              <w:rPr>
                <w:sz w:val="18"/>
              </w:rPr>
              <w:instrText xml:space="preserve"> FORMTEXT </w:instrText>
            </w:r>
            <w:r w:rsidR="00DF2F01">
              <w:rPr>
                <w:sz w:val="18"/>
              </w:rPr>
            </w:r>
            <w:r w:rsidR="00DF2F01">
              <w:rPr>
                <w:sz w:val="18"/>
              </w:rPr>
              <w:fldChar w:fldCharType="separate"/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sz w:val="18"/>
              </w:rPr>
              <w:fldChar w:fldCharType="end"/>
            </w:r>
            <w:bookmarkEnd w:id="4"/>
            <w:r w:rsidR="00DF2F01">
              <w:rPr>
                <w:sz w:val="18"/>
              </w:rPr>
              <w:t xml:space="preserve">, </w:t>
            </w:r>
            <w:r>
              <w:rPr>
                <w:sz w:val="18"/>
              </w:rPr>
              <w:t xml:space="preserve"> a</w:t>
            </w:r>
            <w:r w:rsidR="00DF2F01">
              <w:rPr>
                <w:sz w:val="18"/>
              </w:rPr>
              <w:t xml:space="preserve"> </w:t>
            </w:r>
            <w:bookmarkStart w:id="5" w:name="Texto4"/>
            <w:r w:rsidR="00DF2F01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DF2F01">
              <w:rPr>
                <w:sz w:val="18"/>
              </w:rPr>
              <w:instrText xml:space="preserve"> FORMTEXT </w:instrText>
            </w:r>
            <w:r w:rsidR="00DF2F01">
              <w:rPr>
                <w:sz w:val="18"/>
              </w:rPr>
            </w:r>
            <w:r w:rsidR="00DF2F01">
              <w:rPr>
                <w:sz w:val="18"/>
              </w:rPr>
              <w:fldChar w:fldCharType="separate"/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sz w:val="18"/>
              </w:rPr>
              <w:fldChar w:fldCharType="end"/>
            </w:r>
            <w:bookmarkEnd w:id="5"/>
            <w:r w:rsidR="00DF2F01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</w:t>
            </w:r>
            <w:proofErr w:type="spellEnd"/>
            <w:r>
              <w:rPr>
                <w:sz w:val="18"/>
              </w:rPr>
              <w:t xml:space="preserve"> </w:t>
            </w:r>
            <w:r w:rsidR="00DF2F01">
              <w:rPr>
                <w:sz w:val="18"/>
              </w:rPr>
              <w:t xml:space="preserve"> </w:t>
            </w:r>
            <w:r w:rsidR="00DF2F01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6" w:name="Texto5"/>
            <w:r w:rsidR="00DF2F01">
              <w:rPr>
                <w:sz w:val="18"/>
              </w:rPr>
              <w:instrText xml:space="preserve"> FORMTEXT </w:instrText>
            </w:r>
            <w:r w:rsidR="00DF2F01">
              <w:rPr>
                <w:sz w:val="18"/>
              </w:rPr>
            </w:r>
            <w:r w:rsidR="00DF2F01">
              <w:rPr>
                <w:sz w:val="18"/>
              </w:rPr>
              <w:fldChar w:fldCharType="separate"/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sz w:val="18"/>
              </w:rPr>
              <w:fldChar w:fldCharType="end"/>
            </w:r>
            <w:bookmarkEnd w:id="6"/>
            <w:r w:rsidR="00DF2F01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</w:t>
            </w:r>
            <w:proofErr w:type="spellEnd"/>
            <w:r w:rsidR="00DF2F01">
              <w:rPr>
                <w:sz w:val="18"/>
              </w:rPr>
              <w:t xml:space="preserve"> </w:t>
            </w:r>
            <w:r w:rsidR="00DF2F0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 w:rsidR="00DF2F01">
              <w:rPr>
                <w:sz w:val="18"/>
              </w:rPr>
              <w:instrText xml:space="preserve"> FORMTEXT </w:instrText>
            </w:r>
            <w:r w:rsidR="00DF2F01">
              <w:rPr>
                <w:sz w:val="18"/>
              </w:rPr>
            </w:r>
            <w:r w:rsidR="00DF2F01">
              <w:rPr>
                <w:sz w:val="18"/>
              </w:rPr>
              <w:fldChar w:fldCharType="separate"/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noProof/>
                <w:sz w:val="18"/>
              </w:rPr>
              <w:t> </w:t>
            </w:r>
            <w:r w:rsidR="00DF2F01">
              <w:rPr>
                <w:sz w:val="18"/>
              </w:rPr>
              <w:fldChar w:fldCharType="end"/>
            </w:r>
            <w:bookmarkEnd w:id="7"/>
          </w:p>
          <w:p w14:paraId="02FBDD6A" w14:textId="77777777" w:rsidR="006B1E6B" w:rsidRDefault="006B1E6B" w:rsidP="006B1E6B">
            <w:pPr>
              <w:tabs>
                <w:tab w:val="left" w:pos="2835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El interesado / La  interesada</w:t>
            </w:r>
          </w:p>
          <w:p w14:paraId="1369CBF4" w14:textId="77777777" w:rsidR="006B1E6B" w:rsidRDefault="006B1E6B" w:rsidP="006B1E6B">
            <w:pPr>
              <w:jc w:val="center"/>
              <w:rPr>
                <w:sz w:val="18"/>
              </w:rPr>
            </w:pPr>
          </w:p>
          <w:p w14:paraId="5CC21C12" w14:textId="77777777" w:rsidR="006B1E6B" w:rsidRDefault="006B1E6B" w:rsidP="006B1E6B">
            <w:pPr>
              <w:jc w:val="center"/>
              <w:rPr>
                <w:sz w:val="18"/>
              </w:rPr>
            </w:pPr>
          </w:p>
          <w:p w14:paraId="1DBBB383" w14:textId="77777777" w:rsidR="006B1E6B" w:rsidRDefault="006B1E6B" w:rsidP="006B1E6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El Director Técnico / La Directora Técnica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  <w:t>El Jefe / La Jefa de Estudios</w:t>
            </w:r>
          </w:p>
          <w:p w14:paraId="44E25B51" w14:textId="77777777" w:rsidR="006B1E6B" w:rsidRDefault="006B1E6B" w:rsidP="006B1E6B">
            <w:pPr>
              <w:jc w:val="center"/>
              <w:rPr>
                <w:sz w:val="18"/>
              </w:rPr>
            </w:pPr>
          </w:p>
          <w:p w14:paraId="3AD60B24" w14:textId="77777777" w:rsidR="006B1E6B" w:rsidRDefault="006B1E6B" w:rsidP="006B1E6B">
            <w:pPr>
              <w:jc w:val="center"/>
              <w:rPr>
                <w:sz w:val="18"/>
              </w:rPr>
            </w:pPr>
            <w:r>
              <w:rPr>
                <w:sz w:val="18"/>
              </w:rPr>
              <w:t>Sello</w:t>
            </w:r>
          </w:p>
          <w:p w14:paraId="40764051" w14:textId="77777777" w:rsidR="006B1E6B" w:rsidRDefault="006B1E6B" w:rsidP="006B1E6B">
            <w:pPr>
              <w:tabs>
                <w:tab w:val="left" w:leader="underscore" w:pos="3402"/>
              </w:tabs>
              <w:jc w:val="center"/>
              <w:rPr>
                <w:sz w:val="18"/>
              </w:rPr>
            </w:pPr>
          </w:p>
        </w:tc>
      </w:tr>
      <w:tr w:rsidR="006B1E6B" w14:paraId="7978719F" w14:textId="77777777">
        <w:trPr>
          <w:cantSplit/>
          <w:trHeight w:val="397"/>
        </w:trPr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083E5E3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De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170FAD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C1545C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14:paraId="2DCE38A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5B5FE902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097ACE1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74206F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4" w:type="dxa"/>
            <w:gridSpan w:val="2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4B117F0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2245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38C2BE5E" w14:textId="77777777">
        <w:trPr>
          <w:cantSplit/>
          <w:trHeight w:val="397"/>
        </w:trPr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CABC924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501E9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2E072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025961D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3A0B224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582F38A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269DC30D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0D5095C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678EB4C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68BA2D0D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495F481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75DFB5D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0A8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DE4E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41F7D0F7" w14:textId="77777777">
        <w:trPr>
          <w:cantSplit/>
          <w:trHeight w:val="397"/>
        </w:trPr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20DF730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De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D0BA84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E9017C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8ECB4C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6BE06326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1A48AABC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70CAA092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4" w:type="dxa"/>
            <w:gridSpan w:val="2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87EFCAC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0213C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5BE90A37" w14:textId="77777777">
        <w:trPr>
          <w:cantSplit/>
          <w:trHeight w:val="397"/>
        </w:trPr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B186939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899336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160D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1B4D43B2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7E2AB57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47818B9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4FD54AE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44A7E726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785B651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6542C7E0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4DFABB02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6E5256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B20F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6CFA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53119465" w14:textId="77777777">
        <w:trPr>
          <w:cantSplit/>
          <w:trHeight w:val="397"/>
        </w:trPr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639C3F0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De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1E8D8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C2753FF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BCE3814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514A13F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21EC7CC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087C229C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4" w:type="dxa"/>
            <w:gridSpan w:val="2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D486A4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1003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1D5D4029" w14:textId="77777777">
        <w:trPr>
          <w:cantSplit/>
          <w:trHeight w:val="397"/>
        </w:trPr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476C7DF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DEA668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2A8F0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6637F220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0B50A7E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3045AFB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7C73E4A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05182308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0A04924C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6C6D1D6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310E410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0AE0809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96F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95C7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4506C3AA" w14:textId="77777777">
        <w:trPr>
          <w:cantSplit/>
          <w:trHeight w:val="397"/>
        </w:trPr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D733359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De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8597A0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B16BB1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0214B67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6FA84A18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262F5F4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0266E836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4" w:type="dxa"/>
            <w:gridSpan w:val="2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40E702AF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ECDB6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7ED8283B" w14:textId="77777777">
        <w:trPr>
          <w:cantSplit/>
          <w:trHeight w:val="397"/>
        </w:trPr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F8D3709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852BC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D9DD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78CD9A3F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02A34BD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4DA2233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602CFAB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389A8516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1AF0719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1542641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2F0726C4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067079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21C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E18B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26A36309" w14:textId="77777777">
        <w:trPr>
          <w:cantSplit/>
          <w:trHeight w:val="397"/>
        </w:trPr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8C5F56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De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532427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2D332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5109ADD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5911EA7F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1F5DFEA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73FF117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4" w:type="dxa"/>
            <w:gridSpan w:val="2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B4D5F3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3" w:type="dxa"/>
            <w:gridSpan w:val="4"/>
            <w:vMerge/>
            <w:tcBorders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024B87BF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2DB27B80" w14:textId="77777777">
        <w:trPr>
          <w:cantSplit/>
          <w:trHeight w:val="397"/>
        </w:trPr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1B1009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a</w:t>
            </w:r>
          </w:p>
        </w:tc>
        <w:tc>
          <w:tcPr>
            <w:tcW w:w="73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A4309D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DCF34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5062E404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7CD25D6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2D55D3C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50A9EB9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21BF83C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4B2E47AC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4980730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5FCA3381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B26B2C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711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2941" w:type="dxa"/>
            <w:vMerge w:val="restart"/>
            <w:tcBorders>
              <w:top w:val="single" w:sz="4" w:space="0" w:color="FFFFFF"/>
              <w:left w:val="single" w:sz="4" w:space="0" w:color="auto"/>
              <w:right w:val="single" w:sz="4" w:space="0" w:color="auto"/>
            </w:tcBorders>
            <w:vAlign w:val="center"/>
          </w:tcPr>
          <w:p w14:paraId="53F0F98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EA21014" w14:textId="77777777" w:rsidR="006B1E6B" w:rsidRDefault="00DF2F01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  <w:r>
              <w:rPr>
                <w:sz w:val="12"/>
              </w:rPr>
              <w:t>MATERIA</w:t>
            </w:r>
          </w:p>
        </w:tc>
        <w:tc>
          <w:tcPr>
            <w:tcW w:w="2942" w:type="dxa"/>
            <w:vMerge w:val="restart"/>
            <w:tcBorders>
              <w:top w:val="single" w:sz="4" w:space="0" w:color="FFFFFF"/>
              <w:left w:val="single" w:sz="4" w:space="0" w:color="auto"/>
              <w:right w:val="single" w:sz="4" w:space="0" w:color="auto"/>
            </w:tcBorders>
            <w:vAlign w:val="center"/>
          </w:tcPr>
          <w:p w14:paraId="0A4FAD28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4EC2AFA0" w14:textId="77777777">
        <w:trPr>
          <w:cantSplit/>
          <w:trHeight w:val="397"/>
        </w:trPr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338982C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De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D328C14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734A8A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A3773F2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3C68043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</w:tcBorders>
            <w:vAlign w:val="center"/>
          </w:tcPr>
          <w:p w14:paraId="7D76DB8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3" w:type="dxa"/>
            <w:gridSpan w:val="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53D13F5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1324" w:type="dxa"/>
            <w:gridSpan w:val="2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D787A9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2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31E30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CA9E789" w14:textId="77777777" w:rsidR="006B1E6B" w:rsidRDefault="00DF2F01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  <w:r>
              <w:rPr>
                <w:sz w:val="12"/>
              </w:rPr>
              <w:t>ETAPA</w:t>
            </w:r>
          </w:p>
        </w:tc>
        <w:tc>
          <w:tcPr>
            <w:tcW w:w="735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5347" w14:textId="77777777" w:rsidR="006B1E6B" w:rsidRDefault="00DF2F01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  <w:r>
              <w:rPr>
                <w:sz w:val="12"/>
              </w:rPr>
              <w:t>GRUPO</w:t>
            </w:r>
          </w:p>
        </w:tc>
        <w:tc>
          <w:tcPr>
            <w:tcW w:w="29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BA2D5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  <w:tr w:rsidR="006B1E6B" w14:paraId="1C4D9F75" w14:textId="77777777">
        <w:trPr>
          <w:cantSplit/>
          <w:trHeight w:val="397"/>
        </w:trPr>
        <w:tc>
          <w:tcPr>
            <w:tcW w:w="342" w:type="dxa"/>
            <w:tcBorders>
              <w:top w:val="nil"/>
              <w:bottom w:val="single" w:sz="4" w:space="0" w:color="auto"/>
              <w:right w:val="nil"/>
            </w:tcBorders>
          </w:tcPr>
          <w:p w14:paraId="1DD87CB2" w14:textId="77777777" w:rsidR="006B1E6B" w:rsidRPr="00122590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rFonts w:ascii="Arial Narrow" w:hAnsi="Arial Narrow"/>
                <w:sz w:val="16"/>
              </w:rPr>
            </w:pPr>
            <w:r w:rsidRPr="00122590">
              <w:rPr>
                <w:rFonts w:ascii="Arial Narrow" w:hAnsi="Arial Narrow"/>
                <w:sz w:val="16"/>
              </w:rPr>
              <w:t>a</w:t>
            </w:r>
          </w:p>
        </w:tc>
        <w:tc>
          <w:tcPr>
            <w:tcW w:w="73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5347DE7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EB41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29E0113A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1401B85D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210A768B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2972732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26B8BC5F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181F3F2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ed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01C5E528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1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1FF4CEE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14:paraId="0DB33810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662" w:type="dxa"/>
            <w:tcBorders>
              <w:top w:val="dashSmallGap" w:sz="4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14:paraId="2F7A7FC0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2941" w:type="dxa"/>
            <w:vMerge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0983BC99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1DE6F6E0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4099B92E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  <w:tc>
          <w:tcPr>
            <w:tcW w:w="2942" w:type="dxa"/>
            <w:vMerge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6461F053" w14:textId="77777777" w:rsidR="006B1E6B" w:rsidRDefault="006B1E6B" w:rsidP="006B1E6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384" w:lineRule="auto"/>
              <w:jc w:val="center"/>
              <w:rPr>
                <w:sz w:val="12"/>
              </w:rPr>
            </w:pPr>
          </w:p>
        </w:tc>
      </w:tr>
    </w:tbl>
    <w:p w14:paraId="68EB1648" w14:textId="77777777" w:rsidR="008C51A7" w:rsidRPr="008B41B0" w:rsidRDefault="00DF2F01" w:rsidP="008C51A7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8B41B0">
        <w:rPr>
          <w:sz w:val="16"/>
          <w:szCs w:val="16"/>
        </w:rPr>
        <w:t xml:space="preserve">(1) Mismo número que el asignado en la relación anterior  </w:t>
      </w:r>
      <w:r w:rsidR="00E2235C" w:rsidRPr="00E2235C">
        <w:rPr>
          <w:b/>
          <w:sz w:val="16"/>
          <w:szCs w:val="16"/>
        </w:rPr>
        <w:t>5</w:t>
      </w:r>
      <w:r w:rsidR="008B41B0" w:rsidRPr="00E2235C">
        <w:rPr>
          <w:b/>
          <w:sz w:val="16"/>
          <w:szCs w:val="16"/>
        </w:rPr>
        <w:t>.1</w:t>
      </w:r>
      <w:r w:rsidR="008B41B0" w:rsidRPr="008B41B0">
        <w:rPr>
          <w:b/>
          <w:sz w:val="16"/>
          <w:szCs w:val="16"/>
        </w:rPr>
        <w:t xml:space="preserve"> Ficha Pedagógica</w:t>
      </w:r>
      <w:r w:rsidR="008B41B0">
        <w:rPr>
          <w:sz w:val="16"/>
          <w:szCs w:val="16"/>
        </w:rPr>
        <w:t xml:space="preserve">.   </w:t>
      </w:r>
      <w:r w:rsidR="008C51A7" w:rsidRPr="008B41B0">
        <w:rPr>
          <w:sz w:val="16"/>
          <w:szCs w:val="16"/>
        </w:rPr>
        <w:t>(</w:t>
      </w:r>
      <w:r w:rsidR="008B41B0" w:rsidRPr="008B41B0">
        <w:rPr>
          <w:sz w:val="16"/>
          <w:szCs w:val="16"/>
        </w:rPr>
        <w:t>2</w:t>
      </w:r>
      <w:r w:rsidR="008C51A7" w:rsidRPr="008B41B0">
        <w:rPr>
          <w:sz w:val="16"/>
          <w:szCs w:val="16"/>
        </w:rPr>
        <w:t>) Director/a, Jefe/a de estudios, Coordinador/a de área, tutor/a</w:t>
      </w:r>
    </w:p>
    <w:p w14:paraId="1DC2ACA3" w14:textId="77777777" w:rsidR="008C51A7" w:rsidRDefault="008C51A7" w:rsidP="008C51A7">
      <w:pPr>
        <w:rPr>
          <w:sz w:val="16"/>
        </w:rPr>
      </w:pPr>
    </w:p>
    <w:p w14:paraId="5065B2F2" w14:textId="77777777" w:rsidR="008C51A7" w:rsidRDefault="008C51A7" w:rsidP="008C51A7">
      <w:pPr>
        <w:rPr>
          <w:sz w:val="16"/>
        </w:rPr>
      </w:pPr>
      <w:r>
        <w:rPr>
          <w:sz w:val="16"/>
        </w:rPr>
        <w:t>NOTA IMPORTANTE. CUALQUIER VARIACIÓN POSTERIOR A ESTA DECLARACIÓN DEBERÁ COMUNICARLA LA DIRECCIÓN DEL CENTRO AL SERVICIO DE INSPECCIÓN EDUCATIVA, UTILIZANDO OTRO IMPRESO COMO ÉSTE.</w:t>
      </w:r>
      <w:r w:rsidR="00DF2F01">
        <w:rPr>
          <w:sz w:val="16"/>
        </w:rPr>
        <w:t xml:space="preserve"> </w:t>
      </w:r>
      <w:r>
        <w:rPr>
          <w:sz w:val="16"/>
        </w:rPr>
        <w:t xml:space="preserve"> IGUALMENTE SE PROCEDER</w:t>
      </w:r>
      <w:r w:rsidR="00DF2F01">
        <w:rPr>
          <w:sz w:val="16"/>
        </w:rPr>
        <w:t>Á</w:t>
      </w:r>
      <w:r>
        <w:rPr>
          <w:sz w:val="16"/>
        </w:rPr>
        <w:t xml:space="preserve"> SI SE PRODUJERA ALGUNA SUSTITUCIÓN O INCORPORACION DE PROFESORADO AL CENTRO</w:t>
      </w:r>
    </w:p>
    <w:p w14:paraId="688EBD90" w14:textId="77777777" w:rsidR="008C51A7" w:rsidRDefault="008C51A7">
      <w:pPr>
        <w:pStyle w:val="Encabezado"/>
        <w:tabs>
          <w:tab w:val="clear" w:pos="4252"/>
          <w:tab w:val="clear" w:pos="8504"/>
        </w:tabs>
        <w:spacing w:line="384" w:lineRule="auto"/>
        <w:rPr>
          <w:sz w:val="16"/>
          <w:lang w:val="es-ES"/>
        </w:rPr>
        <w:sectPr w:rsidR="008C51A7" w:rsidSect="00AE6B79">
          <w:footerReference w:type="default" r:id="rId21"/>
          <w:pgSz w:w="16840" w:h="11907" w:orient="landscape" w:code="9"/>
          <w:pgMar w:top="466" w:right="567" w:bottom="567" w:left="743" w:header="487" w:footer="720" w:gutter="0"/>
          <w:cols w:space="708"/>
          <w:docGrid w:linePitch="233"/>
        </w:sectPr>
      </w:pPr>
    </w:p>
    <w:p w14:paraId="470B1A60" w14:textId="1E84FDA4" w:rsidR="008C51A7" w:rsidRDefault="00FB0FFC" w:rsidP="008C51A7">
      <w:pPr>
        <w:pStyle w:val="Encabezado"/>
        <w:tabs>
          <w:tab w:val="clear" w:pos="4252"/>
          <w:tab w:val="clear" w:pos="8504"/>
          <w:tab w:val="right" w:pos="10431"/>
        </w:tabs>
        <w:spacing w:line="384" w:lineRule="auto"/>
        <w:rPr>
          <w:b/>
          <w:noProof/>
          <w:sz w:val="20"/>
        </w:rPr>
      </w:pPr>
      <w:r>
        <w:rPr>
          <w:b/>
          <w:noProof/>
          <w:sz w:val="20"/>
        </w:rPr>
        <w:lastRenderedPageBreak/>
        <w:t>5</w:t>
      </w:r>
      <w:r w:rsidR="008C51A7">
        <w:rPr>
          <w:b/>
          <w:noProof/>
          <w:sz w:val="20"/>
        </w:rPr>
        <w:t>.3. Horario del curso por grupos</w:t>
      </w:r>
      <w:r w:rsidR="008C51A7">
        <w:rPr>
          <w:noProof/>
          <w:sz w:val="18"/>
        </w:rPr>
        <w:t xml:space="preserve"> </w:t>
      </w:r>
      <w:r w:rsidR="008C51A7">
        <w:rPr>
          <w:noProof/>
          <w:sz w:val="18"/>
        </w:rPr>
        <w:tab/>
        <w:t>Cumplimentese, por ambas caras, ajustado a este modelo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21"/>
        <w:gridCol w:w="702"/>
        <w:gridCol w:w="855"/>
        <w:gridCol w:w="153"/>
        <w:gridCol w:w="2410"/>
        <w:gridCol w:w="1166"/>
        <w:gridCol w:w="1762"/>
        <w:gridCol w:w="152"/>
        <w:gridCol w:w="855"/>
        <w:gridCol w:w="755"/>
      </w:tblGrid>
      <w:tr w:rsidR="0030122A" w:rsidRPr="0030122A" w14:paraId="14504517" w14:textId="77777777">
        <w:trPr>
          <w:cantSplit/>
        </w:trPr>
        <w:tc>
          <w:tcPr>
            <w:tcW w:w="3078" w:type="dxa"/>
            <w:gridSpan w:val="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FFF9F48" w14:textId="77777777" w:rsidR="0030122A" w:rsidRPr="0030122A" w:rsidRDefault="0030122A" w:rsidP="0030122A">
            <w:pPr>
              <w:tabs>
                <w:tab w:val="right" w:pos="851"/>
                <w:tab w:val="left" w:pos="2268"/>
                <w:tab w:val="right" w:leader="dot" w:pos="9072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30122A">
              <w:rPr>
                <w:b/>
                <w:sz w:val="16"/>
                <w:szCs w:val="16"/>
              </w:rPr>
              <w:t>Etapa (1)</w:t>
            </w:r>
          </w:p>
        </w:tc>
        <w:tc>
          <w:tcPr>
            <w:tcW w:w="5643" w:type="dxa"/>
            <w:gridSpan w:val="5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C8E4ECB" w14:textId="77777777" w:rsidR="0030122A" w:rsidRPr="0030122A" w:rsidRDefault="0030122A" w:rsidP="0030122A">
            <w:pPr>
              <w:tabs>
                <w:tab w:val="right" w:pos="851"/>
                <w:tab w:val="left" w:pos="2268"/>
                <w:tab w:val="right" w:leader="dot" w:pos="9072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30122A">
              <w:rPr>
                <w:b/>
                <w:sz w:val="16"/>
                <w:szCs w:val="16"/>
              </w:rPr>
              <w:t xml:space="preserve">Modalidad </w:t>
            </w:r>
            <w:r>
              <w:rPr>
                <w:b/>
                <w:sz w:val="16"/>
                <w:szCs w:val="16"/>
              </w:rPr>
              <w:t xml:space="preserve"> /</w:t>
            </w:r>
            <w:r w:rsidRPr="0030122A">
              <w:rPr>
                <w:b/>
                <w:sz w:val="16"/>
                <w:szCs w:val="16"/>
              </w:rPr>
              <w:t xml:space="preserve"> Clave y Denominación de</w:t>
            </w:r>
            <w:r w:rsidR="006D0549">
              <w:rPr>
                <w:b/>
                <w:sz w:val="16"/>
                <w:szCs w:val="16"/>
              </w:rPr>
              <w:t>l</w:t>
            </w:r>
            <w:r w:rsidRPr="0030122A">
              <w:rPr>
                <w:b/>
                <w:sz w:val="16"/>
                <w:szCs w:val="16"/>
              </w:rPr>
              <w:t xml:space="preserve"> Ciclo</w:t>
            </w:r>
            <w:r w:rsidR="006365C9">
              <w:rPr>
                <w:b/>
                <w:sz w:val="16"/>
                <w:szCs w:val="16"/>
              </w:rPr>
              <w:t xml:space="preserve"> formativo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A71A014" w14:textId="77777777" w:rsidR="0030122A" w:rsidRPr="0030122A" w:rsidRDefault="0030122A" w:rsidP="0030122A">
            <w:pPr>
              <w:tabs>
                <w:tab w:val="right" w:pos="851"/>
                <w:tab w:val="left" w:pos="2268"/>
                <w:tab w:val="right" w:leader="dot" w:pos="9072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30122A">
              <w:rPr>
                <w:b/>
                <w:sz w:val="16"/>
                <w:szCs w:val="16"/>
              </w:rPr>
              <w:t>Curso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4171367" w14:textId="77777777" w:rsidR="0030122A" w:rsidRPr="0030122A" w:rsidRDefault="0030122A" w:rsidP="0030122A">
            <w:pPr>
              <w:tabs>
                <w:tab w:val="right" w:pos="851"/>
                <w:tab w:val="left" w:pos="2268"/>
                <w:tab w:val="right" w:leader="dot" w:pos="9072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30122A">
              <w:rPr>
                <w:b/>
                <w:sz w:val="16"/>
                <w:szCs w:val="16"/>
              </w:rPr>
              <w:t>Grupo</w:t>
            </w:r>
          </w:p>
        </w:tc>
      </w:tr>
      <w:tr w:rsidR="0030122A" w14:paraId="3CF1C219" w14:textId="77777777">
        <w:trPr>
          <w:cantSplit/>
        </w:trPr>
        <w:tc>
          <w:tcPr>
            <w:tcW w:w="3078" w:type="dxa"/>
            <w:gridSpan w:val="3"/>
            <w:tcBorders>
              <w:bottom w:val="single" w:sz="4" w:space="0" w:color="auto"/>
            </w:tcBorders>
            <w:vAlign w:val="center"/>
          </w:tcPr>
          <w:p w14:paraId="667741B2" w14:textId="77777777" w:rsidR="0030122A" w:rsidRPr="0030122A" w:rsidRDefault="0030122A" w:rsidP="0030122A">
            <w:pPr>
              <w:tabs>
                <w:tab w:val="right" w:pos="851"/>
                <w:tab w:val="left" w:pos="2268"/>
                <w:tab w:val="right" w:leader="dot" w:pos="9072"/>
              </w:tabs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643" w:type="dxa"/>
            <w:gridSpan w:val="5"/>
            <w:tcBorders>
              <w:bottom w:val="single" w:sz="4" w:space="0" w:color="auto"/>
            </w:tcBorders>
            <w:vAlign w:val="center"/>
          </w:tcPr>
          <w:p w14:paraId="0820284D" w14:textId="77777777" w:rsidR="0030122A" w:rsidRPr="0030122A" w:rsidRDefault="0030122A" w:rsidP="0030122A">
            <w:pPr>
              <w:tabs>
                <w:tab w:val="right" w:pos="851"/>
                <w:tab w:val="left" w:pos="2268"/>
                <w:tab w:val="right" w:leader="dot" w:pos="9072"/>
              </w:tabs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14:paraId="54B6D542" w14:textId="77777777" w:rsidR="0030122A" w:rsidRPr="0030122A" w:rsidRDefault="0030122A" w:rsidP="0030122A">
            <w:pPr>
              <w:tabs>
                <w:tab w:val="right" w:pos="851"/>
                <w:tab w:val="left" w:pos="2268"/>
                <w:tab w:val="right" w:leader="dot" w:pos="9072"/>
              </w:tabs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vAlign w:val="center"/>
          </w:tcPr>
          <w:p w14:paraId="0520232A" w14:textId="77777777" w:rsidR="0030122A" w:rsidRPr="0030122A" w:rsidRDefault="0030122A" w:rsidP="0030122A">
            <w:pPr>
              <w:tabs>
                <w:tab w:val="right" w:pos="851"/>
                <w:tab w:val="left" w:pos="2268"/>
                <w:tab w:val="right" w:leader="dot" w:pos="9072"/>
              </w:tabs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0122A" w:rsidRPr="0030122A" w14:paraId="796E4970" w14:textId="77777777">
        <w:trPr>
          <w:cantSplit/>
        </w:trPr>
        <w:tc>
          <w:tcPr>
            <w:tcW w:w="103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B009A2" w14:textId="77777777" w:rsidR="0030122A" w:rsidRPr="006D0549" w:rsidRDefault="0030122A" w:rsidP="006365C9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i/>
                <w:lang w:val="es-ES"/>
              </w:rPr>
            </w:pPr>
            <w:r w:rsidRPr="006D0549">
              <w:rPr>
                <w:i/>
                <w:sz w:val="16"/>
                <w:lang w:val="es-ES"/>
              </w:rPr>
              <w:t>(1) Infantil, Primaria, ESO, Bachillerato</w:t>
            </w:r>
            <w:r w:rsidR="006365C9">
              <w:rPr>
                <w:i/>
                <w:sz w:val="16"/>
                <w:lang w:val="es-ES"/>
              </w:rPr>
              <w:t xml:space="preserve"> o</w:t>
            </w:r>
            <w:r w:rsidRPr="006D0549">
              <w:rPr>
                <w:i/>
                <w:sz w:val="16"/>
                <w:lang w:val="es-ES"/>
              </w:rPr>
              <w:t xml:space="preserve"> Formación Profesio</w:t>
            </w:r>
            <w:r w:rsidR="006365C9">
              <w:rPr>
                <w:i/>
                <w:sz w:val="16"/>
                <w:lang w:val="es-ES"/>
              </w:rPr>
              <w:t>nal</w:t>
            </w:r>
          </w:p>
        </w:tc>
      </w:tr>
      <w:tr w:rsidR="00DD3D52" w14:paraId="364B437C" w14:textId="77777777">
        <w:trPr>
          <w:cantSplit/>
        </w:trPr>
        <w:tc>
          <w:tcPr>
            <w:tcW w:w="1521" w:type="dxa"/>
            <w:tcBorders>
              <w:top w:val="single" w:sz="4" w:space="0" w:color="auto"/>
            </w:tcBorders>
            <w:shd w:val="clear" w:color="auto" w:fill="F3F3F3"/>
          </w:tcPr>
          <w:p w14:paraId="170459BB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  <w:r>
              <w:rPr>
                <w:sz w:val="20"/>
              </w:rPr>
              <w:t>Tutor/a D/Dª:</w:t>
            </w:r>
          </w:p>
        </w:tc>
        <w:tc>
          <w:tcPr>
            <w:tcW w:w="8810" w:type="dxa"/>
            <w:gridSpan w:val="9"/>
            <w:tcBorders>
              <w:top w:val="single" w:sz="4" w:space="0" w:color="auto"/>
            </w:tcBorders>
          </w:tcPr>
          <w:p w14:paraId="1CF32125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</w:p>
        </w:tc>
      </w:tr>
      <w:tr w:rsidR="00DD3D52" w14:paraId="583D4E48" w14:textId="77777777">
        <w:trPr>
          <w:cantSplit/>
        </w:trPr>
        <w:tc>
          <w:tcPr>
            <w:tcW w:w="3231" w:type="dxa"/>
            <w:gridSpan w:val="4"/>
            <w:shd w:val="clear" w:color="auto" w:fill="F3F3F3"/>
          </w:tcPr>
          <w:p w14:paraId="0068CAFC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  <w:r>
              <w:rPr>
                <w:sz w:val="20"/>
              </w:rPr>
              <w:t>Tutoría con Padres/ Madres : Día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F3FDE58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</w:p>
        </w:tc>
        <w:tc>
          <w:tcPr>
            <w:tcW w:w="1166" w:type="dxa"/>
            <w:shd w:val="clear" w:color="auto" w:fill="F3F3F3"/>
            <w:vAlign w:val="bottom"/>
          </w:tcPr>
          <w:p w14:paraId="6041A3AB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right="206"/>
              <w:jc w:val="right"/>
              <w:rPr>
                <w:sz w:val="20"/>
              </w:rPr>
            </w:pPr>
            <w:r>
              <w:rPr>
                <w:sz w:val="20"/>
              </w:rPr>
              <w:t>Hora</w:t>
            </w:r>
          </w:p>
        </w:tc>
        <w:tc>
          <w:tcPr>
            <w:tcW w:w="3524" w:type="dxa"/>
            <w:gridSpan w:val="4"/>
          </w:tcPr>
          <w:p w14:paraId="5130CD35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</w:p>
        </w:tc>
      </w:tr>
      <w:tr w:rsidR="00DD3D52" w14:paraId="319472CF" w14:textId="77777777">
        <w:tc>
          <w:tcPr>
            <w:tcW w:w="2223" w:type="dxa"/>
            <w:gridSpan w:val="2"/>
            <w:shd w:val="clear" w:color="auto" w:fill="F3F3F3"/>
            <w:vAlign w:val="bottom"/>
          </w:tcPr>
          <w:p w14:paraId="42F10CCD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  <w:r>
              <w:rPr>
                <w:sz w:val="20"/>
              </w:rPr>
              <w:t>Número de alumnos:</w:t>
            </w:r>
          </w:p>
        </w:tc>
        <w:tc>
          <w:tcPr>
            <w:tcW w:w="1008" w:type="dxa"/>
            <w:gridSpan w:val="2"/>
          </w:tcPr>
          <w:p w14:paraId="3484FCD9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</w:p>
        </w:tc>
        <w:tc>
          <w:tcPr>
            <w:tcW w:w="2410" w:type="dxa"/>
            <w:shd w:val="clear" w:color="auto" w:fill="F3F3F3"/>
            <w:vAlign w:val="bottom"/>
          </w:tcPr>
          <w:p w14:paraId="6CE4EBA5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  <w:r>
              <w:rPr>
                <w:sz w:val="20"/>
              </w:rPr>
              <w:t>Número de alumnas</w:t>
            </w:r>
          </w:p>
        </w:tc>
        <w:tc>
          <w:tcPr>
            <w:tcW w:w="1166" w:type="dxa"/>
          </w:tcPr>
          <w:p w14:paraId="2530F87A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</w:p>
        </w:tc>
        <w:tc>
          <w:tcPr>
            <w:tcW w:w="1762" w:type="dxa"/>
            <w:shd w:val="clear" w:color="auto" w:fill="F3F3F3"/>
            <w:vAlign w:val="bottom"/>
          </w:tcPr>
          <w:p w14:paraId="62B92A93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20"/>
              </w:rPr>
            </w:pPr>
            <w:r>
              <w:rPr>
                <w:sz w:val="20"/>
              </w:rPr>
              <w:t xml:space="preserve">Total: </w:t>
            </w:r>
          </w:p>
        </w:tc>
        <w:tc>
          <w:tcPr>
            <w:tcW w:w="1762" w:type="dxa"/>
            <w:gridSpan w:val="3"/>
          </w:tcPr>
          <w:p w14:paraId="74A32377" w14:textId="77777777" w:rsidR="00DD3D52" w:rsidRDefault="00DD3D52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</w:tr>
    </w:tbl>
    <w:p w14:paraId="27053C4D" w14:textId="77777777" w:rsidR="008C51A7" w:rsidRDefault="008C51A7" w:rsidP="008C51A7">
      <w:pPr>
        <w:tabs>
          <w:tab w:val="left" w:pos="5103"/>
          <w:tab w:val="left" w:leader="underscore" w:pos="7371"/>
          <w:tab w:val="left" w:leader="underscore" w:pos="8222"/>
          <w:tab w:val="left" w:leader="underscore" w:pos="9576"/>
        </w:tabs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862"/>
        <w:gridCol w:w="862"/>
        <w:gridCol w:w="862"/>
        <w:gridCol w:w="862"/>
        <w:gridCol w:w="862"/>
        <w:gridCol w:w="862"/>
        <w:gridCol w:w="862"/>
        <w:gridCol w:w="862"/>
        <w:gridCol w:w="862"/>
        <w:gridCol w:w="862"/>
      </w:tblGrid>
      <w:tr w:rsidR="008C51A7" w14:paraId="75806C5F" w14:textId="77777777">
        <w:trPr>
          <w:jc w:val="center"/>
        </w:trPr>
        <w:tc>
          <w:tcPr>
            <w:tcW w:w="1768" w:type="dxa"/>
          </w:tcPr>
          <w:p w14:paraId="0EE72C4B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  <w:tc>
          <w:tcPr>
            <w:tcW w:w="1724" w:type="dxa"/>
            <w:gridSpan w:val="2"/>
          </w:tcPr>
          <w:p w14:paraId="559AF650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Lunes (1)</w:t>
            </w:r>
          </w:p>
        </w:tc>
        <w:tc>
          <w:tcPr>
            <w:tcW w:w="1724" w:type="dxa"/>
            <w:gridSpan w:val="2"/>
          </w:tcPr>
          <w:p w14:paraId="34E83653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Martes (1)</w:t>
            </w:r>
          </w:p>
        </w:tc>
        <w:tc>
          <w:tcPr>
            <w:tcW w:w="1724" w:type="dxa"/>
            <w:gridSpan w:val="2"/>
          </w:tcPr>
          <w:p w14:paraId="4B78F122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Miércoles (1)</w:t>
            </w:r>
          </w:p>
        </w:tc>
        <w:tc>
          <w:tcPr>
            <w:tcW w:w="1724" w:type="dxa"/>
            <w:gridSpan w:val="2"/>
          </w:tcPr>
          <w:p w14:paraId="79C77D2A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Jueves (1)</w:t>
            </w:r>
          </w:p>
        </w:tc>
        <w:tc>
          <w:tcPr>
            <w:tcW w:w="1724" w:type="dxa"/>
            <w:gridSpan w:val="2"/>
          </w:tcPr>
          <w:p w14:paraId="7519AFF6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Viernes (1)</w:t>
            </w:r>
          </w:p>
        </w:tc>
      </w:tr>
      <w:tr w:rsidR="008C51A7" w14:paraId="68782A2A" w14:textId="77777777">
        <w:trPr>
          <w:cantSplit/>
          <w:trHeight w:val="680"/>
          <w:jc w:val="center"/>
        </w:trPr>
        <w:tc>
          <w:tcPr>
            <w:tcW w:w="1768" w:type="dxa"/>
            <w:vMerge w:val="restart"/>
          </w:tcPr>
          <w:p w14:paraId="5ACA6A07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22526F94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4F8F3CDC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451E9153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40B9E8FB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372BB82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2343A6C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7560E8A4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21C9D41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56D946A6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203710DE" w14:textId="77777777">
        <w:trPr>
          <w:cantSplit/>
          <w:jc w:val="center"/>
        </w:trPr>
        <w:tc>
          <w:tcPr>
            <w:tcW w:w="1768" w:type="dxa"/>
            <w:vMerge/>
          </w:tcPr>
          <w:p w14:paraId="64F6819F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5FD78DF9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6B6E61CC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4AAAEDF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230359E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529C07C5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46E2F425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BBD18A5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7067265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4035C9FE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6A92E3B9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C51A7" w14:paraId="09D19345" w14:textId="77777777">
        <w:trPr>
          <w:cantSplit/>
          <w:trHeight w:val="680"/>
          <w:jc w:val="center"/>
        </w:trPr>
        <w:tc>
          <w:tcPr>
            <w:tcW w:w="1768" w:type="dxa"/>
            <w:vMerge w:val="restart"/>
          </w:tcPr>
          <w:p w14:paraId="7B8ED442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3171F059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7B1E5048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54FAE513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3832DAC0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11FED13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77AD002C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42EC85FB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06DCBA8A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5CECF72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1D11BD20" w14:textId="77777777">
        <w:trPr>
          <w:cantSplit/>
          <w:jc w:val="center"/>
        </w:trPr>
        <w:tc>
          <w:tcPr>
            <w:tcW w:w="1768" w:type="dxa"/>
            <w:vMerge/>
          </w:tcPr>
          <w:p w14:paraId="480B6F38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79B6972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  <w:bottom w:val="single" w:sz="4" w:space="0" w:color="auto"/>
            </w:tcBorders>
            <w:vAlign w:val="center"/>
          </w:tcPr>
          <w:p w14:paraId="6CD27F66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626E552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  <w:bottom w:val="single" w:sz="4" w:space="0" w:color="auto"/>
            </w:tcBorders>
            <w:vAlign w:val="center"/>
          </w:tcPr>
          <w:p w14:paraId="3DC6998E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06FDC03F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  <w:bottom w:val="single" w:sz="4" w:space="0" w:color="auto"/>
            </w:tcBorders>
            <w:vAlign w:val="center"/>
          </w:tcPr>
          <w:p w14:paraId="4FC4D454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4D12712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  <w:bottom w:val="single" w:sz="4" w:space="0" w:color="auto"/>
            </w:tcBorders>
            <w:vAlign w:val="center"/>
          </w:tcPr>
          <w:p w14:paraId="578AFE4A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0A4A4E07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  <w:bottom w:val="single" w:sz="4" w:space="0" w:color="auto"/>
            </w:tcBorders>
            <w:vAlign w:val="center"/>
          </w:tcPr>
          <w:p w14:paraId="5FA020A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C51A7" w14:paraId="155CC91B" w14:textId="77777777">
        <w:trPr>
          <w:cantSplit/>
          <w:trHeight w:val="680"/>
          <w:jc w:val="center"/>
        </w:trPr>
        <w:tc>
          <w:tcPr>
            <w:tcW w:w="1768" w:type="dxa"/>
            <w:vMerge w:val="restart"/>
          </w:tcPr>
          <w:p w14:paraId="4C914446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7BF50E7D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0339C22E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59DB206C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4677B48A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7955F2CA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7150155C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8504C8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B93C1D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5E80FC5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30192684" w14:textId="77777777">
        <w:trPr>
          <w:cantSplit/>
          <w:jc w:val="center"/>
        </w:trPr>
        <w:tc>
          <w:tcPr>
            <w:tcW w:w="1768" w:type="dxa"/>
            <w:vMerge/>
          </w:tcPr>
          <w:p w14:paraId="239BD931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2CE7F21C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593FF6AF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5E7819A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1D63A53F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12C7337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7F0EEE77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7ADF43F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623E400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92A3CE9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346F624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C51A7" w14:paraId="791DCEA3" w14:textId="77777777">
        <w:trPr>
          <w:cantSplit/>
          <w:trHeight w:val="680"/>
          <w:jc w:val="center"/>
        </w:trPr>
        <w:tc>
          <w:tcPr>
            <w:tcW w:w="1768" w:type="dxa"/>
            <w:vMerge w:val="restart"/>
          </w:tcPr>
          <w:p w14:paraId="4FE753B2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7882A0E9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46641543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089086AE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2B8B84CC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227259CE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17EC098F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55375EA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483642B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64AA6CD3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4B35B537" w14:textId="77777777">
        <w:trPr>
          <w:cantSplit/>
          <w:jc w:val="center"/>
        </w:trPr>
        <w:tc>
          <w:tcPr>
            <w:tcW w:w="1768" w:type="dxa"/>
            <w:vMerge/>
          </w:tcPr>
          <w:p w14:paraId="078D4A50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5268A5B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13AA68B3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B7F613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30C21C34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21C0D5D4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7DD7DECF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5D8B9F43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5069B51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2560955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39B0B5A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C51A7" w14:paraId="3EB48CDD" w14:textId="77777777">
        <w:trPr>
          <w:cantSplit/>
          <w:trHeight w:val="680"/>
          <w:jc w:val="center"/>
        </w:trPr>
        <w:tc>
          <w:tcPr>
            <w:tcW w:w="1768" w:type="dxa"/>
            <w:vMerge w:val="restart"/>
          </w:tcPr>
          <w:p w14:paraId="6675DEE3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52F4977C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0C6454E7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0019E821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7CEAF507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5CC712D7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5C2AAEFA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6C8783BC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25D5B81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1304EAE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5A4E831B" w14:textId="77777777">
        <w:trPr>
          <w:cantSplit/>
          <w:jc w:val="center"/>
        </w:trPr>
        <w:tc>
          <w:tcPr>
            <w:tcW w:w="1768" w:type="dxa"/>
            <w:vMerge/>
          </w:tcPr>
          <w:p w14:paraId="2F8CD82C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494DDA5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4ABD101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521F4B2C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1593CAC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61D5F393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67EE47B6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3B41EDE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6B4FA5A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699209F9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2295724C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C51A7" w14:paraId="258DE508" w14:textId="77777777">
        <w:trPr>
          <w:cantSplit/>
          <w:trHeight w:val="680"/>
          <w:jc w:val="center"/>
        </w:trPr>
        <w:tc>
          <w:tcPr>
            <w:tcW w:w="1768" w:type="dxa"/>
            <w:vMerge w:val="restart"/>
          </w:tcPr>
          <w:p w14:paraId="1108972D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119C5033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34BD6681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6112429F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1492ACD9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59FDC79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77DDCB2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12C6BFCE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6DB8FD67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6CDE41C4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616F40EB" w14:textId="77777777">
        <w:trPr>
          <w:cantSplit/>
          <w:jc w:val="center"/>
        </w:trPr>
        <w:tc>
          <w:tcPr>
            <w:tcW w:w="1768" w:type="dxa"/>
            <w:vMerge/>
          </w:tcPr>
          <w:p w14:paraId="4F981BE1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19725484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5221144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5A130CAE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27DA4DD9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7CE9411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1B73FA16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4B4DDDE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0546E4C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BC445F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03BC149B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C51A7" w14:paraId="4AFF7461" w14:textId="77777777">
        <w:trPr>
          <w:cantSplit/>
          <w:trHeight w:val="680"/>
          <w:jc w:val="center"/>
        </w:trPr>
        <w:tc>
          <w:tcPr>
            <w:tcW w:w="1768" w:type="dxa"/>
            <w:vMerge w:val="restart"/>
          </w:tcPr>
          <w:p w14:paraId="041A6392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036A969C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2B20857D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19ADC356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3A2B7330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2FEED413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784ABC5C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6628FEFE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4DCB53E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0C5F9C65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1884BB93" w14:textId="77777777">
        <w:trPr>
          <w:cantSplit/>
          <w:jc w:val="center"/>
        </w:trPr>
        <w:tc>
          <w:tcPr>
            <w:tcW w:w="1768" w:type="dxa"/>
            <w:vMerge/>
          </w:tcPr>
          <w:p w14:paraId="45209517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E0463C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5973B92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479214E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4A38F407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5F69207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5F4CD615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21BDBEAB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07487433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19E8659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3994B23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C51A7" w14:paraId="61CC6AF0" w14:textId="77777777">
        <w:trPr>
          <w:cantSplit/>
          <w:trHeight w:val="680"/>
          <w:jc w:val="center"/>
        </w:trPr>
        <w:tc>
          <w:tcPr>
            <w:tcW w:w="1768" w:type="dxa"/>
            <w:vMerge w:val="restart"/>
          </w:tcPr>
          <w:p w14:paraId="371CB711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63A7D7A6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3908D84B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235E78AF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7A489754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4DE275D7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03CF8A8E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4C032E1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310B4321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dashed" w:sz="4" w:space="0" w:color="auto"/>
            </w:tcBorders>
            <w:vAlign w:val="center"/>
          </w:tcPr>
          <w:p w14:paraId="181B139F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8C51A7" w14:paraId="1AB1A2EE" w14:textId="77777777">
        <w:trPr>
          <w:cantSplit/>
          <w:jc w:val="center"/>
        </w:trPr>
        <w:tc>
          <w:tcPr>
            <w:tcW w:w="1768" w:type="dxa"/>
            <w:vMerge/>
          </w:tcPr>
          <w:p w14:paraId="7A2F7185" w14:textId="77777777" w:rsidR="008C51A7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922F095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1C7441F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3312B522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6FBBB97B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0FC7A59D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79292A4F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3B491455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7D9DCFA0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2A3329A8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dashed" w:sz="4" w:space="0" w:color="auto"/>
              <w:left w:val="nil"/>
            </w:tcBorders>
            <w:vAlign w:val="center"/>
          </w:tcPr>
          <w:p w14:paraId="07D1E7AE" w14:textId="77777777" w:rsidR="008C51A7" w:rsidRPr="002917AB" w:rsidRDefault="008C51A7" w:rsidP="00DC0EAD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2BC43817" w14:textId="77777777" w:rsidR="008C51A7" w:rsidRDefault="008C51A7" w:rsidP="008C51A7">
      <w:pPr>
        <w:tabs>
          <w:tab w:val="left" w:pos="5103"/>
          <w:tab w:val="left" w:leader="underscore" w:pos="7371"/>
          <w:tab w:val="left" w:leader="underscore" w:pos="8222"/>
          <w:tab w:val="left" w:leader="underscore" w:pos="9576"/>
        </w:tabs>
        <w:rPr>
          <w:sz w:val="18"/>
        </w:rPr>
      </w:pPr>
      <w:r>
        <w:rPr>
          <w:sz w:val="18"/>
        </w:rPr>
        <w:tab/>
        <w:t xml:space="preserve">En </w:t>
      </w:r>
      <w:r>
        <w:rPr>
          <w:sz w:val="18"/>
        </w:rPr>
        <w:tab/>
        <w:t xml:space="preserve">, a </w:t>
      </w:r>
      <w:r>
        <w:rPr>
          <w:sz w:val="18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z w:val="18"/>
        </w:rPr>
        <w:t xml:space="preserve"> </w:t>
      </w:r>
      <w:r>
        <w:rPr>
          <w:sz w:val="18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z w:val="18"/>
        </w:rPr>
        <w:t xml:space="preserve"> _____</w:t>
      </w:r>
    </w:p>
    <w:p w14:paraId="21A8839A" w14:textId="77777777" w:rsidR="008C51A7" w:rsidRDefault="008C51A7" w:rsidP="008C51A7">
      <w:pPr>
        <w:tabs>
          <w:tab w:val="center" w:pos="2565"/>
          <w:tab w:val="center" w:pos="7011"/>
        </w:tabs>
        <w:ind w:left="171"/>
        <w:rPr>
          <w:sz w:val="18"/>
        </w:rPr>
      </w:pPr>
      <w:r>
        <w:rPr>
          <w:sz w:val="18"/>
        </w:rPr>
        <w:tab/>
        <w:t>El Director / La Directora</w:t>
      </w:r>
      <w:r>
        <w:rPr>
          <w:sz w:val="18"/>
        </w:rPr>
        <w:tab/>
        <w:t>El Jefe / La Jefa de Estudios</w:t>
      </w:r>
    </w:p>
    <w:p w14:paraId="58CD7C17" w14:textId="77777777" w:rsidR="008C51A7" w:rsidRDefault="008C51A7" w:rsidP="008C51A7">
      <w:pPr>
        <w:tabs>
          <w:tab w:val="center" w:pos="2565"/>
          <w:tab w:val="center" w:pos="7011"/>
        </w:tabs>
        <w:ind w:left="171"/>
        <w:rPr>
          <w:sz w:val="18"/>
        </w:rPr>
      </w:pPr>
    </w:p>
    <w:p w14:paraId="5E1E73B1" w14:textId="77777777" w:rsidR="008C51A7" w:rsidRDefault="008C51A7" w:rsidP="008C51A7">
      <w:pPr>
        <w:tabs>
          <w:tab w:val="center" w:pos="2565"/>
          <w:tab w:val="center" w:pos="7011"/>
        </w:tabs>
        <w:ind w:left="171"/>
        <w:rPr>
          <w:sz w:val="18"/>
        </w:rPr>
      </w:pPr>
    </w:p>
    <w:p w14:paraId="5149385F" w14:textId="77777777" w:rsidR="008C51A7" w:rsidRDefault="008C51A7" w:rsidP="008C51A7">
      <w:pPr>
        <w:tabs>
          <w:tab w:val="center" w:pos="2565"/>
          <w:tab w:val="center" w:pos="7011"/>
        </w:tabs>
        <w:ind w:left="171"/>
        <w:rPr>
          <w:sz w:val="18"/>
        </w:rPr>
      </w:pPr>
      <w:r>
        <w:rPr>
          <w:sz w:val="18"/>
        </w:rPr>
        <w:tab/>
        <w:t>Fdo.:_________________________________</w:t>
      </w:r>
      <w:r>
        <w:rPr>
          <w:sz w:val="18"/>
        </w:rPr>
        <w:tab/>
        <w:t>Fdo.:________________________________</w:t>
      </w:r>
    </w:p>
    <w:p w14:paraId="01048402" w14:textId="77777777" w:rsidR="008C51A7" w:rsidRPr="004473B5" w:rsidRDefault="008C51A7" w:rsidP="008C51A7">
      <w:pPr>
        <w:rPr>
          <w:rFonts w:ascii="Arial Narrow" w:hAnsi="Arial Narrow"/>
          <w:sz w:val="16"/>
        </w:rPr>
      </w:pPr>
      <w:r w:rsidRPr="004473B5">
        <w:rPr>
          <w:rFonts w:ascii="Arial Narrow" w:hAnsi="Arial Narrow"/>
          <w:sz w:val="16"/>
        </w:rPr>
        <w:t>(1)En la parte superior de cada recuadro deberá figurar la asignatura, y en la parte inferior, a la izquierda, la clave del profesorado, y a la derecha, la clave del local.</w:t>
      </w:r>
    </w:p>
    <w:p w14:paraId="2548FEFE" w14:textId="77777777" w:rsidR="008C51A7" w:rsidRDefault="008C51A7" w:rsidP="008C51A7">
      <w:pPr>
        <w:rPr>
          <w:sz w:val="16"/>
        </w:rPr>
      </w:pPr>
      <w:r w:rsidRPr="004473B5">
        <w:rPr>
          <w:rFonts w:ascii="Arial Narrow" w:hAnsi="Arial Narrow"/>
          <w:sz w:val="16"/>
        </w:rPr>
        <w:t>(2)Cuando haya varias materias (optativas, etc.) en la misma hora, indicar sólo el nombre o sigla de cada una y la clave del local en cada caso y completar los datos en el reverso</w:t>
      </w:r>
      <w:r>
        <w:rPr>
          <w:sz w:val="16"/>
        </w:rPr>
        <w:br w:type="page"/>
      </w:r>
    </w:p>
    <w:p w14:paraId="1F3C7EFF" w14:textId="6862DA3D" w:rsidR="00A46304" w:rsidRDefault="00FB0FFC">
      <w:pPr>
        <w:ind w:left="360"/>
        <w:rPr>
          <w:b/>
          <w:noProof/>
          <w:sz w:val="20"/>
        </w:rPr>
      </w:pPr>
      <w:r>
        <w:rPr>
          <w:b/>
          <w:noProof/>
          <w:sz w:val="20"/>
        </w:rPr>
        <w:lastRenderedPageBreak/>
        <w:t>5</w:t>
      </w:r>
      <w:r w:rsidR="00F30735">
        <w:rPr>
          <w:b/>
          <w:noProof/>
          <w:sz w:val="20"/>
        </w:rPr>
        <w:t>.4</w:t>
      </w:r>
      <w:r w:rsidR="00A46304">
        <w:rPr>
          <w:b/>
          <w:noProof/>
          <w:sz w:val="20"/>
        </w:rPr>
        <w:t>. Horario de presencia en los centros de los/las titulares de los órganos de dirección.</w:t>
      </w:r>
    </w:p>
    <w:p w14:paraId="6EE0BDD2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0"/>
        <w:gridCol w:w="1418"/>
        <w:gridCol w:w="425"/>
        <w:gridCol w:w="1276"/>
        <w:gridCol w:w="425"/>
        <w:gridCol w:w="1418"/>
        <w:gridCol w:w="425"/>
      </w:tblGrid>
      <w:tr w:rsidR="00A46304" w14:paraId="63F67C1D" w14:textId="77777777">
        <w:tc>
          <w:tcPr>
            <w:tcW w:w="3260" w:type="dxa"/>
            <w:vAlign w:val="bottom"/>
          </w:tcPr>
          <w:p w14:paraId="3EDF228A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Régimen o modalidad</w:t>
            </w:r>
          </w:p>
        </w:tc>
        <w:tc>
          <w:tcPr>
            <w:tcW w:w="1418" w:type="dxa"/>
            <w:vAlign w:val="bottom"/>
          </w:tcPr>
          <w:p w14:paraId="113CEEB6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E8924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tcBorders>
              <w:left w:val="nil"/>
            </w:tcBorders>
            <w:vAlign w:val="bottom"/>
          </w:tcPr>
          <w:p w14:paraId="02001FCB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Vespertino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06FEF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left w:val="nil"/>
            </w:tcBorders>
            <w:vAlign w:val="bottom"/>
          </w:tcPr>
          <w:p w14:paraId="2C62FEB7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Nocturno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D2899F" w14:textId="77777777" w:rsidR="00A46304" w:rsidRDefault="00A46304">
            <w:pPr>
              <w:pStyle w:val="p10"/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ind w:left="0"/>
              <w:rPr>
                <w:rFonts w:ascii="Arial" w:hAnsi="Arial"/>
                <w:sz w:val="18"/>
              </w:rPr>
            </w:pPr>
          </w:p>
        </w:tc>
      </w:tr>
    </w:tbl>
    <w:p w14:paraId="02045F59" w14:textId="77777777" w:rsidR="00A46304" w:rsidRDefault="00A46304"/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2"/>
        <w:gridCol w:w="1724"/>
        <w:gridCol w:w="1724"/>
        <w:gridCol w:w="1724"/>
        <w:gridCol w:w="1724"/>
        <w:gridCol w:w="1724"/>
      </w:tblGrid>
      <w:tr w:rsidR="00A46304" w14:paraId="5CA8B7EE" w14:textId="77777777">
        <w:tc>
          <w:tcPr>
            <w:tcW w:w="1512" w:type="dxa"/>
          </w:tcPr>
          <w:p w14:paraId="7CCA81A4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Horas</w:t>
            </w:r>
          </w:p>
        </w:tc>
        <w:tc>
          <w:tcPr>
            <w:tcW w:w="1724" w:type="dxa"/>
          </w:tcPr>
          <w:p w14:paraId="7FDC6624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Lunes</w:t>
            </w:r>
          </w:p>
        </w:tc>
        <w:tc>
          <w:tcPr>
            <w:tcW w:w="1724" w:type="dxa"/>
          </w:tcPr>
          <w:p w14:paraId="454763B2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Martes</w:t>
            </w:r>
          </w:p>
        </w:tc>
        <w:tc>
          <w:tcPr>
            <w:tcW w:w="1724" w:type="dxa"/>
          </w:tcPr>
          <w:p w14:paraId="5EC87DCD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Miércoles</w:t>
            </w:r>
          </w:p>
        </w:tc>
        <w:tc>
          <w:tcPr>
            <w:tcW w:w="1724" w:type="dxa"/>
          </w:tcPr>
          <w:p w14:paraId="4C8F0F04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Jueves</w:t>
            </w:r>
          </w:p>
        </w:tc>
        <w:tc>
          <w:tcPr>
            <w:tcW w:w="1724" w:type="dxa"/>
          </w:tcPr>
          <w:p w14:paraId="273FFBB9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  <w:rPr>
                <w:sz w:val="16"/>
              </w:rPr>
            </w:pPr>
            <w:r>
              <w:rPr>
                <w:sz w:val="16"/>
              </w:rPr>
              <w:t>Viernes</w:t>
            </w:r>
          </w:p>
        </w:tc>
      </w:tr>
      <w:tr w:rsidR="00A46304" w14:paraId="19A56142" w14:textId="77777777">
        <w:tc>
          <w:tcPr>
            <w:tcW w:w="1512" w:type="dxa"/>
          </w:tcPr>
          <w:p w14:paraId="4FA5097D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0969ED0F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3FB81A76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14DBFBAF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565321BE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4E426691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64659BC5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2915BF44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4257605B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2D1855EE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  <w:tr w:rsidR="00A46304" w14:paraId="39E61D74" w14:textId="77777777">
        <w:tc>
          <w:tcPr>
            <w:tcW w:w="1512" w:type="dxa"/>
          </w:tcPr>
          <w:p w14:paraId="7890D3A0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6713993C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75EA733A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3E536F82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21E99662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193B045F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08237107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52B3DC14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590ED07E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28615AD3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  <w:tr w:rsidR="00A46304" w14:paraId="4275C65C" w14:textId="77777777">
        <w:tc>
          <w:tcPr>
            <w:tcW w:w="1512" w:type="dxa"/>
          </w:tcPr>
          <w:p w14:paraId="4C04CBF3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6F10F6D3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78D9FCC7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5DC34F82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28CE19C0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05BEA755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7E260D6A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14DD9BCA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14AE46AA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7CD996A9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  <w:tr w:rsidR="00A46304" w14:paraId="4845F0D0" w14:textId="77777777">
        <w:tc>
          <w:tcPr>
            <w:tcW w:w="1512" w:type="dxa"/>
          </w:tcPr>
          <w:p w14:paraId="3B477FBA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40FBE746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1AE44711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42871A76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540EFF0D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5E5B7BEC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76AE03A4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0CCEB4E6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70FE9B04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728DE2E2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  <w:tr w:rsidR="00A46304" w14:paraId="30169A11" w14:textId="77777777">
        <w:tc>
          <w:tcPr>
            <w:tcW w:w="1512" w:type="dxa"/>
          </w:tcPr>
          <w:p w14:paraId="3E342704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71C99AEB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5E491ABC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359397C2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7A31B1CF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5F7F4536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308F21ED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7E155DDB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14BE95D2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6E86451F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  <w:tr w:rsidR="00A46304" w14:paraId="34583FE7" w14:textId="77777777">
        <w:tc>
          <w:tcPr>
            <w:tcW w:w="1512" w:type="dxa"/>
          </w:tcPr>
          <w:p w14:paraId="6E2155EA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0FE9E6C0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1B46073A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68900DBD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796C0B69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40FEAFBC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05A88B0E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2DEB3DB4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34AADCE9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19E9AB2B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  <w:tr w:rsidR="00A46304" w14:paraId="1E940391" w14:textId="77777777">
        <w:tc>
          <w:tcPr>
            <w:tcW w:w="1512" w:type="dxa"/>
          </w:tcPr>
          <w:p w14:paraId="38984BFF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45A84FA0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65038CBB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543AD971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70B4B963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6038F609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0443A6D7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32644B57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4CAB1C26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5B63CBF3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  <w:tr w:rsidR="00A46304" w14:paraId="72F608AA" w14:textId="77777777">
        <w:tc>
          <w:tcPr>
            <w:tcW w:w="1512" w:type="dxa"/>
          </w:tcPr>
          <w:p w14:paraId="2F59A6CC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1D60A0C6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1F049C68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0EF0F868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4D767137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53E2371A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2868BE68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555D6D14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7C2E752C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1D52222E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  <w:tr w:rsidR="00A46304" w14:paraId="515CB55F" w14:textId="77777777">
        <w:tc>
          <w:tcPr>
            <w:tcW w:w="1512" w:type="dxa"/>
          </w:tcPr>
          <w:p w14:paraId="63B7464F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09113BEA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</w:p>
          <w:p w14:paraId="7534331B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De: _________</w:t>
            </w:r>
          </w:p>
          <w:p w14:paraId="6E998E5D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sz w:val="16"/>
              </w:rPr>
            </w:pPr>
            <w:r>
              <w:rPr>
                <w:sz w:val="16"/>
              </w:rPr>
              <w:t>a: __________</w:t>
            </w:r>
          </w:p>
          <w:p w14:paraId="13F773DC" w14:textId="77777777" w:rsidR="00A46304" w:rsidRDefault="00A46304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</w:pPr>
          </w:p>
        </w:tc>
        <w:tc>
          <w:tcPr>
            <w:tcW w:w="1724" w:type="dxa"/>
            <w:vAlign w:val="center"/>
          </w:tcPr>
          <w:p w14:paraId="17246BF5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6B4E4FD9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365A1A5D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39B2363B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  <w:tc>
          <w:tcPr>
            <w:tcW w:w="1724" w:type="dxa"/>
            <w:vAlign w:val="center"/>
          </w:tcPr>
          <w:p w14:paraId="04D7441D" w14:textId="77777777" w:rsidR="00A46304" w:rsidRDefault="00A46304" w:rsidP="000E689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jc w:val="center"/>
            </w:pPr>
          </w:p>
        </w:tc>
      </w:tr>
    </w:tbl>
    <w:p w14:paraId="6CA6D720" w14:textId="77777777" w:rsidR="00A46304" w:rsidRDefault="00A46304">
      <w:pPr>
        <w:tabs>
          <w:tab w:val="center" w:pos="2552"/>
          <w:tab w:val="center" w:pos="7371"/>
        </w:tabs>
        <w:spacing w:line="288" w:lineRule="auto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  <w:t>En __________________a de _______________de ______</w:t>
      </w:r>
    </w:p>
    <w:p w14:paraId="5797C9C1" w14:textId="77777777" w:rsidR="00A46304" w:rsidRDefault="00A46304">
      <w:pPr>
        <w:tabs>
          <w:tab w:val="center" w:pos="2552"/>
          <w:tab w:val="center" w:pos="7371"/>
        </w:tabs>
        <w:spacing w:line="288" w:lineRule="auto"/>
      </w:pPr>
      <w:r>
        <w:rPr>
          <w:sz w:val="18"/>
        </w:rPr>
        <w:tab/>
        <w:t>El Director/La Directora</w:t>
      </w:r>
      <w:r>
        <w:rPr>
          <w:sz w:val="18"/>
        </w:rPr>
        <w:tab/>
        <w:t>El Jefe/La jefa de Estudios</w:t>
      </w:r>
      <w:r>
        <w:t xml:space="preserve"> </w:t>
      </w:r>
    </w:p>
    <w:p w14:paraId="7523D6F0" w14:textId="77777777" w:rsidR="00A46304" w:rsidRDefault="0064711D">
      <w:pPr>
        <w:rPr>
          <w:sz w:val="16"/>
        </w:rPr>
      </w:pPr>
      <w:r>
        <w:rPr>
          <w:sz w:val="16"/>
        </w:rPr>
        <w:br w:type="page"/>
      </w:r>
    </w:p>
    <w:p w14:paraId="7AF9AF9E" w14:textId="4F891C6D" w:rsidR="00A46304" w:rsidRPr="006446F8" w:rsidRDefault="00FB0FFC" w:rsidP="006446F8">
      <w:pPr>
        <w:pStyle w:val="Encabezado"/>
        <w:spacing w:line="240" w:lineRule="auto"/>
        <w:rPr>
          <w:b/>
          <w:i/>
          <w:noProof/>
          <w:sz w:val="16"/>
          <w:szCs w:val="16"/>
        </w:rPr>
      </w:pPr>
      <w:r>
        <w:rPr>
          <w:b/>
          <w:noProof/>
          <w:sz w:val="20"/>
        </w:rPr>
        <w:lastRenderedPageBreak/>
        <w:t>5</w:t>
      </w:r>
      <w:r w:rsidR="001E338B">
        <w:rPr>
          <w:b/>
          <w:noProof/>
          <w:sz w:val="20"/>
        </w:rPr>
        <w:t>.</w:t>
      </w:r>
      <w:r w:rsidR="00F30735">
        <w:rPr>
          <w:b/>
          <w:noProof/>
          <w:sz w:val="20"/>
        </w:rPr>
        <w:t>5.</w:t>
      </w:r>
      <w:r w:rsidR="00A46304">
        <w:rPr>
          <w:b/>
          <w:noProof/>
          <w:sz w:val="20"/>
        </w:rPr>
        <w:t xml:space="preserve"> Reuniones de la Comisión de Coordinación Pedagógica</w:t>
      </w:r>
      <w:r w:rsidR="00A46304" w:rsidRPr="006446F8">
        <w:rPr>
          <w:b/>
          <w:noProof/>
          <w:sz w:val="16"/>
          <w:szCs w:val="16"/>
        </w:rPr>
        <w:t>.</w:t>
      </w:r>
      <w:r w:rsidR="006446F8" w:rsidRPr="006446F8">
        <w:rPr>
          <w:b/>
          <w:noProof/>
          <w:sz w:val="16"/>
          <w:szCs w:val="16"/>
        </w:rPr>
        <w:t xml:space="preserve"> </w:t>
      </w:r>
      <w:r w:rsidR="006446F8" w:rsidRPr="006446F8">
        <w:rPr>
          <w:b/>
          <w:i/>
          <w:noProof/>
          <w:sz w:val="16"/>
          <w:szCs w:val="16"/>
        </w:rPr>
        <w:t>(Cumplimentar en el caso de que no se incluya en la PGA remitida al SIE)</w:t>
      </w:r>
    </w:p>
    <w:p w14:paraId="57D3391B" w14:textId="3EB61CC1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  <w:r>
        <w:rPr>
          <w:noProof/>
          <w:sz w:val="18"/>
        </w:rPr>
        <w:t xml:space="preserve">Fechas establecidas para las reuniones ordinarias </w:t>
      </w:r>
      <w:r w:rsidR="00977730">
        <w:rPr>
          <w:noProof/>
          <w:sz w:val="18"/>
        </w:rPr>
        <w:t xml:space="preserve">previstas </w:t>
      </w:r>
      <w:r>
        <w:rPr>
          <w:noProof/>
          <w:sz w:val="18"/>
        </w:rPr>
        <w:t>de la Comisión de Coordinación Pedagógica.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7"/>
        <w:gridCol w:w="1701"/>
        <w:gridCol w:w="1701"/>
      </w:tblGrid>
      <w:tr w:rsidR="00A46304" w14:paraId="0F8231BB" w14:textId="77777777">
        <w:trPr>
          <w:jc w:val="center"/>
        </w:trPr>
        <w:tc>
          <w:tcPr>
            <w:tcW w:w="3637" w:type="dxa"/>
          </w:tcPr>
          <w:p w14:paraId="5D42B2A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noProof/>
                <w:sz w:val="18"/>
              </w:rPr>
            </w:pPr>
            <w:r>
              <w:rPr>
                <w:b/>
                <w:noProof/>
                <w:sz w:val="18"/>
              </w:rPr>
              <w:t>Meses</w:t>
            </w:r>
          </w:p>
        </w:tc>
        <w:tc>
          <w:tcPr>
            <w:tcW w:w="1701" w:type="dxa"/>
          </w:tcPr>
          <w:p w14:paraId="62CB7A9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noProof/>
                <w:sz w:val="18"/>
              </w:rPr>
            </w:pPr>
            <w:r>
              <w:rPr>
                <w:b/>
                <w:noProof/>
                <w:sz w:val="18"/>
              </w:rPr>
              <w:t>Día / hora</w:t>
            </w:r>
          </w:p>
        </w:tc>
        <w:tc>
          <w:tcPr>
            <w:tcW w:w="1701" w:type="dxa"/>
          </w:tcPr>
          <w:p w14:paraId="332AE439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noProof/>
                <w:sz w:val="18"/>
              </w:rPr>
            </w:pPr>
            <w:r>
              <w:rPr>
                <w:b/>
                <w:noProof/>
                <w:sz w:val="18"/>
              </w:rPr>
              <w:t>Día / hora</w:t>
            </w:r>
          </w:p>
        </w:tc>
      </w:tr>
      <w:tr w:rsidR="00A46304" w14:paraId="4AB83E6A" w14:textId="77777777">
        <w:trPr>
          <w:jc w:val="center"/>
        </w:trPr>
        <w:tc>
          <w:tcPr>
            <w:tcW w:w="3637" w:type="dxa"/>
          </w:tcPr>
          <w:p w14:paraId="10BA904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Septiembre: Sesión Extraordinaria.</w:t>
            </w:r>
          </w:p>
        </w:tc>
        <w:tc>
          <w:tcPr>
            <w:tcW w:w="1701" w:type="dxa"/>
            <w:vAlign w:val="center"/>
          </w:tcPr>
          <w:p w14:paraId="603EAAB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5F2933E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024CC4DF" w14:textId="77777777">
        <w:trPr>
          <w:jc w:val="center"/>
        </w:trPr>
        <w:tc>
          <w:tcPr>
            <w:tcW w:w="3637" w:type="dxa"/>
          </w:tcPr>
          <w:p w14:paraId="193F5621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Octubre</w:t>
            </w:r>
          </w:p>
        </w:tc>
        <w:tc>
          <w:tcPr>
            <w:tcW w:w="1701" w:type="dxa"/>
          </w:tcPr>
          <w:p w14:paraId="2DD7FFDD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527F8CE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4AB6E1B4" w14:textId="77777777">
        <w:trPr>
          <w:jc w:val="center"/>
        </w:trPr>
        <w:tc>
          <w:tcPr>
            <w:tcW w:w="3637" w:type="dxa"/>
          </w:tcPr>
          <w:p w14:paraId="562961C6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Noviembre</w:t>
            </w:r>
          </w:p>
        </w:tc>
        <w:tc>
          <w:tcPr>
            <w:tcW w:w="1701" w:type="dxa"/>
          </w:tcPr>
          <w:p w14:paraId="0C98BCB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5A8C12B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12688D41" w14:textId="77777777">
        <w:trPr>
          <w:jc w:val="center"/>
        </w:trPr>
        <w:tc>
          <w:tcPr>
            <w:tcW w:w="3637" w:type="dxa"/>
          </w:tcPr>
          <w:p w14:paraId="64FD8D7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Diciembre</w:t>
            </w:r>
          </w:p>
        </w:tc>
        <w:tc>
          <w:tcPr>
            <w:tcW w:w="1701" w:type="dxa"/>
          </w:tcPr>
          <w:p w14:paraId="6E289DE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273E0C3F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197B3918" w14:textId="77777777">
        <w:trPr>
          <w:jc w:val="center"/>
        </w:trPr>
        <w:tc>
          <w:tcPr>
            <w:tcW w:w="3637" w:type="dxa"/>
          </w:tcPr>
          <w:p w14:paraId="4FFFAB36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Enero</w:t>
            </w:r>
          </w:p>
        </w:tc>
        <w:tc>
          <w:tcPr>
            <w:tcW w:w="1701" w:type="dxa"/>
          </w:tcPr>
          <w:p w14:paraId="1E58241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366D484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6FD15C23" w14:textId="77777777">
        <w:trPr>
          <w:jc w:val="center"/>
        </w:trPr>
        <w:tc>
          <w:tcPr>
            <w:tcW w:w="3637" w:type="dxa"/>
          </w:tcPr>
          <w:p w14:paraId="274A0B0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Febrero</w:t>
            </w:r>
          </w:p>
        </w:tc>
        <w:tc>
          <w:tcPr>
            <w:tcW w:w="1701" w:type="dxa"/>
          </w:tcPr>
          <w:p w14:paraId="5E953BE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1E2796D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49F30537" w14:textId="77777777">
        <w:trPr>
          <w:jc w:val="center"/>
        </w:trPr>
        <w:tc>
          <w:tcPr>
            <w:tcW w:w="3637" w:type="dxa"/>
          </w:tcPr>
          <w:p w14:paraId="4DC89BD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Marzo</w:t>
            </w:r>
          </w:p>
        </w:tc>
        <w:tc>
          <w:tcPr>
            <w:tcW w:w="1701" w:type="dxa"/>
          </w:tcPr>
          <w:p w14:paraId="2410053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15A3DA1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477F7273" w14:textId="77777777">
        <w:trPr>
          <w:jc w:val="center"/>
        </w:trPr>
        <w:tc>
          <w:tcPr>
            <w:tcW w:w="3637" w:type="dxa"/>
          </w:tcPr>
          <w:p w14:paraId="0B1BECC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Abril</w:t>
            </w:r>
          </w:p>
        </w:tc>
        <w:tc>
          <w:tcPr>
            <w:tcW w:w="1701" w:type="dxa"/>
          </w:tcPr>
          <w:p w14:paraId="4957EB1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4CE34FF6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7554C16D" w14:textId="77777777">
        <w:trPr>
          <w:jc w:val="center"/>
        </w:trPr>
        <w:tc>
          <w:tcPr>
            <w:tcW w:w="3637" w:type="dxa"/>
          </w:tcPr>
          <w:p w14:paraId="7F5676B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Mayo</w:t>
            </w:r>
          </w:p>
        </w:tc>
        <w:tc>
          <w:tcPr>
            <w:tcW w:w="1701" w:type="dxa"/>
          </w:tcPr>
          <w:p w14:paraId="33149176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371D2D04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6CCDB250" w14:textId="77777777">
        <w:trPr>
          <w:jc w:val="center"/>
        </w:trPr>
        <w:tc>
          <w:tcPr>
            <w:tcW w:w="3637" w:type="dxa"/>
          </w:tcPr>
          <w:p w14:paraId="4F8D5DA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Junio: Sesión Extraordinaria</w:t>
            </w:r>
          </w:p>
        </w:tc>
        <w:tc>
          <w:tcPr>
            <w:tcW w:w="1701" w:type="dxa"/>
          </w:tcPr>
          <w:p w14:paraId="7D4F58B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1701" w:type="dxa"/>
          </w:tcPr>
          <w:p w14:paraId="680A4388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</w:tbl>
    <w:p w14:paraId="2A3E9535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</w:p>
    <w:p w14:paraId="3DEEECB1" w14:textId="77777777" w:rsidR="008C51A7" w:rsidRDefault="008C51A7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</w:p>
    <w:p w14:paraId="11FB255C" w14:textId="5A4F65FF" w:rsidR="00A46304" w:rsidRPr="006446F8" w:rsidRDefault="00FB0FFC" w:rsidP="006446F8">
      <w:pPr>
        <w:pStyle w:val="Encabezado"/>
        <w:tabs>
          <w:tab w:val="clear" w:pos="4252"/>
          <w:tab w:val="clear" w:pos="8504"/>
        </w:tabs>
        <w:spacing w:line="240" w:lineRule="auto"/>
        <w:rPr>
          <w:b/>
          <w:i/>
          <w:noProof/>
          <w:sz w:val="16"/>
          <w:szCs w:val="16"/>
        </w:rPr>
      </w:pPr>
      <w:r>
        <w:rPr>
          <w:b/>
          <w:noProof/>
          <w:sz w:val="20"/>
        </w:rPr>
        <w:t>5</w:t>
      </w:r>
      <w:r w:rsidR="001E338B">
        <w:rPr>
          <w:b/>
          <w:noProof/>
          <w:sz w:val="20"/>
        </w:rPr>
        <w:t>.</w:t>
      </w:r>
      <w:r w:rsidR="00F30735">
        <w:rPr>
          <w:b/>
          <w:noProof/>
          <w:sz w:val="20"/>
        </w:rPr>
        <w:t>6</w:t>
      </w:r>
      <w:r w:rsidR="00A46304">
        <w:rPr>
          <w:b/>
          <w:noProof/>
          <w:sz w:val="20"/>
        </w:rPr>
        <w:t>. Calendario de las Sesiones de Evaluación programadas.</w:t>
      </w:r>
      <w:r w:rsidR="006446F8" w:rsidRPr="006446F8">
        <w:t xml:space="preserve"> </w:t>
      </w:r>
      <w:r w:rsidR="006446F8" w:rsidRPr="006446F8">
        <w:rPr>
          <w:b/>
          <w:i/>
          <w:noProof/>
          <w:sz w:val="20"/>
        </w:rPr>
        <w:t>(</w:t>
      </w:r>
      <w:r w:rsidR="006446F8" w:rsidRPr="006446F8">
        <w:rPr>
          <w:b/>
          <w:i/>
          <w:noProof/>
          <w:sz w:val="16"/>
          <w:szCs w:val="16"/>
        </w:rPr>
        <w:t>Cumplimentar en el caso de que no se incluya en la PGA remitida al SIE).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7"/>
        <w:gridCol w:w="1815"/>
        <w:gridCol w:w="862"/>
        <w:gridCol w:w="721"/>
        <w:gridCol w:w="981"/>
        <w:gridCol w:w="851"/>
        <w:gridCol w:w="851"/>
        <w:gridCol w:w="851"/>
        <w:gridCol w:w="851"/>
        <w:gridCol w:w="851"/>
      </w:tblGrid>
      <w:tr w:rsidR="00A46304" w14:paraId="791997D2" w14:textId="77777777" w:rsidTr="006365C9">
        <w:trPr>
          <w:cantSplit/>
          <w:jc w:val="center"/>
        </w:trPr>
        <w:tc>
          <w:tcPr>
            <w:tcW w:w="4555" w:type="dxa"/>
            <w:gridSpan w:val="4"/>
            <w:vMerge w:val="restart"/>
            <w:vAlign w:val="center"/>
          </w:tcPr>
          <w:p w14:paraId="6AD4F2D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noProof/>
                <w:sz w:val="18"/>
              </w:rPr>
            </w:pPr>
            <w:r>
              <w:rPr>
                <w:b/>
                <w:noProof/>
                <w:sz w:val="18"/>
              </w:rPr>
              <w:t>Enseñanzas</w:t>
            </w:r>
          </w:p>
        </w:tc>
        <w:tc>
          <w:tcPr>
            <w:tcW w:w="1832" w:type="dxa"/>
            <w:gridSpan w:val="2"/>
            <w:vAlign w:val="center"/>
          </w:tcPr>
          <w:p w14:paraId="067519B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noProof/>
                <w:sz w:val="18"/>
              </w:rPr>
            </w:pPr>
            <w:r>
              <w:rPr>
                <w:b/>
                <w:noProof/>
                <w:sz w:val="18"/>
              </w:rPr>
              <w:t>1ª Evaluación</w:t>
            </w:r>
          </w:p>
        </w:tc>
        <w:tc>
          <w:tcPr>
            <w:tcW w:w="1702" w:type="dxa"/>
            <w:gridSpan w:val="2"/>
            <w:vAlign w:val="center"/>
          </w:tcPr>
          <w:p w14:paraId="5567713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noProof/>
                <w:sz w:val="18"/>
              </w:rPr>
            </w:pPr>
            <w:r>
              <w:rPr>
                <w:b/>
                <w:noProof/>
                <w:sz w:val="18"/>
              </w:rPr>
              <w:t>2ª Evaluación</w:t>
            </w:r>
          </w:p>
        </w:tc>
        <w:tc>
          <w:tcPr>
            <w:tcW w:w="1702" w:type="dxa"/>
            <w:gridSpan w:val="2"/>
            <w:vAlign w:val="center"/>
          </w:tcPr>
          <w:p w14:paraId="7C703E79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b/>
                <w:noProof/>
                <w:sz w:val="18"/>
              </w:rPr>
            </w:pPr>
            <w:r>
              <w:rPr>
                <w:b/>
                <w:noProof/>
                <w:sz w:val="18"/>
              </w:rPr>
              <w:t>3ª Evaluación</w:t>
            </w:r>
          </w:p>
        </w:tc>
      </w:tr>
      <w:tr w:rsidR="00A46304" w14:paraId="3159DB5D" w14:textId="77777777" w:rsidTr="006365C9">
        <w:trPr>
          <w:cantSplit/>
          <w:jc w:val="center"/>
        </w:trPr>
        <w:tc>
          <w:tcPr>
            <w:tcW w:w="4555" w:type="dxa"/>
            <w:gridSpan w:val="4"/>
            <w:vMerge/>
          </w:tcPr>
          <w:p w14:paraId="65E25AD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981" w:type="dxa"/>
            <w:vAlign w:val="center"/>
          </w:tcPr>
          <w:p w14:paraId="37C38DD9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Día</w:t>
            </w:r>
          </w:p>
        </w:tc>
        <w:tc>
          <w:tcPr>
            <w:tcW w:w="851" w:type="dxa"/>
            <w:vAlign w:val="center"/>
          </w:tcPr>
          <w:p w14:paraId="642589F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Mes</w:t>
            </w:r>
          </w:p>
        </w:tc>
        <w:tc>
          <w:tcPr>
            <w:tcW w:w="851" w:type="dxa"/>
            <w:vAlign w:val="center"/>
          </w:tcPr>
          <w:p w14:paraId="0F2A6AD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Día</w:t>
            </w:r>
          </w:p>
        </w:tc>
        <w:tc>
          <w:tcPr>
            <w:tcW w:w="851" w:type="dxa"/>
            <w:vAlign w:val="center"/>
          </w:tcPr>
          <w:p w14:paraId="6950ECED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Mes</w:t>
            </w:r>
          </w:p>
        </w:tc>
        <w:tc>
          <w:tcPr>
            <w:tcW w:w="851" w:type="dxa"/>
            <w:vAlign w:val="center"/>
          </w:tcPr>
          <w:p w14:paraId="609E3CDA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Día</w:t>
            </w:r>
          </w:p>
        </w:tc>
        <w:tc>
          <w:tcPr>
            <w:tcW w:w="851" w:type="dxa"/>
            <w:vAlign w:val="center"/>
          </w:tcPr>
          <w:p w14:paraId="31916198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Mes</w:t>
            </w:r>
          </w:p>
        </w:tc>
      </w:tr>
      <w:tr w:rsidR="0028538F" w14:paraId="04D4E8E4" w14:textId="77777777" w:rsidTr="006365C9">
        <w:trPr>
          <w:cantSplit/>
          <w:jc w:val="center"/>
        </w:trPr>
        <w:tc>
          <w:tcPr>
            <w:tcW w:w="3834" w:type="dxa"/>
            <w:gridSpan w:val="3"/>
            <w:vMerge w:val="restart"/>
            <w:vAlign w:val="center"/>
          </w:tcPr>
          <w:p w14:paraId="5F413BC6" w14:textId="77777777" w:rsidR="0028538F" w:rsidRDefault="0028538F" w:rsidP="0039456E">
            <w:pPr>
              <w:pStyle w:val="Encabezado"/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Educación Primaria</w:t>
            </w:r>
          </w:p>
        </w:tc>
        <w:tc>
          <w:tcPr>
            <w:tcW w:w="721" w:type="dxa"/>
            <w:vAlign w:val="center"/>
          </w:tcPr>
          <w:p w14:paraId="649F159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vAlign w:val="center"/>
          </w:tcPr>
          <w:p w14:paraId="460C0298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5CC58A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B722443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4E5E227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221B46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212C322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578DD9BA" w14:textId="77777777" w:rsidTr="006365C9">
        <w:trPr>
          <w:cantSplit/>
          <w:jc w:val="center"/>
        </w:trPr>
        <w:tc>
          <w:tcPr>
            <w:tcW w:w="3834" w:type="dxa"/>
            <w:gridSpan w:val="3"/>
            <w:vMerge/>
            <w:vAlign w:val="center"/>
          </w:tcPr>
          <w:p w14:paraId="76F72EC5" w14:textId="77777777" w:rsidR="0028538F" w:rsidRDefault="0028538F" w:rsidP="0039456E">
            <w:pPr>
              <w:pStyle w:val="Encabezado"/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03CA216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2º</w:t>
            </w:r>
          </w:p>
        </w:tc>
        <w:tc>
          <w:tcPr>
            <w:tcW w:w="981" w:type="dxa"/>
            <w:vAlign w:val="center"/>
          </w:tcPr>
          <w:p w14:paraId="7C6FF3D5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DEA31E8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C89711D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FC54BA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EF4825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5390551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4688CFAA" w14:textId="77777777" w:rsidTr="006365C9">
        <w:trPr>
          <w:cantSplit/>
          <w:jc w:val="center"/>
        </w:trPr>
        <w:tc>
          <w:tcPr>
            <w:tcW w:w="3834" w:type="dxa"/>
            <w:gridSpan w:val="3"/>
            <w:vMerge/>
            <w:vAlign w:val="center"/>
          </w:tcPr>
          <w:p w14:paraId="77E6A496" w14:textId="77777777" w:rsidR="0028538F" w:rsidRDefault="0028538F" w:rsidP="0039456E">
            <w:pPr>
              <w:pStyle w:val="Encabezado"/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6644FD8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3º</w:t>
            </w:r>
          </w:p>
        </w:tc>
        <w:tc>
          <w:tcPr>
            <w:tcW w:w="981" w:type="dxa"/>
            <w:vAlign w:val="center"/>
          </w:tcPr>
          <w:p w14:paraId="7FBF521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9BD876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700AA94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F9CA4AA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765F0BE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CD15A7A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52E5582B" w14:textId="77777777" w:rsidTr="006365C9">
        <w:trPr>
          <w:cantSplit/>
          <w:jc w:val="center"/>
        </w:trPr>
        <w:tc>
          <w:tcPr>
            <w:tcW w:w="3834" w:type="dxa"/>
            <w:gridSpan w:val="3"/>
            <w:vMerge/>
            <w:vAlign w:val="center"/>
          </w:tcPr>
          <w:p w14:paraId="09938254" w14:textId="77777777" w:rsidR="0028538F" w:rsidRDefault="0028538F" w:rsidP="0039456E">
            <w:pPr>
              <w:pStyle w:val="Encabezado"/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7AFB949F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4º</w:t>
            </w:r>
          </w:p>
        </w:tc>
        <w:tc>
          <w:tcPr>
            <w:tcW w:w="981" w:type="dxa"/>
            <w:vAlign w:val="center"/>
          </w:tcPr>
          <w:p w14:paraId="20819C3D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7538908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ABCCC93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80106FB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A75B461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095EE57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2CD29FC7" w14:textId="77777777" w:rsidTr="006365C9">
        <w:trPr>
          <w:cantSplit/>
          <w:jc w:val="center"/>
        </w:trPr>
        <w:tc>
          <w:tcPr>
            <w:tcW w:w="3834" w:type="dxa"/>
            <w:gridSpan w:val="3"/>
            <w:vMerge/>
            <w:vAlign w:val="center"/>
          </w:tcPr>
          <w:p w14:paraId="43745E4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6251E93D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5º</w:t>
            </w:r>
          </w:p>
        </w:tc>
        <w:tc>
          <w:tcPr>
            <w:tcW w:w="981" w:type="dxa"/>
            <w:vAlign w:val="center"/>
          </w:tcPr>
          <w:p w14:paraId="7B6DB760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B20E57F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8110A48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0C4617F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8DD09FF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2D552B4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2090B48B" w14:textId="77777777" w:rsidTr="006365C9">
        <w:trPr>
          <w:cantSplit/>
          <w:jc w:val="center"/>
        </w:trPr>
        <w:tc>
          <w:tcPr>
            <w:tcW w:w="3834" w:type="dxa"/>
            <w:gridSpan w:val="3"/>
            <w:vMerge/>
            <w:vAlign w:val="center"/>
          </w:tcPr>
          <w:p w14:paraId="27486DB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20A59F7C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6º</w:t>
            </w:r>
          </w:p>
        </w:tc>
        <w:tc>
          <w:tcPr>
            <w:tcW w:w="981" w:type="dxa"/>
            <w:vAlign w:val="center"/>
          </w:tcPr>
          <w:p w14:paraId="0CE40CA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3C6036A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E7DBB71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88CD842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E513FB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E05D38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1869FB71" w14:textId="77777777" w:rsidTr="006365C9">
        <w:trPr>
          <w:cantSplit/>
          <w:jc w:val="center"/>
        </w:trPr>
        <w:tc>
          <w:tcPr>
            <w:tcW w:w="3834" w:type="dxa"/>
            <w:gridSpan w:val="3"/>
            <w:vMerge w:val="restart"/>
            <w:vAlign w:val="center"/>
          </w:tcPr>
          <w:p w14:paraId="6A6AEB72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Educación Secundaria Obligatoria</w:t>
            </w:r>
          </w:p>
        </w:tc>
        <w:tc>
          <w:tcPr>
            <w:tcW w:w="721" w:type="dxa"/>
            <w:vAlign w:val="center"/>
          </w:tcPr>
          <w:p w14:paraId="22D7620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vAlign w:val="center"/>
          </w:tcPr>
          <w:p w14:paraId="3BD8C325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5C32E0C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BCA4067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915722F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6CA227C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399A55E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271B5C08" w14:textId="77777777" w:rsidTr="006365C9">
        <w:trPr>
          <w:cantSplit/>
          <w:jc w:val="center"/>
        </w:trPr>
        <w:tc>
          <w:tcPr>
            <w:tcW w:w="3834" w:type="dxa"/>
            <w:gridSpan w:val="3"/>
            <w:vMerge/>
            <w:vAlign w:val="center"/>
          </w:tcPr>
          <w:p w14:paraId="34DFCDEE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08EBFFED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2º</w:t>
            </w:r>
          </w:p>
        </w:tc>
        <w:tc>
          <w:tcPr>
            <w:tcW w:w="981" w:type="dxa"/>
            <w:vAlign w:val="center"/>
          </w:tcPr>
          <w:p w14:paraId="60C5E01E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233C182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6934D34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C05877A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B2B2705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1849A2D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1BC94943" w14:textId="77777777" w:rsidTr="006365C9">
        <w:trPr>
          <w:cantSplit/>
          <w:jc w:val="center"/>
        </w:trPr>
        <w:tc>
          <w:tcPr>
            <w:tcW w:w="3834" w:type="dxa"/>
            <w:gridSpan w:val="3"/>
            <w:vMerge/>
            <w:vAlign w:val="center"/>
          </w:tcPr>
          <w:p w14:paraId="5FA674C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0FDAAFEB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3º</w:t>
            </w:r>
          </w:p>
        </w:tc>
        <w:tc>
          <w:tcPr>
            <w:tcW w:w="981" w:type="dxa"/>
            <w:vAlign w:val="center"/>
          </w:tcPr>
          <w:p w14:paraId="539B71A2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D63349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1E52513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ECC27CA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91F3AB6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E1C3925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28538F" w14:paraId="0A128384" w14:textId="77777777" w:rsidTr="006365C9">
        <w:trPr>
          <w:cantSplit/>
          <w:jc w:val="center"/>
        </w:trPr>
        <w:tc>
          <w:tcPr>
            <w:tcW w:w="3834" w:type="dxa"/>
            <w:gridSpan w:val="3"/>
            <w:vMerge/>
            <w:vAlign w:val="center"/>
          </w:tcPr>
          <w:p w14:paraId="140C5CE5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39547098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4º</w:t>
            </w:r>
          </w:p>
        </w:tc>
        <w:tc>
          <w:tcPr>
            <w:tcW w:w="981" w:type="dxa"/>
            <w:vAlign w:val="center"/>
          </w:tcPr>
          <w:p w14:paraId="777041EB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89DD83F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A7DB6BD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3D83FEF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A199469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25F38CB" w14:textId="77777777" w:rsidR="0028538F" w:rsidRDefault="0028538F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37E306EC" w14:textId="77777777" w:rsidTr="006365C9">
        <w:trPr>
          <w:cantSplit/>
          <w:jc w:val="center"/>
        </w:trPr>
        <w:tc>
          <w:tcPr>
            <w:tcW w:w="1157" w:type="dxa"/>
            <w:vMerge w:val="restart"/>
            <w:vAlign w:val="center"/>
          </w:tcPr>
          <w:p w14:paraId="034C022C" w14:textId="77777777" w:rsidR="006365C9" w:rsidRDefault="006365C9" w:rsidP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 xml:space="preserve">Bachillerato </w:t>
            </w:r>
          </w:p>
        </w:tc>
        <w:tc>
          <w:tcPr>
            <w:tcW w:w="2677" w:type="dxa"/>
            <w:gridSpan w:val="2"/>
            <w:vMerge w:val="restart"/>
            <w:vAlign w:val="center"/>
          </w:tcPr>
          <w:p w14:paraId="15FC13B3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de Artes</w:t>
            </w:r>
          </w:p>
        </w:tc>
        <w:tc>
          <w:tcPr>
            <w:tcW w:w="721" w:type="dxa"/>
            <w:vAlign w:val="center"/>
          </w:tcPr>
          <w:p w14:paraId="028C78F9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vAlign w:val="center"/>
          </w:tcPr>
          <w:p w14:paraId="6209A2C0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6B585BB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CD82995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BBFFA05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EE750D4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B14CC01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4DC4CA9F" w14:textId="77777777" w:rsidTr="006365C9">
        <w:trPr>
          <w:cantSplit/>
          <w:jc w:val="center"/>
        </w:trPr>
        <w:tc>
          <w:tcPr>
            <w:tcW w:w="1157" w:type="dxa"/>
            <w:vMerge/>
            <w:vAlign w:val="center"/>
          </w:tcPr>
          <w:p w14:paraId="1B8D6D4B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2677" w:type="dxa"/>
            <w:gridSpan w:val="2"/>
            <w:vMerge/>
            <w:vAlign w:val="center"/>
          </w:tcPr>
          <w:p w14:paraId="1BA69CC2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61D86F07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2º</w:t>
            </w:r>
          </w:p>
        </w:tc>
        <w:tc>
          <w:tcPr>
            <w:tcW w:w="981" w:type="dxa"/>
            <w:vAlign w:val="center"/>
          </w:tcPr>
          <w:p w14:paraId="4728545B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13907B7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3E9DD75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DE1B396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6B3526A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86D8CF0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2702FD4A" w14:textId="77777777" w:rsidTr="006365C9">
        <w:trPr>
          <w:cantSplit/>
          <w:jc w:val="center"/>
        </w:trPr>
        <w:tc>
          <w:tcPr>
            <w:tcW w:w="1157" w:type="dxa"/>
            <w:vMerge/>
            <w:vAlign w:val="center"/>
          </w:tcPr>
          <w:p w14:paraId="119E2422" w14:textId="77777777" w:rsidR="006365C9" w:rsidRDefault="006365C9" w:rsidP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2677" w:type="dxa"/>
            <w:gridSpan w:val="2"/>
            <w:vMerge w:val="restart"/>
            <w:vAlign w:val="center"/>
          </w:tcPr>
          <w:p w14:paraId="7ADCF52E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de Ciencias</w:t>
            </w:r>
          </w:p>
        </w:tc>
        <w:tc>
          <w:tcPr>
            <w:tcW w:w="721" w:type="dxa"/>
            <w:tcBorders>
              <w:bottom w:val="single" w:sz="4" w:space="0" w:color="auto"/>
            </w:tcBorders>
            <w:vAlign w:val="center"/>
          </w:tcPr>
          <w:p w14:paraId="09B6D4D5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vAlign w:val="center"/>
          </w:tcPr>
          <w:p w14:paraId="460FB13E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30F6466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08B84D4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373A8CF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71FE756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DFABBC9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214DEABC" w14:textId="77777777" w:rsidTr="006365C9">
        <w:trPr>
          <w:cantSplit/>
          <w:jc w:val="center"/>
        </w:trPr>
        <w:tc>
          <w:tcPr>
            <w:tcW w:w="1157" w:type="dxa"/>
            <w:vMerge/>
            <w:vAlign w:val="center"/>
          </w:tcPr>
          <w:p w14:paraId="38BBCF9B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2677" w:type="dxa"/>
            <w:gridSpan w:val="2"/>
            <w:vMerge/>
            <w:vAlign w:val="center"/>
          </w:tcPr>
          <w:p w14:paraId="18185157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77F53CE3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2º</w:t>
            </w:r>
          </w:p>
        </w:tc>
        <w:tc>
          <w:tcPr>
            <w:tcW w:w="981" w:type="dxa"/>
            <w:vAlign w:val="center"/>
          </w:tcPr>
          <w:p w14:paraId="162DB8D8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318EAFE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DFBF8C7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683B059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511402A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1D7726F" w14:textId="77777777" w:rsidR="006365C9" w:rsidRDefault="006365C9" w:rsidP="0069702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7D3CC570" w14:textId="77777777" w:rsidTr="006365C9">
        <w:trPr>
          <w:cantSplit/>
          <w:jc w:val="center"/>
        </w:trPr>
        <w:tc>
          <w:tcPr>
            <w:tcW w:w="1157" w:type="dxa"/>
            <w:vMerge/>
            <w:vAlign w:val="center"/>
          </w:tcPr>
          <w:p w14:paraId="4533030A" w14:textId="77777777" w:rsidR="006365C9" w:rsidRDefault="006365C9" w:rsidP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2677" w:type="dxa"/>
            <w:gridSpan w:val="2"/>
            <w:vMerge w:val="restart"/>
            <w:vAlign w:val="center"/>
          </w:tcPr>
          <w:p w14:paraId="5108812E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de Humanidades y Ciencias Sociales</w:t>
            </w:r>
          </w:p>
        </w:tc>
        <w:tc>
          <w:tcPr>
            <w:tcW w:w="721" w:type="dxa"/>
            <w:vAlign w:val="center"/>
          </w:tcPr>
          <w:p w14:paraId="4E50A6CA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vAlign w:val="center"/>
          </w:tcPr>
          <w:p w14:paraId="071B6E80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26AD32E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7346BC6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1173929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2F8B683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A7E6030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2D6AB1C1" w14:textId="77777777" w:rsidTr="006365C9">
        <w:trPr>
          <w:cantSplit/>
          <w:jc w:val="center"/>
        </w:trPr>
        <w:tc>
          <w:tcPr>
            <w:tcW w:w="1157" w:type="dxa"/>
            <w:vMerge/>
            <w:vAlign w:val="center"/>
          </w:tcPr>
          <w:p w14:paraId="1F6F4CC8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2677" w:type="dxa"/>
            <w:gridSpan w:val="2"/>
            <w:vMerge/>
            <w:vAlign w:val="center"/>
          </w:tcPr>
          <w:p w14:paraId="0BE14823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5C991206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2º</w:t>
            </w:r>
          </w:p>
        </w:tc>
        <w:tc>
          <w:tcPr>
            <w:tcW w:w="981" w:type="dxa"/>
            <w:vAlign w:val="center"/>
          </w:tcPr>
          <w:p w14:paraId="77554991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DF43444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C85E075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700B47A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118B390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BAD9645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3E834ABD" w14:textId="77777777" w:rsidTr="001B74AE">
        <w:trPr>
          <w:cantSplit/>
          <w:jc w:val="center"/>
        </w:trPr>
        <w:tc>
          <w:tcPr>
            <w:tcW w:w="2972" w:type="dxa"/>
            <w:gridSpan w:val="2"/>
            <w:vMerge w:val="restart"/>
            <w:vAlign w:val="center"/>
          </w:tcPr>
          <w:p w14:paraId="71320709" w14:textId="77777777" w:rsidR="006365C9" w:rsidRDefault="006365C9" w:rsidP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 xml:space="preserve">Ciclos formativos de </w:t>
            </w:r>
          </w:p>
          <w:p w14:paraId="2744E0E1" w14:textId="2231F2A2" w:rsidR="006365C9" w:rsidRDefault="006365C9" w:rsidP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Formación Profesional</w:t>
            </w:r>
            <w:r w:rsidR="001B2313">
              <w:rPr>
                <w:noProof/>
                <w:sz w:val="16"/>
              </w:rPr>
              <w:t xml:space="preserve"> de grado</w:t>
            </w:r>
            <w:r>
              <w:rPr>
                <w:noProof/>
                <w:sz w:val="16"/>
              </w:rPr>
              <w:t xml:space="preserve"> </w:t>
            </w:r>
          </w:p>
        </w:tc>
        <w:tc>
          <w:tcPr>
            <w:tcW w:w="862" w:type="dxa"/>
            <w:vMerge w:val="restart"/>
            <w:vAlign w:val="center"/>
          </w:tcPr>
          <w:p w14:paraId="1873CDEA" w14:textId="2746D27B" w:rsidR="006365C9" w:rsidRDefault="001B2313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 xml:space="preserve">Superior </w:t>
            </w:r>
          </w:p>
        </w:tc>
        <w:tc>
          <w:tcPr>
            <w:tcW w:w="721" w:type="dxa"/>
            <w:vAlign w:val="center"/>
          </w:tcPr>
          <w:p w14:paraId="2DAF49FF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vAlign w:val="center"/>
          </w:tcPr>
          <w:p w14:paraId="38B69A1F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04372F9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69EA0E2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E8EE38E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ABC962D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FDA2327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275DCC54" w14:textId="77777777" w:rsidTr="001B74AE">
        <w:trPr>
          <w:cantSplit/>
          <w:jc w:val="center"/>
        </w:trPr>
        <w:tc>
          <w:tcPr>
            <w:tcW w:w="2972" w:type="dxa"/>
            <w:gridSpan w:val="2"/>
            <w:vMerge/>
            <w:vAlign w:val="center"/>
          </w:tcPr>
          <w:p w14:paraId="4DD6F7A5" w14:textId="77777777" w:rsidR="006365C9" w:rsidRDefault="006365C9" w:rsidP="000821F4">
            <w:pPr>
              <w:pStyle w:val="Encabezado"/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862" w:type="dxa"/>
            <w:vMerge/>
            <w:vAlign w:val="center"/>
          </w:tcPr>
          <w:p w14:paraId="4AE75D9E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28FF46B9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2º</w:t>
            </w:r>
          </w:p>
        </w:tc>
        <w:tc>
          <w:tcPr>
            <w:tcW w:w="981" w:type="dxa"/>
            <w:vAlign w:val="center"/>
          </w:tcPr>
          <w:p w14:paraId="6448F641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E1C0DA7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544AB0A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66283A2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C60D85B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A591A96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34AEA5B6" w14:textId="77777777" w:rsidTr="001B74AE">
        <w:trPr>
          <w:cantSplit/>
          <w:jc w:val="center"/>
        </w:trPr>
        <w:tc>
          <w:tcPr>
            <w:tcW w:w="2972" w:type="dxa"/>
            <w:gridSpan w:val="2"/>
            <w:vMerge/>
            <w:vAlign w:val="center"/>
          </w:tcPr>
          <w:p w14:paraId="54747234" w14:textId="77777777" w:rsidR="006365C9" w:rsidRDefault="006365C9" w:rsidP="000821F4">
            <w:pPr>
              <w:pStyle w:val="Encabezado"/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862" w:type="dxa"/>
            <w:vMerge w:val="restart"/>
            <w:vAlign w:val="center"/>
          </w:tcPr>
          <w:p w14:paraId="124E1DDE" w14:textId="68DC974F" w:rsidR="006365C9" w:rsidRDefault="001B2313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 xml:space="preserve">Medio </w:t>
            </w:r>
          </w:p>
        </w:tc>
        <w:tc>
          <w:tcPr>
            <w:tcW w:w="721" w:type="dxa"/>
            <w:vAlign w:val="center"/>
          </w:tcPr>
          <w:p w14:paraId="59DC937B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vAlign w:val="center"/>
          </w:tcPr>
          <w:p w14:paraId="7E12BA9C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F8DE636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71C5830D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14176F8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77DDBA4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25FEA5D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66876D4A" w14:textId="77777777" w:rsidTr="001B74AE">
        <w:trPr>
          <w:cantSplit/>
          <w:jc w:val="center"/>
        </w:trPr>
        <w:tc>
          <w:tcPr>
            <w:tcW w:w="2972" w:type="dxa"/>
            <w:gridSpan w:val="2"/>
            <w:vMerge/>
            <w:vAlign w:val="center"/>
          </w:tcPr>
          <w:p w14:paraId="2B180C3D" w14:textId="77777777" w:rsidR="006365C9" w:rsidRDefault="006365C9" w:rsidP="000821F4">
            <w:pPr>
              <w:pStyle w:val="Encabezado"/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862" w:type="dxa"/>
            <w:vMerge/>
            <w:vAlign w:val="center"/>
          </w:tcPr>
          <w:p w14:paraId="549A57D3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4028276C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2º</w:t>
            </w:r>
          </w:p>
        </w:tc>
        <w:tc>
          <w:tcPr>
            <w:tcW w:w="981" w:type="dxa"/>
            <w:vAlign w:val="center"/>
          </w:tcPr>
          <w:p w14:paraId="5F7D380B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1DBE7B8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C5562FF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2C3B2B9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8AC0DC5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B98F8A3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2F18CA67" w14:textId="77777777" w:rsidTr="001B74AE">
        <w:trPr>
          <w:cantSplit/>
          <w:jc w:val="center"/>
        </w:trPr>
        <w:tc>
          <w:tcPr>
            <w:tcW w:w="2972" w:type="dxa"/>
            <w:gridSpan w:val="2"/>
            <w:vMerge/>
            <w:vAlign w:val="center"/>
          </w:tcPr>
          <w:p w14:paraId="74789542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862" w:type="dxa"/>
            <w:vMerge w:val="restart"/>
            <w:vAlign w:val="center"/>
          </w:tcPr>
          <w:p w14:paraId="5102FBF6" w14:textId="63056E1B" w:rsidR="006365C9" w:rsidRDefault="001B2313" w:rsidP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Básico</w:t>
            </w:r>
          </w:p>
        </w:tc>
        <w:tc>
          <w:tcPr>
            <w:tcW w:w="721" w:type="dxa"/>
            <w:vAlign w:val="center"/>
          </w:tcPr>
          <w:p w14:paraId="7A88F749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vAlign w:val="center"/>
          </w:tcPr>
          <w:p w14:paraId="7383B370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1E87BCB6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85F50AE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BA716C0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420A109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2CEB594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6365C9" w14:paraId="4A110B8F" w14:textId="77777777" w:rsidTr="001B74AE">
        <w:trPr>
          <w:cantSplit/>
          <w:jc w:val="center"/>
        </w:trPr>
        <w:tc>
          <w:tcPr>
            <w:tcW w:w="2972" w:type="dxa"/>
            <w:gridSpan w:val="2"/>
            <w:vMerge/>
            <w:vAlign w:val="center"/>
          </w:tcPr>
          <w:p w14:paraId="6519B0E0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862" w:type="dxa"/>
            <w:vMerge/>
            <w:vAlign w:val="center"/>
          </w:tcPr>
          <w:p w14:paraId="25A36AF3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</w:p>
        </w:tc>
        <w:tc>
          <w:tcPr>
            <w:tcW w:w="721" w:type="dxa"/>
            <w:vAlign w:val="center"/>
          </w:tcPr>
          <w:p w14:paraId="094AC37F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2º</w:t>
            </w:r>
          </w:p>
        </w:tc>
        <w:tc>
          <w:tcPr>
            <w:tcW w:w="981" w:type="dxa"/>
            <w:vAlign w:val="center"/>
          </w:tcPr>
          <w:p w14:paraId="143AA31A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88FC642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2EB59317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6D8AD47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17C410E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56D87BC5" w14:textId="77777777" w:rsidR="006365C9" w:rsidRDefault="006365C9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  <w:tr w:rsidR="001B74AE" w14:paraId="3FD81CEB" w14:textId="77777777" w:rsidTr="001B74AE">
        <w:trPr>
          <w:cantSplit/>
          <w:jc w:val="center"/>
        </w:trPr>
        <w:tc>
          <w:tcPr>
            <w:tcW w:w="2972" w:type="dxa"/>
            <w:gridSpan w:val="2"/>
            <w:vAlign w:val="center"/>
          </w:tcPr>
          <w:p w14:paraId="6C2E0DEB" w14:textId="010FCAAF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Ciclos formativos de artes plásticas y diseño</w:t>
            </w:r>
          </w:p>
        </w:tc>
        <w:tc>
          <w:tcPr>
            <w:tcW w:w="862" w:type="dxa"/>
            <w:vAlign w:val="center"/>
          </w:tcPr>
          <w:p w14:paraId="3DD8EDA7" w14:textId="4CA5F2CD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Superior</w:t>
            </w:r>
          </w:p>
        </w:tc>
        <w:tc>
          <w:tcPr>
            <w:tcW w:w="721" w:type="dxa"/>
            <w:vAlign w:val="center"/>
          </w:tcPr>
          <w:p w14:paraId="4621F9A8" w14:textId="445F83DF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  <w:r>
              <w:rPr>
                <w:noProof/>
                <w:sz w:val="16"/>
              </w:rPr>
              <w:t>1º</w:t>
            </w:r>
          </w:p>
        </w:tc>
        <w:tc>
          <w:tcPr>
            <w:tcW w:w="981" w:type="dxa"/>
            <w:vAlign w:val="center"/>
          </w:tcPr>
          <w:p w14:paraId="207381A4" w14:textId="77777777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A4141BB" w14:textId="77777777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04834B8C" w14:textId="77777777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3BF5FE92" w14:textId="77777777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6733F02B" w14:textId="77777777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  <w:tc>
          <w:tcPr>
            <w:tcW w:w="851" w:type="dxa"/>
            <w:vAlign w:val="center"/>
          </w:tcPr>
          <w:p w14:paraId="4E918640" w14:textId="77777777" w:rsidR="001B74AE" w:rsidRDefault="001B74AE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6"/>
              </w:rPr>
            </w:pPr>
          </w:p>
        </w:tc>
      </w:tr>
    </w:tbl>
    <w:p w14:paraId="0AF5425F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</w:p>
    <w:p w14:paraId="7DFFECAE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  <w:sectPr w:rsidR="00A46304">
          <w:footerReference w:type="default" r:id="rId22"/>
          <w:pgSz w:w="11907" w:h="16840" w:code="9"/>
          <w:pgMar w:top="454" w:right="454" w:bottom="743" w:left="851" w:header="720" w:footer="720" w:gutter="0"/>
          <w:cols w:space="708"/>
          <w:docGrid w:linePitch="233"/>
        </w:sectPr>
      </w:pPr>
    </w:p>
    <w:p w14:paraId="5E27DBED" w14:textId="7312AA0F" w:rsidR="00A46304" w:rsidRDefault="00FB0FFC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noProof/>
          <w:sz w:val="18"/>
        </w:rPr>
      </w:pPr>
      <w:r>
        <w:rPr>
          <w:b/>
          <w:noProof/>
          <w:sz w:val="20"/>
        </w:rPr>
        <w:lastRenderedPageBreak/>
        <w:t>5</w:t>
      </w:r>
      <w:r w:rsidR="001E338B">
        <w:rPr>
          <w:b/>
          <w:noProof/>
          <w:sz w:val="20"/>
        </w:rPr>
        <w:t>.</w:t>
      </w:r>
      <w:r w:rsidR="00F30735">
        <w:rPr>
          <w:b/>
          <w:noProof/>
          <w:sz w:val="20"/>
        </w:rPr>
        <w:t>7</w:t>
      </w:r>
      <w:r w:rsidR="00A46304">
        <w:rPr>
          <w:b/>
          <w:noProof/>
          <w:sz w:val="20"/>
        </w:rPr>
        <w:t>. Libros de texto que varían</w:t>
      </w:r>
    </w:p>
    <w:p w14:paraId="3A2CF1BC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  <w:r>
        <w:rPr>
          <w:noProof/>
          <w:sz w:val="18"/>
        </w:rPr>
        <w:t xml:space="preserve">Relación de libros de texto utilizados para cada una de las materias y que han variado respecto del curso anterior.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2"/>
        <w:gridCol w:w="2223"/>
        <w:gridCol w:w="4366"/>
        <w:gridCol w:w="1383"/>
        <w:gridCol w:w="2223"/>
        <w:gridCol w:w="3057"/>
      </w:tblGrid>
      <w:tr w:rsidR="00A46304" w14:paraId="16F231F0" w14:textId="77777777">
        <w:trPr>
          <w:cantSplit/>
          <w:jc w:val="center"/>
        </w:trPr>
        <w:tc>
          <w:tcPr>
            <w:tcW w:w="1332" w:type="dxa"/>
            <w:vMerge w:val="restart"/>
            <w:vAlign w:val="center"/>
          </w:tcPr>
          <w:p w14:paraId="69427C9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Curso</w:t>
            </w:r>
          </w:p>
        </w:tc>
        <w:tc>
          <w:tcPr>
            <w:tcW w:w="2223" w:type="dxa"/>
            <w:vMerge w:val="restart"/>
            <w:vAlign w:val="center"/>
          </w:tcPr>
          <w:p w14:paraId="36B23E51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Área, Materia, Módulo</w:t>
            </w:r>
            <w:r w:rsidR="000D5F50">
              <w:rPr>
                <w:noProof/>
                <w:sz w:val="18"/>
              </w:rPr>
              <w:t xml:space="preserve"> profesional</w:t>
            </w: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6F0D6943" w14:textId="77777777" w:rsidR="00A46304" w:rsidRDefault="00A46304" w:rsidP="00FC0F79">
            <w:pPr>
              <w:pStyle w:val="Encabezado"/>
              <w:numPr>
                <w:ilvl w:val="0"/>
                <w:numId w:val="6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left="337" w:hanging="337"/>
              <w:jc w:val="lef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Título del libro que se deja de utilizar</w:t>
            </w:r>
          </w:p>
        </w:tc>
        <w:tc>
          <w:tcPr>
            <w:tcW w:w="1383" w:type="dxa"/>
            <w:tcBorders>
              <w:bottom w:val="dashed" w:sz="4" w:space="0" w:color="auto"/>
            </w:tcBorders>
            <w:vAlign w:val="center"/>
          </w:tcPr>
          <w:p w14:paraId="708C264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Autor o autora</w:t>
            </w:r>
          </w:p>
        </w:tc>
        <w:tc>
          <w:tcPr>
            <w:tcW w:w="2223" w:type="dxa"/>
            <w:tcBorders>
              <w:bottom w:val="dashed" w:sz="4" w:space="0" w:color="auto"/>
            </w:tcBorders>
            <w:vAlign w:val="center"/>
          </w:tcPr>
          <w:p w14:paraId="4BA4494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Editorial</w:t>
            </w:r>
          </w:p>
        </w:tc>
        <w:tc>
          <w:tcPr>
            <w:tcW w:w="3057" w:type="dxa"/>
            <w:tcBorders>
              <w:bottom w:val="dashed" w:sz="4" w:space="0" w:color="auto"/>
            </w:tcBorders>
            <w:vAlign w:val="center"/>
          </w:tcPr>
          <w:p w14:paraId="789C158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 xml:space="preserve">Fecha  comienzo de utilización </w:t>
            </w:r>
            <w:r>
              <w:rPr>
                <w:noProof/>
                <w:sz w:val="16"/>
              </w:rPr>
              <w:t>(1)</w:t>
            </w:r>
          </w:p>
        </w:tc>
      </w:tr>
      <w:tr w:rsidR="00A46304" w14:paraId="644ED1AB" w14:textId="77777777">
        <w:trPr>
          <w:cantSplit/>
          <w:jc w:val="center"/>
        </w:trPr>
        <w:tc>
          <w:tcPr>
            <w:tcW w:w="1332" w:type="dxa"/>
            <w:vMerge/>
          </w:tcPr>
          <w:p w14:paraId="647274AA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15F28B9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  <w:bottom w:val="nil"/>
            </w:tcBorders>
          </w:tcPr>
          <w:p w14:paraId="14E277BA" w14:textId="77777777" w:rsidR="00A46304" w:rsidRDefault="00A46304" w:rsidP="00FC0F79">
            <w:pPr>
              <w:pStyle w:val="Encabezado"/>
              <w:numPr>
                <w:ilvl w:val="0"/>
                <w:numId w:val="6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left="337" w:hanging="337"/>
              <w:jc w:val="lef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Título del libro que se utilizará</w:t>
            </w:r>
          </w:p>
        </w:tc>
        <w:tc>
          <w:tcPr>
            <w:tcW w:w="1383" w:type="dxa"/>
            <w:tcBorders>
              <w:top w:val="dashed" w:sz="4" w:space="0" w:color="auto"/>
              <w:bottom w:val="nil"/>
            </w:tcBorders>
          </w:tcPr>
          <w:p w14:paraId="4F17D9CF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Autor o autora</w:t>
            </w:r>
          </w:p>
        </w:tc>
        <w:tc>
          <w:tcPr>
            <w:tcW w:w="2223" w:type="dxa"/>
            <w:tcBorders>
              <w:top w:val="dashed" w:sz="4" w:space="0" w:color="auto"/>
              <w:bottom w:val="nil"/>
            </w:tcBorders>
          </w:tcPr>
          <w:p w14:paraId="610BBFBA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Editorial</w:t>
            </w:r>
          </w:p>
        </w:tc>
        <w:tc>
          <w:tcPr>
            <w:tcW w:w="3057" w:type="dxa"/>
            <w:tcBorders>
              <w:top w:val="dashed" w:sz="4" w:space="0" w:color="auto"/>
              <w:bottom w:val="nil"/>
            </w:tcBorders>
          </w:tcPr>
          <w:p w14:paraId="1AC7212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 xml:space="preserve">Fecha autorización del cambio </w:t>
            </w:r>
            <w:r>
              <w:rPr>
                <w:noProof/>
                <w:sz w:val="16"/>
              </w:rPr>
              <w:t>(2)</w:t>
            </w:r>
          </w:p>
        </w:tc>
      </w:tr>
      <w:tr w:rsidR="00A46304" w14:paraId="5B99C7B9" w14:textId="77777777">
        <w:trPr>
          <w:cantSplit/>
          <w:jc w:val="center"/>
        </w:trPr>
        <w:tc>
          <w:tcPr>
            <w:tcW w:w="1332" w:type="dxa"/>
            <w:vMerge w:val="restart"/>
          </w:tcPr>
          <w:p w14:paraId="3ECE6F6D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 w:val="restart"/>
          </w:tcPr>
          <w:p w14:paraId="10958E6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5485BFAB" w14:textId="77777777" w:rsidR="00A46304" w:rsidRDefault="00A46304" w:rsidP="00FC0F79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bottom w:val="dashed" w:sz="4" w:space="0" w:color="auto"/>
            </w:tcBorders>
          </w:tcPr>
          <w:p w14:paraId="2A16D55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bottom w:val="dashed" w:sz="4" w:space="0" w:color="auto"/>
            </w:tcBorders>
          </w:tcPr>
          <w:p w14:paraId="4902683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bottom w:val="dashed" w:sz="4" w:space="0" w:color="auto"/>
            </w:tcBorders>
          </w:tcPr>
          <w:p w14:paraId="7C65772C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3E443FEB" w14:textId="77777777">
        <w:trPr>
          <w:cantSplit/>
          <w:jc w:val="center"/>
        </w:trPr>
        <w:tc>
          <w:tcPr>
            <w:tcW w:w="1332" w:type="dxa"/>
            <w:vMerge/>
          </w:tcPr>
          <w:p w14:paraId="358FDE0C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6B46440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  <w:bottom w:val="nil"/>
            </w:tcBorders>
          </w:tcPr>
          <w:p w14:paraId="01ACC04D" w14:textId="77777777" w:rsidR="00A46304" w:rsidRDefault="00A46304" w:rsidP="00FC0F79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top w:val="dashed" w:sz="4" w:space="0" w:color="auto"/>
              <w:bottom w:val="nil"/>
            </w:tcBorders>
          </w:tcPr>
          <w:p w14:paraId="5B59F1E8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top w:val="dashed" w:sz="4" w:space="0" w:color="auto"/>
              <w:bottom w:val="nil"/>
            </w:tcBorders>
          </w:tcPr>
          <w:p w14:paraId="24A24A5F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top w:val="dashed" w:sz="4" w:space="0" w:color="auto"/>
              <w:bottom w:val="nil"/>
            </w:tcBorders>
          </w:tcPr>
          <w:p w14:paraId="010BD70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35974176" w14:textId="77777777">
        <w:trPr>
          <w:cantSplit/>
          <w:jc w:val="center"/>
        </w:trPr>
        <w:tc>
          <w:tcPr>
            <w:tcW w:w="1332" w:type="dxa"/>
            <w:vMerge w:val="restart"/>
          </w:tcPr>
          <w:p w14:paraId="5B54EC31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 w:val="restart"/>
          </w:tcPr>
          <w:p w14:paraId="63F6069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7067B32F" w14:textId="77777777" w:rsidR="00A46304" w:rsidRDefault="00A46304" w:rsidP="00FC0F79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  <w:tab w:val="num" w:pos="36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bottom w:val="dashed" w:sz="4" w:space="0" w:color="auto"/>
            </w:tcBorders>
          </w:tcPr>
          <w:p w14:paraId="5551F43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bottom w:val="dashed" w:sz="4" w:space="0" w:color="auto"/>
            </w:tcBorders>
          </w:tcPr>
          <w:p w14:paraId="44135379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bottom w:val="dashed" w:sz="4" w:space="0" w:color="auto"/>
            </w:tcBorders>
          </w:tcPr>
          <w:p w14:paraId="3476333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3E175C72" w14:textId="77777777">
        <w:trPr>
          <w:cantSplit/>
          <w:jc w:val="center"/>
        </w:trPr>
        <w:tc>
          <w:tcPr>
            <w:tcW w:w="1332" w:type="dxa"/>
            <w:vMerge/>
          </w:tcPr>
          <w:p w14:paraId="06B7111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3817E5F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  <w:bottom w:val="nil"/>
            </w:tcBorders>
          </w:tcPr>
          <w:p w14:paraId="07DF090F" w14:textId="77777777" w:rsidR="00A46304" w:rsidRDefault="00A46304" w:rsidP="00FC0F79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  <w:tab w:val="num" w:pos="36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top w:val="dashed" w:sz="4" w:space="0" w:color="auto"/>
              <w:bottom w:val="nil"/>
            </w:tcBorders>
          </w:tcPr>
          <w:p w14:paraId="126B3861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top w:val="dashed" w:sz="4" w:space="0" w:color="auto"/>
              <w:bottom w:val="nil"/>
            </w:tcBorders>
          </w:tcPr>
          <w:p w14:paraId="365E8FFF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top w:val="dashed" w:sz="4" w:space="0" w:color="auto"/>
              <w:bottom w:val="nil"/>
            </w:tcBorders>
          </w:tcPr>
          <w:p w14:paraId="64C6EA4C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3B9F4815" w14:textId="77777777">
        <w:trPr>
          <w:cantSplit/>
          <w:jc w:val="center"/>
        </w:trPr>
        <w:tc>
          <w:tcPr>
            <w:tcW w:w="1332" w:type="dxa"/>
            <w:vMerge w:val="restart"/>
          </w:tcPr>
          <w:p w14:paraId="21425E6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 w:val="restart"/>
          </w:tcPr>
          <w:p w14:paraId="0A2C58D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62598F51" w14:textId="77777777" w:rsidR="00A46304" w:rsidRDefault="00A46304" w:rsidP="00FC0F79">
            <w:pPr>
              <w:pStyle w:val="Encabezado"/>
              <w:numPr>
                <w:ilvl w:val="0"/>
                <w:numId w:val="9"/>
              </w:numPr>
              <w:tabs>
                <w:tab w:val="clear" w:pos="4252"/>
                <w:tab w:val="clear" w:pos="8504"/>
                <w:tab w:val="num" w:pos="36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bottom w:val="dashed" w:sz="4" w:space="0" w:color="auto"/>
            </w:tcBorders>
          </w:tcPr>
          <w:p w14:paraId="20DBF46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bottom w:val="dashed" w:sz="4" w:space="0" w:color="auto"/>
            </w:tcBorders>
          </w:tcPr>
          <w:p w14:paraId="313B4B4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bottom w:val="dashed" w:sz="4" w:space="0" w:color="auto"/>
            </w:tcBorders>
          </w:tcPr>
          <w:p w14:paraId="4AC3264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4C518211" w14:textId="77777777">
        <w:trPr>
          <w:cantSplit/>
          <w:jc w:val="center"/>
        </w:trPr>
        <w:tc>
          <w:tcPr>
            <w:tcW w:w="1332" w:type="dxa"/>
            <w:vMerge/>
          </w:tcPr>
          <w:p w14:paraId="689D178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6D9BB3CF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  <w:bottom w:val="nil"/>
            </w:tcBorders>
          </w:tcPr>
          <w:p w14:paraId="094E0763" w14:textId="77777777" w:rsidR="00A46304" w:rsidRDefault="00A46304" w:rsidP="00FC0F79">
            <w:pPr>
              <w:pStyle w:val="Encabezado"/>
              <w:numPr>
                <w:ilvl w:val="0"/>
                <w:numId w:val="9"/>
              </w:numPr>
              <w:tabs>
                <w:tab w:val="clear" w:pos="4252"/>
                <w:tab w:val="clear" w:pos="8504"/>
                <w:tab w:val="num" w:pos="36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top w:val="dashed" w:sz="4" w:space="0" w:color="auto"/>
              <w:bottom w:val="nil"/>
            </w:tcBorders>
          </w:tcPr>
          <w:p w14:paraId="117E05C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top w:val="dashed" w:sz="4" w:space="0" w:color="auto"/>
              <w:bottom w:val="nil"/>
            </w:tcBorders>
          </w:tcPr>
          <w:p w14:paraId="2AAF9E1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top w:val="dashed" w:sz="4" w:space="0" w:color="auto"/>
              <w:bottom w:val="nil"/>
            </w:tcBorders>
          </w:tcPr>
          <w:p w14:paraId="2E4FF40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2ACA79B8" w14:textId="77777777">
        <w:trPr>
          <w:cantSplit/>
          <w:jc w:val="center"/>
        </w:trPr>
        <w:tc>
          <w:tcPr>
            <w:tcW w:w="1332" w:type="dxa"/>
            <w:vMerge w:val="restart"/>
          </w:tcPr>
          <w:p w14:paraId="6DF791A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 w:val="restart"/>
          </w:tcPr>
          <w:p w14:paraId="4D9AA3F4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4090B928" w14:textId="77777777" w:rsidR="00A46304" w:rsidRDefault="00A46304" w:rsidP="00FC0F79">
            <w:pPr>
              <w:pStyle w:val="Encabezado"/>
              <w:numPr>
                <w:ilvl w:val="0"/>
                <w:numId w:val="10"/>
              </w:numPr>
              <w:tabs>
                <w:tab w:val="clear" w:pos="4252"/>
                <w:tab w:val="clear" w:pos="8504"/>
                <w:tab w:val="num" w:pos="36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bottom w:val="dashed" w:sz="4" w:space="0" w:color="auto"/>
            </w:tcBorders>
          </w:tcPr>
          <w:p w14:paraId="0B1C147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bottom w:val="dashed" w:sz="4" w:space="0" w:color="auto"/>
            </w:tcBorders>
          </w:tcPr>
          <w:p w14:paraId="4F4ADAE6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bottom w:val="dashed" w:sz="4" w:space="0" w:color="auto"/>
            </w:tcBorders>
          </w:tcPr>
          <w:p w14:paraId="05BC7B1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714BFB62" w14:textId="77777777">
        <w:trPr>
          <w:cantSplit/>
          <w:jc w:val="center"/>
        </w:trPr>
        <w:tc>
          <w:tcPr>
            <w:tcW w:w="1332" w:type="dxa"/>
            <w:vMerge/>
          </w:tcPr>
          <w:p w14:paraId="34AC5E5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53AAEE11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  <w:bottom w:val="nil"/>
            </w:tcBorders>
          </w:tcPr>
          <w:p w14:paraId="5F7BD532" w14:textId="77777777" w:rsidR="00A46304" w:rsidRDefault="00A46304" w:rsidP="00FC0F79">
            <w:pPr>
              <w:pStyle w:val="Encabezado"/>
              <w:numPr>
                <w:ilvl w:val="0"/>
                <w:numId w:val="10"/>
              </w:numPr>
              <w:tabs>
                <w:tab w:val="clear" w:pos="4252"/>
                <w:tab w:val="clear" w:pos="8504"/>
                <w:tab w:val="num" w:pos="36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top w:val="dashed" w:sz="4" w:space="0" w:color="auto"/>
              <w:bottom w:val="nil"/>
            </w:tcBorders>
          </w:tcPr>
          <w:p w14:paraId="2CAEC2E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top w:val="dashed" w:sz="4" w:space="0" w:color="auto"/>
              <w:bottom w:val="nil"/>
            </w:tcBorders>
          </w:tcPr>
          <w:p w14:paraId="47779BF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top w:val="dashed" w:sz="4" w:space="0" w:color="auto"/>
              <w:bottom w:val="nil"/>
            </w:tcBorders>
          </w:tcPr>
          <w:p w14:paraId="52A7253A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1861470B" w14:textId="77777777">
        <w:trPr>
          <w:cantSplit/>
          <w:jc w:val="center"/>
        </w:trPr>
        <w:tc>
          <w:tcPr>
            <w:tcW w:w="1332" w:type="dxa"/>
            <w:vMerge w:val="restart"/>
          </w:tcPr>
          <w:p w14:paraId="0AF7CC3A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 w:val="restart"/>
          </w:tcPr>
          <w:p w14:paraId="5F6276A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5F6EDD9A" w14:textId="77777777" w:rsidR="00A46304" w:rsidRDefault="00A46304" w:rsidP="00FC0F79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bottom w:val="dashed" w:sz="4" w:space="0" w:color="auto"/>
            </w:tcBorders>
          </w:tcPr>
          <w:p w14:paraId="3B383D3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bottom w:val="dashed" w:sz="4" w:space="0" w:color="auto"/>
            </w:tcBorders>
          </w:tcPr>
          <w:p w14:paraId="7791C391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bottom w:val="dashed" w:sz="4" w:space="0" w:color="auto"/>
            </w:tcBorders>
          </w:tcPr>
          <w:p w14:paraId="2E08884A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2F5A21CE" w14:textId="77777777">
        <w:trPr>
          <w:cantSplit/>
          <w:jc w:val="center"/>
        </w:trPr>
        <w:tc>
          <w:tcPr>
            <w:tcW w:w="1332" w:type="dxa"/>
            <w:vMerge/>
          </w:tcPr>
          <w:p w14:paraId="66EF2166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7EE12CED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  <w:bottom w:val="nil"/>
            </w:tcBorders>
          </w:tcPr>
          <w:p w14:paraId="1F858F5D" w14:textId="77777777" w:rsidR="00A46304" w:rsidRDefault="00A46304" w:rsidP="00FC0F79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top w:val="dashed" w:sz="4" w:space="0" w:color="auto"/>
              <w:bottom w:val="nil"/>
            </w:tcBorders>
          </w:tcPr>
          <w:p w14:paraId="61D9A1A6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top w:val="dashed" w:sz="4" w:space="0" w:color="auto"/>
              <w:bottom w:val="nil"/>
            </w:tcBorders>
          </w:tcPr>
          <w:p w14:paraId="751B465A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top w:val="dashed" w:sz="4" w:space="0" w:color="auto"/>
              <w:bottom w:val="nil"/>
            </w:tcBorders>
          </w:tcPr>
          <w:p w14:paraId="3266DDDC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36D80B2D" w14:textId="77777777">
        <w:trPr>
          <w:cantSplit/>
          <w:jc w:val="center"/>
        </w:trPr>
        <w:tc>
          <w:tcPr>
            <w:tcW w:w="1332" w:type="dxa"/>
            <w:vMerge w:val="restart"/>
          </w:tcPr>
          <w:p w14:paraId="2FCFB05B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 w:val="restart"/>
          </w:tcPr>
          <w:p w14:paraId="4DAD68B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10968C79" w14:textId="77777777" w:rsidR="00A46304" w:rsidRDefault="00A46304" w:rsidP="00FC0F79">
            <w:pPr>
              <w:pStyle w:val="Encabezado"/>
              <w:numPr>
                <w:ilvl w:val="0"/>
                <w:numId w:val="14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bottom w:val="dashed" w:sz="4" w:space="0" w:color="auto"/>
            </w:tcBorders>
          </w:tcPr>
          <w:p w14:paraId="7A97B194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bottom w:val="dashed" w:sz="4" w:space="0" w:color="auto"/>
            </w:tcBorders>
          </w:tcPr>
          <w:p w14:paraId="288480BD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bottom w:val="dashed" w:sz="4" w:space="0" w:color="auto"/>
            </w:tcBorders>
          </w:tcPr>
          <w:p w14:paraId="7E4BA3C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19BFA0B0" w14:textId="77777777">
        <w:trPr>
          <w:cantSplit/>
          <w:jc w:val="center"/>
        </w:trPr>
        <w:tc>
          <w:tcPr>
            <w:tcW w:w="1332" w:type="dxa"/>
            <w:vMerge/>
          </w:tcPr>
          <w:p w14:paraId="19318236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1B5D025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  <w:bottom w:val="nil"/>
            </w:tcBorders>
          </w:tcPr>
          <w:p w14:paraId="5A2EE02D" w14:textId="77777777" w:rsidR="00A46304" w:rsidRDefault="00A46304" w:rsidP="00FC0F79">
            <w:pPr>
              <w:pStyle w:val="Encabezado"/>
              <w:numPr>
                <w:ilvl w:val="0"/>
                <w:numId w:val="14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top w:val="dashed" w:sz="4" w:space="0" w:color="auto"/>
              <w:bottom w:val="nil"/>
            </w:tcBorders>
          </w:tcPr>
          <w:p w14:paraId="535AF6C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top w:val="dashed" w:sz="4" w:space="0" w:color="auto"/>
              <w:bottom w:val="nil"/>
            </w:tcBorders>
          </w:tcPr>
          <w:p w14:paraId="63B97D91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top w:val="dashed" w:sz="4" w:space="0" w:color="auto"/>
              <w:bottom w:val="nil"/>
            </w:tcBorders>
          </w:tcPr>
          <w:p w14:paraId="5E12FEA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2A390B69" w14:textId="77777777">
        <w:trPr>
          <w:cantSplit/>
          <w:jc w:val="center"/>
        </w:trPr>
        <w:tc>
          <w:tcPr>
            <w:tcW w:w="1332" w:type="dxa"/>
            <w:vMerge w:val="restart"/>
          </w:tcPr>
          <w:p w14:paraId="678441DF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 w:val="restart"/>
          </w:tcPr>
          <w:p w14:paraId="57E00238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47C20200" w14:textId="77777777" w:rsidR="00A46304" w:rsidRDefault="00A46304" w:rsidP="00FC0F79">
            <w:pPr>
              <w:pStyle w:val="Encabezado"/>
              <w:numPr>
                <w:ilvl w:val="0"/>
                <w:numId w:val="13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bottom w:val="dashed" w:sz="4" w:space="0" w:color="auto"/>
            </w:tcBorders>
          </w:tcPr>
          <w:p w14:paraId="78D383CD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bottom w:val="dashed" w:sz="4" w:space="0" w:color="auto"/>
            </w:tcBorders>
          </w:tcPr>
          <w:p w14:paraId="65744C7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bottom w:val="dashed" w:sz="4" w:space="0" w:color="auto"/>
            </w:tcBorders>
          </w:tcPr>
          <w:p w14:paraId="39A5D71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747B9BB4" w14:textId="77777777">
        <w:trPr>
          <w:cantSplit/>
          <w:jc w:val="center"/>
        </w:trPr>
        <w:tc>
          <w:tcPr>
            <w:tcW w:w="1332" w:type="dxa"/>
            <w:vMerge/>
          </w:tcPr>
          <w:p w14:paraId="6977794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2773C91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  <w:bottom w:val="nil"/>
            </w:tcBorders>
          </w:tcPr>
          <w:p w14:paraId="1FF58731" w14:textId="77777777" w:rsidR="00A46304" w:rsidRDefault="00A46304" w:rsidP="00FC0F79">
            <w:pPr>
              <w:pStyle w:val="Encabezado"/>
              <w:numPr>
                <w:ilvl w:val="0"/>
                <w:numId w:val="13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top w:val="dashed" w:sz="4" w:space="0" w:color="auto"/>
              <w:bottom w:val="nil"/>
            </w:tcBorders>
          </w:tcPr>
          <w:p w14:paraId="2950198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top w:val="dashed" w:sz="4" w:space="0" w:color="auto"/>
              <w:bottom w:val="nil"/>
            </w:tcBorders>
          </w:tcPr>
          <w:p w14:paraId="00EF0DE8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top w:val="dashed" w:sz="4" w:space="0" w:color="auto"/>
              <w:bottom w:val="nil"/>
            </w:tcBorders>
          </w:tcPr>
          <w:p w14:paraId="6DF53EEA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326620E3" w14:textId="77777777">
        <w:trPr>
          <w:cantSplit/>
          <w:jc w:val="center"/>
        </w:trPr>
        <w:tc>
          <w:tcPr>
            <w:tcW w:w="1332" w:type="dxa"/>
            <w:vMerge w:val="restart"/>
          </w:tcPr>
          <w:p w14:paraId="4511482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 w:val="restart"/>
          </w:tcPr>
          <w:p w14:paraId="430981B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bottom w:val="dashed" w:sz="4" w:space="0" w:color="auto"/>
            </w:tcBorders>
            <w:vAlign w:val="center"/>
          </w:tcPr>
          <w:p w14:paraId="5EC328BE" w14:textId="77777777" w:rsidR="00A46304" w:rsidRDefault="00A46304" w:rsidP="00FC0F79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bottom w:val="dashed" w:sz="4" w:space="0" w:color="auto"/>
            </w:tcBorders>
          </w:tcPr>
          <w:p w14:paraId="7FFEEF3D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bottom w:val="dashed" w:sz="4" w:space="0" w:color="auto"/>
            </w:tcBorders>
          </w:tcPr>
          <w:p w14:paraId="722CFEC7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bottom w:val="dashed" w:sz="4" w:space="0" w:color="auto"/>
            </w:tcBorders>
          </w:tcPr>
          <w:p w14:paraId="43370FC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  <w:tr w:rsidR="00A46304" w14:paraId="567AE0BF" w14:textId="77777777">
        <w:trPr>
          <w:cantSplit/>
          <w:jc w:val="center"/>
        </w:trPr>
        <w:tc>
          <w:tcPr>
            <w:tcW w:w="1332" w:type="dxa"/>
            <w:vMerge/>
          </w:tcPr>
          <w:p w14:paraId="1308702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vMerge/>
          </w:tcPr>
          <w:p w14:paraId="45C30073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4366" w:type="dxa"/>
            <w:tcBorders>
              <w:top w:val="dashed" w:sz="4" w:space="0" w:color="auto"/>
            </w:tcBorders>
          </w:tcPr>
          <w:p w14:paraId="64F520C7" w14:textId="77777777" w:rsidR="00A46304" w:rsidRDefault="00A46304" w:rsidP="00FC0F79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  <w:tab w:val="num" w:pos="720"/>
              </w:tabs>
              <w:spacing w:line="384" w:lineRule="auto"/>
              <w:ind w:hanging="964"/>
              <w:jc w:val="left"/>
              <w:rPr>
                <w:noProof/>
                <w:sz w:val="18"/>
              </w:rPr>
            </w:pPr>
          </w:p>
        </w:tc>
        <w:tc>
          <w:tcPr>
            <w:tcW w:w="1383" w:type="dxa"/>
            <w:tcBorders>
              <w:top w:val="dashed" w:sz="4" w:space="0" w:color="auto"/>
            </w:tcBorders>
          </w:tcPr>
          <w:p w14:paraId="2AF76CCD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2223" w:type="dxa"/>
            <w:tcBorders>
              <w:top w:val="dashed" w:sz="4" w:space="0" w:color="auto"/>
            </w:tcBorders>
          </w:tcPr>
          <w:p w14:paraId="7115CDA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  <w:tc>
          <w:tcPr>
            <w:tcW w:w="3057" w:type="dxa"/>
            <w:tcBorders>
              <w:top w:val="dashed" w:sz="4" w:space="0" w:color="auto"/>
            </w:tcBorders>
          </w:tcPr>
          <w:p w14:paraId="6C7EC5E5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18"/>
              </w:rPr>
            </w:pPr>
          </w:p>
        </w:tc>
      </w:tr>
    </w:tbl>
    <w:p w14:paraId="430CD149" w14:textId="77777777" w:rsidR="00A46304" w:rsidRDefault="00A46304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ind w:left="0"/>
        <w:rPr>
          <w:sz w:val="18"/>
        </w:rPr>
      </w:pPr>
      <w:r>
        <w:rPr>
          <w:sz w:val="18"/>
        </w:rPr>
        <w:t>(1) Indicar la fecha en la que se comenzó a utilizar el libro que se sustituye</w:t>
      </w:r>
    </w:p>
    <w:p w14:paraId="5DC5A573" w14:textId="77777777" w:rsidR="00A46304" w:rsidRDefault="00A46304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ind w:left="0"/>
        <w:rPr>
          <w:sz w:val="18"/>
        </w:rPr>
      </w:pPr>
      <w:r>
        <w:rPr>
          <w:sz w:val="18"/>
        </w:rPr>
        <w:t xml:space="preserve">(2) La Autorización de la Consejería es preceptiva cuando se realice la sustitución del libro de texto antes de los cuatro años de vigencia mínima del anterior. (RD 1744/1998, de 31 de julio. BOE de 4 de setiembre) Cumplimentar esta casilla sólo cuando se dé esta situación </w:t>
      </w:r>
    </w:p>
    <w:p w14:paraId="02691502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</w:p>
    <w:p w14:paraId="1457943E" w14:textId="25DDA756" w:rsidR="00AB53DD" w:rsidRDefault="00AB53DD" w:rsidP="00AB53DD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sz w:val="20"/>
        </w:rPr>
      </w:pPr>
      <w:r>
        <w:rPr>
          <w:noProof/>
          <w:sz w:val="18"/>
        </w:rPr>
        <w:br w:type="page"/>
      </w:r>
      <w:r w:rsidR="00FB0FFC">
        <w:rPr>
          <w:b/>
          <w:sz w:val="20"/>
          <w:lang w:val="es-ES"/>
        </w:rPr>
        <w:lastRenderedPageBreak/>
        <w:t>6</w:t>
      </w:r>
      <w:r>
        <w:rPr>
          <w:b/>
          <w:sz w:val="20"/>
          <w:lang w:val="es-ES"/>
        </w:rPr>
        <w:t xml:space="preserve">. </w:t>
      </w:r>
      <w:r>
        <w:rPr>
          <w:b/>
          <w:sz w:val="20"/>
        </w:rPr>
        <w:t>Servicios escolares.</w:t>
      </w:r>
    </w:p>
    <w:tbl>
      <w:tblPr>
        <w:tblW w:w="0" w:type="auto"/>
        <w:tblInd w:w="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4"/>
        <w:gridCol w:w="1554"/>
        <w:gridCol w:w="5970"/>
        <w:gridCol w:w="1368"/>
      </w:tblGrid>
      <w:tr w:rsidR="00AB53DD" w14:paraId="47E5C379" w14:textId="77777777">
        <w:tc>
          <w:tcPr>
            <w:tcW w:w="5814" w:type="dxa"/>
          </w:tcPr>
          <w:p w14:paraId="7EDECFEF" w14:textId="77777777" w:rsidR="00AB53DD" w:rsidRDefault="00AB53DD" w:rsidP="00DC0EAD">
            <w:pPr>
              <w:pStyle w:val="Encabezado"/>
              <w:tabs>
                <w:tab w:val="clear" w:pos="4252"/>
                <w:tab w:val="clear" w:pos="8504"/>
                <w:tab w:val="left" w:pos="11040"/>
              </w:tabs>
              <w:spacing w:line="288" w:lineRule="auto"/>
            </w:pPr>
            <w:r w:rsidRPr="004473B5">
              <w:rPr>
                <w:sz w:val="20"/>
                <w:szCs w:val="20"/>
              </w:rPr>
              <w:t>Fecha de aprobación del precio de los servicios escolares por el Consejo Escolar del centro</w:t>
            </w:r>
            <w:r>
              <w:t>:</w:t>
            </w:r>
          </w:p>
        </w:tc>
        <w:tc>
          <w:tcPr>
            <w:tcW w:w="1554" w:type="dxa"/>
            <w:vAlign w:val="center"/>
          </w:tcPr>
          <w:p w14:paraId="44DC0A9F" w14:textId="77777777" w:rsidR="00AB53DD" w:rsidRDefault="00AB53DD" w:rsidP="00DC0EAD">
            <w:pPr>
              <w:pStyle w:val="Encabezado"/>
              <w:tabs>
                <w:tab w:val="clear" w:pos="4252"/>
                <w:tab w:val="clear" w:pos="8504"/>
                <w:tab w:val="left" w:pos="11040"/>
              </w:tabs>
              <w:spacing w:line="288" w:lineRule="auto"/>
              <w:jc w:val="center"/>
            </w:pPr>
          </w:p>
        </w:tc>
        <w:tc>
          <w:tcPr>
            <w:tcW w:w="5970" w:type="dxa"/>
            <w:vAlign w:val="center"/>
          </w:tcPr>
          <w:p w14:paraId="489046E9" w14:textId="77777777" w:rsidR="00AB53DD" w:rsidRPr="004473B5" w:rsidRDefault="00AB53DD" w:rsidP="00DC0EAD">
            <w:pPr>
              <w:pStyle w:val="Encabezado"/>
              <w:tabs>
                <w:tab w:val="clear" w:pos="4252"/>
                <w:tab w:val="clear" w:pos="8504"/>
                <w:tab w:val="left" w:pos="11040"/>
              </w:tabs>
              <w:spacing w:line="288" w:lineRule="auto"/>
              <w:jc w:val="left"/>
              <w:rPr>
                <w:sz w:val="20"/>
                <w:szCs w:val="20"/>
              </w:rPr>
            </w:pPr>
            <w:r w:rsidRPr="004473B5">
              <w:rPr>
                <w:sz w:val="20"/>
                <w:szCs w:val="20"/>
              </w:rPr>
              <w:t>Fecha de comunicación a la Administración Educativa</w:t>
            </w:r>
          </w:p>
        </w:tc>
        <w:tc>
          <w:tcPr>
            <w:tcW w:w="1368" w:type="dxa"/>
            <w:vAlign w:val="center"/>
          </w:tcPr>
          <w:p w14:paraId="61FD279E" w14:textId="77777777" w:rsidR="00AB53DD" w:rsidRDefault="00AB53DD" w:rsidP="00DC0EAD">
            <w:pPr>
              <w:pStyle w:val="Encabezado"/>
              <w:tabs>
                <w:tab w:val="clear" w:pos="4252"/>
                <w:tab w:val="clear" w:pos="8504"/>
                <w:tab w:val="left" w:pos="11040"/>
              </w:tabs>
              <w:spacing w:line="288" w:lineRule="auto"/>
              <w:jc w:val="center"/>
            </w:pPr>
          </w:p>
        </w:tc>
      </w:tr>
    </w:tbl>
    <w:p w14:paraId="5488C216" w14:textId="77777777" w:rsidR="00AB53DD" w:rsidRDefault="00AB53DD" w:rsidP="00AB53DD">
      <w:pPr>
        <w:tabs>
          <w:tab w:val="left" w:pos="426"/>
          <w:tab w:val="left" w:leader="underscore" w:pos="10260"/>
          <w:tab w:val="left" w:leader="underscore" w:pos="15390"/>
        </w:tabs>
        <w:rPr>
          <w:sz w:val="18"/>
        </w:rPr>
      </w:pPr>
    </w:p>
    <w:p w14:paraId="1D8AAAA0" w14:textId="3BB1377C" w:rsidR="00AB53DD" w:rsidRPr="006D310C" w:rsidRDefault="00FB0FFC" w:rsidP="00AB53DD">
      <w:pPr>
        <w:tabs>
          <w:tab w:val="left" w:leader="underscore" w:pos="10260"/>
          <w:tab w:val="left" w:leader="underscore" w:pos="15390"/>
        </w:tabs>
        <w:ind w:left="342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6D310C" w:rsidRPr="006D310C">
        <w:rPr>
          <w:b/>
          <w:sz w:val="20"/>
          <w:szCs w:val="20"/>
        </w:rPr>
        <w:t xml:space="preserve">.1 </w:t>
      </w:r>
      <w:r w:rsidR="00AB53DD" w:rsidRPr="006D310C">
        <w:rPr>
          <w:b/>
          <w:sz w:val="20"/>
          <w:szCs w:val="20"/>
        </w:rPr>
        <w:t>Transporte escolar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559"/>
        <w:gridCol w:w="2268"/>
        <w:gridCol w:w="2410"/>
        <w:gridCol w:w="3019"/>
      </w:tblGrid>
      <w:tr w:rsidR="00AB53DD" w14:paraId="5494212C" w14:textId="77777777">
        <w:trPr>
          <w:trHeight w:hRule="exact" w:val="340"/>
          <w:jc w:val="center"/>
        </w:trPr>
        <w:tc>
          <w:tcPr>
            <w:tcW w:w="3759" w:type="dxa"/>
            <w:vAlign w:val="center"/>
          </w:tcPr>
          <w:p w14:paraId="6BC06D6D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Rutas de transporte (1)</w:t>
            </w:r>
          </w:p>
        </w:tc>
        <w:tc>
          <w:tcPr>
            <w:tcW w:w="1701" w:type="dxa"/>
            <w:vAlign w:val="center"/>
          </w:tcPr>
          <w:p w14:paraId="5032DC5E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Coste por ruta</w:t>
            </w:r>
          </w:p>
        </w:tc>
        <w:tc>
          <w:tcPr>
            <w:tcW w:w="1559" w:type="dxa"/>
            <w:vAlign w:val="center"/>
          </w:tcPr>
          <w:p w14:paraId="4A3CE009" w14:textId="7E686B3F" w:rsidR="00AB53DD" w:rsidRDefault="00925E6B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N.º</w:t>
            </w:r>
            <w:r w:rsidR="00AB53DD">
              <w:rPr>
                <w:sz w:val="16"/>
              </w:rPr>
              <w:t xml:space="preserve"> de usuarios/as</w:t>
            </w:r>
          </w:p>
        </w:tc>
        <w:tc>
          <w:tcPr>
            <w:tcW w:w="2268" w:type="dxa"/>
            <w:vAlign w:val="center"/>
          </w:tcPr>
          <w:p w14:paraId="1C6B839A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Coste por usuario/a al mes</w:t>
            </w:r>
          </w:p>
        </w:tc>
        <w:tc>
          <w:tcPr>
            <w:tcW w:w="2410" w:type="dxa"/>
            <w:vAlign w:val="center"/>
          </w:tcPr>
          <w:p w14:paraId="63A4659D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Km., recorridos diarios</w:t>
            </w:r>
          </w:p>
        </w:tc>
        <w:tc>
          <w:tcPr>
            <w:tcW w:w="3019" w:type="dxa"/>
            <w:tcBorders>
              <w:left w:val="single" w:sz="4" w:space="0" w:color="auto"/>
            </w:tcBorders>
            <w:vAlign w:val="center"/>
          </w:tcPr>
          <w:p w14:paraId="34DB1A7E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Capacidad del vehículo</w:t>
            </w:r>
          </w:p>
        </w:tc>
      </w:tr>
      <w:tr w:rsidR="00AB53DD" w14:paraId="4B813D0D" w14:textId="77777777">
        <w:trPr>
          <w:trHeight w:hRule="exact" w:val="340"/>
          <w:jc w:val="center"/>
        </w:trPr>
        <w:tc>
          <w:tcPr>
            <w:tcW w:w="3759" w:type="dxa"/>
          </w:tcPr>
          <w:p w14:paraId="51C9872D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3B539C4B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119FC603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397C0F9F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677018E2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527772F0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79E881E7" w14:textId="77777777">
        <w:trPr>
          <w:trHeight w:hRule="exact" w:val="340"/>
          <w:jc w:val="center"/>
        </w:trPr>
        <w:tc>
          <w:tcPr>
            <w:tcW w:w="3759" w:type="dxa"/>
          </w:tcPr>
          <w:p w14:paraId="380FE9B9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55863B6B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19A25037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02EC0761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33E3CCF6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453AC01A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7A5ACC6C" w14:textId="77777777">
        <w:trPr>
          <w:trHeight w:hRule="exact" w:val="340"/>
          <w:jc w:val="center"/>
        </w:trPr>
        <w:tc>
          <w:tcPr>
            <w:tcW w:w="3759" w:type="dxa"/>
          </w:tcPr>
          <w:p w14:paraId="67CC80AA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2B70DC71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23C596FF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6E3E7419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6CF8DD83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2256E34D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69F5250B" w14:textId="77777777">
        <w:trPr>
          <w:trHeight w:hRule="exact" w:val="340"/>
          <w:jc w:val="center"/>
        </w:trPr>
        <w:tc>
          <w:tcPr>
            <w:tcW w:w="3759" w:type="dxa"/>
          </w:tcPr>
          <w:p w14:paraId="08614812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17167F55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551F9A79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3875EF72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1F6FB9F0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1C3CF7A5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59441DA4" w14:textId="77777777">
        <w:trPr>
          <w:trHeight w:hRule="exact" w:val="340"/>
          <w:jc w:val="center"/>
        </w:trPr>
        <w:tc>
          <w:tcPr>
            <w:tcW w:w="3759" w:type="dxa"/>
          </w:tcPr>
          <w:p w14:paraId="7C9B085C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629CAACE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2F518491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65577F72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68C13145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568C23BE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673A834F" w14:textId="77777777">
        <w:trPr>
          <w:trHeight w:hRule="exact" w:val="340"/>
          <w:jc w:val="center"/>
        </w:trPr>
        <w:tc>
          <w:tcPr>
            <w:tcW w:w="3759" w:type="dxa"/>
          </w:tcPr>
          <w:p w14:paraId="253212D1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0D08A788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200FCA73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18D6608B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734261E6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54B2B79A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393DEBAC" w14:textId="77777777">
        <w:trPr>
          <w:trHeight w:hRule="exact" w:val="340"/>
          <w:jc w:val="center"/>
        </w:trPr>
        <w:tc>
          <w:tcPr>
            <w:tcW w:w="3759" w:type="dxa"/>
          </w:tcPr>
          <w:p w14:paraId="4ACC4AE9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1A62A4FD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5560374E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67368A6B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326917F8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04C94A8E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682ED798" w14:textId="77777777">
        <w:trPr>
          <w:trHeight w:hRule="exact" w:val="340"/>
          <w:jc w:val="center"/>
        </w:trPr>
        <w:tc>
          <w:tcPr>
            <w:tcW w:w="3759" w:type="dxa"/>
          </w:tcPr>
          <w:p w14:paraId="17870745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322E971E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40682474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764B45B6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40BE5393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6098FD00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665C9DBD" w14:textId="77777777">
        <w:trPr>
          <w:trHeight w:hRule="exact" w:val="340"/>
          <w:jc w:val="center"/>
        </w:trPr>
        <w:tc>
          <w:tcPr>
            <w:tcW w:w="3759" w:type="dxa"/>
          </w:tcPr>
          <w:p w14:paraId="6811BFF4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0BFDD666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2416C9F8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194EEA71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03849F23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11D9AA08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  <w:tr w:rsidR="00AB53DD" w14:paraId="1E66F0C6" w14:textId="77777777">
        <w:trPr>
          <w:trHeight w:hRule="exact" w:val="340"/>
          <w:jc w:val="center"/>
        </w:trPr>
        <w:tc>
          <w:tcPr>
            <w:tcW w:w="3759" w:type="dxa"/>
          </w:tcPr>
          <w:p w14:paraId="0A1C5BA4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701" w:type="dxa"/>
          </w:tcPr>
          <w:p w14:paraId="7CF45F57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1559" w:type="dxa"/>
          </w:tcPr>
          <w:p w14:paraId="45FA98B9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268" w:type="dxa"/>
          </w:tcPr>
          <w:p w14:paraId="39C1BE75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2410" w:type="dxa"/>
          </w:tcPr>
          <w:p w14:paraId="58B472C2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  <w:tc>
          <w:tcPr>
            <w:tcW w:w="3019" w:type="dxa"/>
            <w:tcBorders>
              <w:left w:val="single" w:sz="4" w:space="0" w:color="auto"/>
            </w:tcBorders>
          </w:tcPr>
          <w:p w14:paraId="1DA357AB" w14:textId="77777777" w:rsidR="00AB53DD" w:rsidRDefault="00AB53DD" w:rsidP="00DC0EAD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</w:rPr>
            </w:pPr>
          </w:p>
        </w:tc>
      </w:tr>
    </w:tbl>
    <w:p w14:paraId="6E2F9180" w14:textId="77777777" w:rsidR="00AB53DD" w:rsidRDefault="00AB53DD" w:rsidP="00AB53DD">
      <w:pPr>
        <w:numPr>
          <w:ilvl w:val="0"/>
          <w:numId w:val="15"/>
        </w:numPr>
        <w:tabs>
          <w:tab w:val="left" w:pos="1134"/>
          <w:tab w:val="left" w:leader="underscore" w:pos="10260"/>
          <w:tab w:val="left" w:leader="underscore" w:pos="15390"/>
        </w:tabs>
        <w:rPr>
          <w:sz w:val="18"/>
        </w:rPr>
      </w:pPr>
      <w:r>
        <w:rPr>
          <w:sz w:val="18"/>
        </w:rPr>
        <w:t>Indicar localidades de procedencia</w:t>
      </w:r>
    </w:p>
    <w:p w14:paraId="31EDD6D5" w14:textId="77777777" w:rsidR="00AB53DD" w:rsidRDefault="00AB53DD" w:rsidP="00AB53DD">
      <w:pPr>
        <w:tabs>
          <w:tab w:val="left" w:pos="426"/>
          <w:tab w:val="left" w:leader="underscore" w:pos="10260"/>
          <w:tab w:val="left" w:leader="underscore" w:pos="15390"/>
        </w:tabs>
        <w:rPr>
          <w:sz w:val="20"/>
        </w:rPr>
      </w:pPr>
    </w:p>
    <w:p w14:paraId="0C57829F" w14:textId="5D1D1617" w:rsidR="00AB53DD" w:rsidRPr="006D310C" w:rsidRDefault="00FB0FFC" w:rsidP="00AB53DD">
      <w:pPr>
        <w:tabs>
          <w:tab w:val="left" w:leader="underscore" w:pos="10260"/>
          <w:tab w:val="left" w:leader="underscore" w:pos="15390"/>
        </w:tabs>
        <w:ind w:left="342"/>
        <w:rPr>
          <w:b/>
          <w:sz w:val="20"/>
        </w:rPr>
      </w:pPr>
      <w:r>
        <w:rPr>
          <w:b/>
          <w:sz w:val="20"/>
        </w:rPr>
        <w:t>6</w:t>
      </w:r>
      <w:r w:rsidR="006D310C" w:rsidRPr="006D310C">
        <w:rPr>
          <w:b/>
          <w:sz w:val="20"/>
        </w:rPr>
        <w:t xml:space="preserve">.2 </w:t>
      </w:r>
      <w:r w:rsidR="00AB53DD" w:rsidRPr="006D310C">
        <w:rPr>
          <w:b/>
          <w:sz w:val="20"/>
        </w:rPr>
        <w:t>Comedor escolar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7"/>
        <w:gridCol w:w="2583"/>
        <w:gridCol w:w="3087"/>
        <w:gridCol w:w="2693"/>
      </w:tblGrid>
      <w:tr w:rsidR="00AB53DD" w14:paraId="339B7899" w14:textId="77777777">
        <w:trPr>
          <w:jc w:val="center"/>
        </w:trPr>
        <w:tc>
          <w:tcPr>
            <w:tcW w:w="6247" w:type="dxa"/>
          </w:tcPr>
          <w:p w14:paraId="143ACE0E" w14:textId="77777777" w:rsidR="00AB53DD" w:rsidRDefault="00AB53DD" w:rsidP="00DC0EAD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Tipo de Gestión (2)</w:t>
            </w:r>
          </w:p>
        </w:tc>
        <w:tc>
          <w:tcPr>
            <w:tcW w:w="2583" w:type="dxa"/>
          </w:tcPr>
          <w:p w14:paraId="2EFF9CB8" w14:textId="77777777" w:rsidR="00AB53DD" w:rsidRDefault="00AB53DD" w:rsidP="00DC0EAD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Coste total</w:t>
            </w:r>
          </w:p>
        </w:tc>
        <w:tc>
          <w:tcPr>
            <w:tcW w:w="3087" w:type="dxa"/>
          </w:tcPr>
          <w:p w14:paraId="1F2C0A13" w14:textId="77777777" w:rsidR="00AB53DD" w:rsidRDefault="00AB53DD" w:rsidP="00DC0EAD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Número de usuarios/as</w:t>
            </w:r>
          </w:p>
        </w:tc>
        <w:tc>
          <w:tcPr>
            <w:tcW w:w="2693" w:type="dxa"/>
          </w:tcPr>
          <w:p w14:paraId="778B3C76" w14:textId="77777777" w:rsidR="00AB53DD" w:rsidRDefault="00AB53DD" w:rsidP="00DC0EAD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Costes por usuario/a al día</w:t>
            </w:r>
          </w:p>
        </w:tc>
      </w:tr>
      <w:tr w:rsidR="00AB53DD" w14:paraId="1F89FF47" w14:textId="77777777">
        <w:trPr>
          <w:jc w:val="center"/>
        </w:trPr>
        <w:tc>
          <w:tcPr>
            <w:tcW w:w="6247" w:type="dxa"/>
          </w:tcPr>
          <w:p w14:paraId="6E6E57A0" w14:textId="77777777" w:rsidR="00AB53DD" w:rsidRDefault="00AB53DD" w:rsidP="00DC0EAD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rPr>
                <w:sz w:val="18"/>
              </w:rPr>
            </w:pPr>
          </w:p>
        </w:tc>
        <w:tc>
          <w:tcPr>
            <w:tcW w:w="2583" w:type="dxa"/>
          </w:tcPr>
          <w:p w14:paraId="1A24915C" w14:textId="77777777" w:rsidR="00AB53DD" w:rsidRDefault="00AB53DD" w:rsidP="00DC0EAD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rPr>
                <w:sz w:val="18"/>
              </w:rPr>
            </w:pPr>
          </w:p>
        </w:tc>
        <w:tc>
          <w:tcPr>
            <w:tcW w:w="3087" w:type="dxa"/>
          </w:tcPr>
          <w:p w14:paraId="07E93032" w14:textId="77777777" w:rsidR="00AB53DD" w:rsidRDefault="00AB53DD" w:rsidP="00DC0EAD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rPr>
                <w:sz w:val="18"/>
              </w:rPr>
            </w:pPr>
          </w:p>
        </w:tc>
        <w:tc>
          <w:tcPr>
            <w:tcW w:w="2693" w:type="dxa"/>
          </w:tcPr>
          <w:p w14:paraId="17EAA35E" w14:textId="77777777" w:rsidR="00AB53DD" w:rsidRDefault="00AB53DD" w:rsidP="00DC0EAD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rPr>
                <w:sz w:val="18"/>
              </w:rPr>
            </w:pPr>
          </w:p>
        </w:tc>
      </w:tr>
    </w:tbl>
    <w:p w14:paraId="0C130E21" w14:textId="77777777" w:rsidR="00AB53DD" w:rsidRDefault="00AB53DD" w:rsidP="00AB53DD">
      <w:pPr>
        <w:pStyle w:val="Textoindependiente2"/>
        <w:tabs>
          <w:tab w:val="left" w:pos="1276"/>
          <w:tab w:val="left" w:leader="underscore" w:pos="10260"/>
          <w:tab w:val="left" w:leader="underscore" w:pos="15390"/>
        </w:tabs>
      </w:pPr>
      <w:r>
        <w:tab/>
        <w:t>(2) Contrata, Gestión directa,...</w:t>
      </w:r>
    </w:p>
    <w:p w14:paraId="5211B877" w14:textId="77777777" w:rsidR="00AB53DD" w:rsidRDefault="00AB53DD" w:rsidP="00AB53DD">
      <w:pPr>
        <w:pStyle w:val="Ttulo5"/>
        <w:ind w:left="342"/>
        <w:jc w:val="left"/>
        <w:rPr>
          <w:rFonts w:ascii="Arial" w:hAnsi="Arial"/>
          <w:sz w:val="20"/>
        </w:rPr>
      </w:pPr>
    </w:p>
    <w:p w14:paraId="0CDE9B14" w14:textId="5EF3DCF1" w:rsidR="00AB53DD" w:rsidRPr="006D310C" w:rsidRDefault="00FB0FFC" w:rsidP="00AB53DD">
      <w:pPr>
        <w:pStyle w:val="Ttulo5"/>
        <w:ind w:left="342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>6</w:t>
      </w:r>
      <w:r w:rsidR="006D310C" w:rsidRPr="006D310C">
        <w:rPr>
          <w:rFonts w:ascii="Arial" w:hAnsi="Arial"/>
          <w:sz w:val="20"/>
        </w:rPr>
        <w:t xml:space="preserve">.3. </w:t>
      </w:r>
      <w:r w:rsidR="00AB53DD" w:rsidRPr="006D310C">
        <w:rPr>
          <w:rFonts w:ascii="Arial" w:hAnsi="Arial"/>
          <w:sz w:val="20"/>
        </w:rPr>
        <w:t>Otros Servicios Escolares</w:t>
      </w:r>
    </w:p>
    <w:tbl>
      <w:tblPr>
        <w:tblW w:w="0" w:type="auto"/>
        <w:tblInd w:w="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2"/>
        <w:gridCol w:w="2693"/>
        <w:gridCol w:w="3119"/>
        <w:gridCol w:w="2551"/>
      </w:tblGrid>
      <w:tr w:rsidR="00AB53DD" w14:paraId="157400B1" w14:textId="77777777">
        <w:tc>
          <w:tcPr>
            <w:tcW w:w="5612" w:type="dxa"/>
          </w:tcPr>
          <w:p w14:paraId="52F00CAE" w14:textId="77777777" w:rsidR="00AB53DD" w:rsidRDefault="00AB53DD" w:rsidP="00DC0EAD">
            <w:pPr>
              <w:tabs>
                <w:tab w:val="left" w:leader="underscore" w:pos="855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Tipo de Servicio</w:t>
            </w:r>
          </w:p>
        </w:tc>
        <w:tc>
          <w:tcPr>
            <w:tcW w:w="2693" w:type="dxa"/>
          </w:tcPr>
          <w:p w14:paraId="5E2354D0" w14:textId="77777777" w:rsidR="00AB53DD" w:rsidRDefault="00AB53DD" w:rsidP="00DC0EAD">
            <w:pPr>
              <w:tabs>
                <w:tab w:val="left" w:leader="underscore" w:pos="855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Coste total</w:t>
            </w:r>
          </w:p>
        </w:tc>
        <w:tc>
          <w:tcPr>
            <w:tcW w:w="3119" w:type="dxa"/>
          </w:tcPr>
          <w:p w14:paraId="0C799518" w14:textId="77777777" w:rsidR="00AB53DD" w:rsidRDefault="00AB53DD" w:rsidP="00DC0EAD">
            <w:pPr>
              <w:tabs>
                <w:tab w:val="left" w:leader="underscore" w:pos="855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Número de usuarios/as</w:t>
            </w:r>
          </w:p>
        </w:tc>
        <w:tc>
          <w:tcPr>
            <w:tcW w:w="2551" w:type="dxa"/>
          </w:tcPr>
          <w:p w14:paraId="2F5971EB" w14:textId="77777777" w:rsidR="00AB53DD" w:rsidRDefault="00AB53DD" w:rsidP="00DC0EAD">
            <w:pPr>
              <w:tabs>
                <w:tab w:val="left" w:leader="underscore" w:pos="855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Costes por usuario/a al mes</w:t>
            </w:r>
          </w:p>
        </w:tc>
      </w:tr>
      <w:tr w:rsidR="00AB53DD" w14:paraId="515C9BDC" w14:textId="77777777">
        <w:tc>
          <w:tcPr>
            <w:tcW w:w="5612" w:type="dxa"/>
          </w:tcPr>
          <w:p w14:paraId="1E4B423F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2693" w:type="dxa"/>
          </w:tcPr>
          <w:p w14:paraId="48392A5A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3119" w:type="dxa"/>
          </w:tcPr>
          <w:p w14:paraId="541A92C4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2551" w:type="dxa"/>
          </w:tcPr>
          <w:p w14:paraId="1A7D3B67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</w:tr>
      <w:tr w:rsidR="00AB53DD" w14:paraId="16F9F491" w14:textId="77777777">
        <w:tc>
          <w:tcPr>
            <w:tcW w:w="5612" w:type="dxa"/>
          </w:tcPr>
          <w:p w14:paraId="68D41EA9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2693" w:type="dxa"/>
          </w:tcPr>
          <w:p w14:paraId="2CA92E22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3119" w:type="dxa"/>
          </w:tcPr>
          <w:p w14:paraId="715BA80A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2551" w:type="dxa"/>
          </w:tcPr>
          <w:p w14:paraId="644A71BB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</w:tr>
      <w:tr w:rsidR="00AB53DD" w14:paraId="4ABCBE94" w14:textId="77777777">
        <w:tc>
          <w:tcPr>
            <w:tcW w:w="5612" w:type="dxa"/>
          </w:tcPr>
          <w:p w14:paraId="0E282C28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2693" w:type="dxa"/>
          </w:tcPr>
          <w:p w14:paraId="3632A6F7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3119" w:type="dxa"/>
          </w:tcPr>
          <w:p w14:paraId="503C208E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2551" w:type="dxa"/>
          </w:tcPr>
          <w:p w14:paraId="2DB9C4B9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</w:tr>
      <w:tr w:rsidR="00AB53DD" w14:paraId="115462A3" w14:textId="77777777">
        <w:tc>
          <w:tcPr>
            <w:tcW w:w="5612" w:type="dxa"/>
          </w:tcPr>
          <w:p w14:paraId="45E817A5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2693" w:type="dxa"/>
          </w:tcPr>
          <w:p w14:paraId="73DFF3A6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3119" w:type="dxa"/>
          </w:tcPr>
          <w:p w14:paraId="719317EB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  <w:tc>
          <w:tcPr>
            <w:tcW w:w="2551" w:type="dxa"/>
          </w:tcPr>
          <w:p w14:paraId="330992E0" w14:textId="77777777" w:rsidR="00AB53DD" w:rsidRDefault="00AB53DD" w:rsidP="00DC0EAD">
            <w:pPr>
              <w:tabs>
                <w:tab w:val="left" w:leader="underscore" w:pos="8550"/>
              </w:tabs>
              <w:rPr>
                <w:sz w:val="18"/>
              </w:rPr>
            </w:pPr>
          </w:p>
        </w:tc>
      </w:tr>
    </w:tbl>
    <w:p w14:paraId="6D58B0B9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  <w:sectPr w:rsidR="00A46304">
          <w:headerReference w:type="even" r:id="rId23"/>
          <w:footerReference w:type="even" r:id="rId24"/>
          <w:footerReference w:type="default" r:id="rId25"/>
          <w:headerReference w:type="first" r:id="rId26"/>
          <w:footerReference w:type="first" r:id="rId27"/>
          <w:pgSz w:w="16838" w:h="11906" w:orient="landscape" w:code="9"/>
          <w:pgMar w:top="851" w:right="454" w:bottom="454" w:left="851" w:header="720" w:footer="720" w:gutter="0"/>
          <w:cols w:space="708"/>
          <w:docGrid w:linePitch="233"/>
        </w:sectPr>
      </w:pPr>
    </w:p>
    <w:p w14:paraId="7E809B2B" w14:textId="7BC0E181" w:rsidR="00A46304" w:rsidRDefault="00FB0FFC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noProof/>
          <w:sz w:val="20"/>
        </w:rPr>
      </w:pPr>
      <w:r>
        <w:rPr>
          <w:b/>
          <w:noProof/>
          <w:sz w:val="20"/>
        </w:rPr>
        <w:lastRenderedPageBreak/>
        <w:t>7</w:t>
      </w:r>
      <w:r w:rsidR="00A46304">
        <w:rPr>
          <w:b/>
          <w:noProof/>
          <w:sz w:val="20"/>
        </w:rPr>
        <w:t>. Proyectos Oficiales. Experiencias e innovaciones.</w:t>
      </w:r>
    </w:p>
    <w:p w14:paraId="26CDCB77" w14:textId="327B4207" w:rsidR="00A46304" w:rsidRDefault="00FB0FFC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noProof/>
          <w:sz w:val="20"/>
        </w:rPr>
      </w:pPr>
      <w:r>
        <w:rPr>
          <w:b/>
          <w:noProof/>
          <w:sz w:val="20"/>
        </w:rPr>
        <w:t>7</w:t>
      </w:r>
      <w:r w:rsidR="00D6294C">
        <w:rPr>
          <w:b/>
          <w:noProof/>
          <w:sz w:val="20"/>
        </w:rPr>
        <w:t xml:space="preserve">.1. </w:t>
      </w:r>
      <w:r w:rsidR="00A46304">
        <w:rPr>
          <w:b/>
          <w:noProof/>
          <w:sz w:val="20"/>
        </w:rPr>
        <w:t>Programas Educativos.</w:t>
      </w:r>
    </w:p>
    <w:p w14:paraId="40035E09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  <w:r>
        <w:rPr>
          <w:noProof/>
          <w:sz w:val="20"/>
        </w:rPr>
        <w:t>Enumerar y completar los datos relaci</w:t>
      </w:r>
      <w:r w:rsidR="007C2AE4">
        <w:rPr>
          <w:noProof/>
          <w:sz w:val="20"/>
        </w:rPr>
        <w:t>o</w:t>
      </w:r>
      <w:r>
        <w:rPr>
          <w:noProof/>
          <w:sz w:val="20"/>
        </w:rPr>
        <w:t>nados con los programas educativos que funcionarán este curso en el Centro.</w:t>
      </w:r>
    </w:p>
    <w:p w14:paraId="5C3B55E3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1417"/>
        <w:gridCol w:w="1701"/>
        <w:gridCol w:w="1418"/>
        <w:gridCol w:w="2776"/>
      </w:tblGrid>
      <w:tr w:rsidR="00A46304" w14:paraId="5BADD5BF" w14:textId="77777777">
        <w:trPr>
          <w:trHeight w:val="966"/>
        </w:trPr>
        <w:tc>
          <w:tcPr>
            <w:tcW w:w="2835" w:type="dxa"/>
            <w:vAlign w:val="center"/>
          </w:tcPr>
          <w:p w14:paraId="6B5ABE67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Nombre del Programa</w:t>
            </w:r>
          </w:p>
        </w:tc>
        <w:tc>
          <w:tcPr>
            <w:tcW w:w="1417" w:type="dxa"/>
            <w:vAlign w:val="center"/>
          </w:tcPr>
          <w:p w14:paraId="13476690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Fecha de autorización</w:t>
            </w:r>
          </w:p>
        </w:tc>
        <w:tc>
          <w:tcPr>
            <w:tcW w:w="1701" w:type="dxa"/>
            <w:vAlign w:val="center"/>
          </w:tcPr>
          <w:p w14:paraId="35366094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Número de profesores/as que participa</w:t>
            </w:r>
          </w:p>
        </w:tc>
        <w:tc>
          <w:tcPr>
            <w:tcW w:w="1418" w:type="dxa"/>
            <w:vAlign w:val="center"/>
          </w:tcPr>
          <w:p w14:paraId="0223E570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Cursos a los que afecta</w:t>
            </w:r>
          </w:p>
        </w:tc>
        <w:tc>
          <w:tcPr>
            <w:tcW w:w="2776" w:type="dxa"/>
            <w:vAlign w:val="center"/>
          </w:tcPr>
          <w:p w14:paraId="36259ABB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Responsable, coordinador o coordinadora</w:t>
            </w:r>
          </w:p>
        </w:tc>
      </w:tr>
      <w:tr w:rsidR="00A46304" w14:paraId="6C09690B" w14:textId="77777777">
        <w:trPr>
          <w:cantSplit/>
          <w:trHeight w:val="720"/>
        </w:trPr>
        <w:tc>
          <w:tcPr>
            <w:tcW w:w="2835" w:type="dxa"/>
            <w:vAlign w:val="center"/>
          </w:tcPr>
          <w:p w14:paraId="36EDDAC0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14:paraId="5DEDD3D6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07E49BA7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68340026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2776" w:type="dxa"/>
            <w:vAlign w:val="center"/>
          </w:tcPr>
          <w:p w14:paraId="2DF6B1A2" w14:textId="77777777" w:rsidR="00A46304" w:rsidRPr="00B64637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</w:pPr>
          </w:p>
        </w:tc>
      </w:tr>
      <w:tr w:rsidR="00A46304" w14:paraId="1BCD04F5" w14:textId="77777777">
        <w:trPr>
          <w:cantSplit/>
          <w:trHeight w:val="720"/>
        </w:trPr>
        <w:tc>
          <w:tcPr>
            <w:tcW w:w="2835" w:type="dxa"/>
            <w:vAlign w:val="center"/>
          </w:tcPr>
          <w:p w14:paraId="400FB8FE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14:paraId="3638B4A0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38763B7D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2AD4EA53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2776" w:type="dxa"/>
            <w:vAlign w:val="center"/>
          </w:tcPr>
          <w:p w14:paraId="452E49AB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</w:pPr>
          </w:p>
        </w:tc>
      </w:tr>
      <w:tr w:rsidR="00A46304" w14:paraId="6649DAA0" w14:textId="77777777">
        <w:trPr>
          <w:cantSplit/>
          <w:trHeight w:val="720"/>
        </w:trPr>
        <w:tc>
          <w:tcPr>
            <w:tcW w:w="2835" w:type="dxa"/>
            <w:vAlign w:val="center"/>
          </w:tcPr>
          <w:p w14:paraId="2343EAB2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14:paraId="7F8F7146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3CF976A0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4948BD0E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2776" w:type="dxa"/>
            <w:vAlign w:val="center"/>
          </w:tcPr>
          <w:p w14:paraId="06898F44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</w:pPr>
          </w:p>
        </w:tc>
      </w:tr>
      <w:tr w:rsidR="00A46304" w14:paraId="150BC6A1" w14:textId="77777777">
        <w:trPr>
          <w:cantSplit/>
          <w:trHeight w:val="720"/>
        </w:trPr>
        <w:tc>
          <w:tcPr>
            <w:tcW w:w="2835" w:type="dxa"/>
            <w:vAlign w:val="center"/>
          </w:tcPr>
          <w:p w14:paraId="3A550B6F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14:paraId="6BA47CF6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205AC8D4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55D73060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2776" w:type="dxa"/>
            <w:vAlign w:val="center"/>
          </w:tcPr>
          <w:p w14:paraId="3B67B807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</w:pPr>
          </w:p>
        </w:tc>
      </w:tr>
      <w:tr w:rsidR="00A46304" w14:paraId="2BC92103" w14:textId="77777777">
        <w:trPr>
          <w:cantSplit/>
          <w:trHeight w:val="720"/>
        </w:trPr>
        <w:tc>
          <w:tcPr>
            <w:tcW w:w="2835" w:type="dxa"/>
          </w:tcPr>
          <w:p w14:paraId="7FCFB90B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14:paraId="5EFAE1CA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59B4F9E4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0EE3952B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2776" w:type="dxa"/>
          </w:tcPr>
          <w:p w14:paraId="4BDE5754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</w:pPr>
          </w:p>
        </w:tc>
      </w:tr>
      <w:tr w:rsidR="00A46304" w14:paraId="286300C6" w14:textId="77777777">
        <w:trPr>
          <w:cantSplit/>
          <w:trHeight w:val="720"/>
        </w:trPr>
        <w:tc>
          <w:tcPr>
            <w:tcW w:w="2835" w:type="dxa"/>
          </w:tcPr>
          <w:p w14:paraId="5E042E5B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14:paraId="617330B9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1B2116FB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5F7B52A1" w14:textId="77777777" w:rsidR="00A46304" w:rsidRDefault="00A46304" w:rsidP="00B64637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  <w:jc w:val="center"/>
            </w:pPr>
          </w:p>
        </w:tc>
        <w:tc>
          <w:tcPr>
            <w:tcW w:w="2776" w:type="dxa"/>
          </w:tcPr>
          <w:p w14:paraId="191DD437" w14:textId="77777777" w:rsidR="00A46304" w:rsidRDefault="00A46304">
            <w:pPr>
              <w:tabs>
                <w:tab w:val="right" w:pos="851"/>
                <w:tab w:val="center" w:pos="1701"/>
                <w:tab w:val="left" w:pos="3261"/>
                <w:tab w:val="center" w:pos="7230"/>
              </w:tabs>
            </w:pPr>
          </w:p>
        </w:tc>
      </w:tr>
    </w:tbl>
    <w:p w14:paraId="792167A5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noProof/>
          <w:sz w:val="18"/>
        </w:rPr>
      </w:pPr>
    </w:p>
    <w:p w14:paraId="11921C3B" w14:textId="60AFF70E" w:rsidR="00A46304" w:rsidRDefault="00FB0FFC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noProof/>
          <w:sz w:val="20"/>
        </w:rPr>
      </w:pPr>
      <w:r>
        <w:rPr>
          <w:b/>
          <w:noProof/>
          <w:sz w:val="20"/>
        </w:rPr>
        <w:t>7</w:t>
      </w:r>
      <w:r w:rsidR="00D6294C">
        <w:rPr>
          <w:b/>
          <w:noProof/>
          <w:sz w:val="20"/>
        </w:rPr>
        <w:t xml:space="preserve">.2. </w:t>
      </w:r>
      <w:r w:rsidR="00A46304">
        <w:rPr>
          <w:b/>
          <w:noProof/>
          <w:sz w:val="20"/>
        </w:rPr>
        <w:t>Experiencias e innovaciones.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6"/>
        <w:gridCol w:w="1418"/>
        <w:gridCol w:w="1418"/>
        <w:gridCol w:w="1418"/>
        <w:gridCol w:w="2793"/>
      </w:tblGrid>
      <w:tr w:rsidR="00A46304" w14:paraId="32DA667B" w14:textId="77777777">
        <w:trPr>
          <w:jc w:val="center"/>
        </w:trPr>
        <w:tc>
          <w:tcPr>
            <w:tcW w:w="2916" w:type="dxa"/>
            <w:vAlign w:val="center"/>
          </w:tcPr>
          <w:p w14:paraId="2D51BD81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Nombre o tema</w:t>
            </w:r>
          </w:p>
        </w:tc>
        <w:tc>
          <w:tcPr>
            <w:tcW w:w="1418" w:type="dxa"/>
            <w:vAlign w:val="center"/>
          </w:tcPr>
          <w:p w14:paraId="33DFCEF0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Fecha de autorización</w:t>
            </w:r>
          </w:p>
        </w:tc>
        <w:tc>
          <w:tcPr>
            <w:tcW w:w="1418" w:type="dxa"/>
            <w:vAlign w:val="center"/>
          </w:tcPr>
          <w:p w14:paraId="2C129532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Número de profesores/as que participa</w:t>
            </w:r>
          </w:p>
        </w:tc>
        <w:tc>
          <w:tcPr>
            <w:tcW w:w="1418" w:type="dxa"/>
            <w:vAlign w:val="center"/>
          </w:tcPr>
          <w:p w14:paraId="5FF267FE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Cursos a los que afecta</w:t>
            </w:r>
          </w:p>
        </w:tc>
        <w:tc>
          <w:tcPr>
            <w:tcW w:w="2793" w:type="dxa"/>
            <w:vAlign w:val="center"/>
          </w:tcPr>
          <w:p w14:paraId="718C6A64" w14:textId="77777777" w:rsidR="00A46304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Responsable, coordinador o coordinadora</w:t>
            </w:r>
          </w:p>
        </w:tc>
      </w:tr>
      <w:tr w:rsidR="00A46304" w14:paraId="0905D7E9" w14:textId="77777777">
        <w:trPr>
          <w:trHeight w:val="2326"/>
          <w:jc w:val="center"/>
        </w:trPr>
        <w:tc>
          <w:tcPr>
            <w:tcW w:w="2916" w:type="dxa"/>
          </w:tcPr>
          <w:p w14:paraId="7F9A42BD" w14:textId="77777777" w:rsidR="00A46304" w:rsidRPr="00B64637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FF467E" w14:textId="77777777" w:rsidR="00A46304" w:rsidRPr="00B64637" w:rsidRDefault="00A46304" w:rsidP="00B64637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418" w:type="dxa"/>
          </w:tcPr>
          <w:p w14:paraId="6B403719" w14:textId="77777777" w:rsidR="00A46304" w:rsidRPr="00B64637" w:rsidRDefault="00A46304" w:rsidP="00B64637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8EA66E" w14:textId="77777777" w:rsidR="00A46304" w:rsidRPr="00B64637" w:rsidRDefault="00A46304" w:rsidP="00B64637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2793" w:type="dxa"/>
          </w:tcPr>
          <w:p w14:paraId="1093969E" w14:textId="77777777" w:rsidR="00A46304" w:rsidRPr="00B64637" w:rsidRDefault="00A46304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noProof/>
                <w:sz w:val="20"/>
                <w:szCs w:val="20"/>
              </w:rPr>
            </w:pPr>
          </w:p>
        </w:tc>
      </w:tr>
    </w:tbl>
    <w:p w14:paraId="4038B513" w14:textId="77777777" w:rsidR="00A46304" w:rsidRDefault="00A46304">
      <w:pPr>
        <w:pStyle w:val="Encabezado"/>
        <w:tabs>
          <w:tab w:val="clear" w:pos="4252"/>
          <w:tab w:val="clear" w:pos="8504"/>
        </w:tabs>
        <w:spacing w:line="384" w:lineRule="auto"/>
        <w:rPr>
          <w:b/>
          <w:noProof/>
          <w:sz w:val="20"/>
        </w:rPr>
      </w:pPr>
    </w:p>
    <w:p w14:paraId="5A8772EA" w14:textId="46F0ED88" w:rsidR="00A46304" w:rsidRDefault="00E2235C">
      <w:pPr>
        <w:pStyle w:val="Encabezado"/>
        <w:tabs>
          <w:tab w:val="clear" w:pos="4252"/>
          <w:tab w:val="clear" w:pos="8504"/>
          <w:tab w:val="left" w:leader="underscore" w:pos="9747"/>
        </w:tabs>
        <w:spacing w:line="384" w:lineRule="auto"/>
        <w:ind w:left="171" w:right="346"/>
        <w:rPr>
          <w:b/>
          <w:noProof/>
          <w:sz w:val="20"/>
        </w:rPr>
      </w:pPr>
      <w:r>
        <w:rPr>
          <w:b/>
          <w:noProof/>
          <w:sz w:val="20"/>
        </w:rPr>
        <w:br w:type="page"/>
      </w:r>
      <w:r w:rsidR="00FB0FFC">
        <w:rPr>
          <w:b/>
          <w:noProof/>
          <w:sz w:val="20"/>
        </w:rPr>
        <w:lastRenderedPageBreak/>
        <w:t>8</w:t>
      </w:r>
      <w:r w:rsidR="00A46304">
        <w:rPr>
          <w:b/>
          <w:noProof/>
          <w:sz w:val="20"/>
        </w:rPr>
        <w:t>. Otros datos</w:t>
      </w:r>
    </w:p>
    <w:p w14:paraId="1950731F" w14:textId="77777777" w:rsidR="00A46304" w:rsidRDefault="00A46304">
      <w:pPr>
        <w:pStyle w:val="p1"/>
        <w:spacing w:line="240" w:lineRule="auto"/>
        <w:ind w:left="171"/>
        <w:rPr>
          <w:rFonts w:ascii="Arial" w:hAnsi="Arial"/>
          <w:b/>
          <w:sz w:val="20"/>
        </w:rPr>
      </w:pPr>
    </w:p>
    <w:p w14:paraId="3E5D2642" w14:textId="4C3E4D57" w:rsidR="00A46304" w:rsidRDefault="00FB0FFC">
      <w:pPr>
        <w:pStyle w:val="p2"/>
        <w:tabs>
          <w:tab w:val="clear" w:pos="360"/>
        </w:tabs>
        <w:spacing w:line="240" w:lineRule="auto"/>
        <w:ind w:left="17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8</w:t>
      </w:r>
      <w:r w:rsidR="00A46304">
        <w:rPr>
          <w:rFonts w:ascii="Arial" w:hAnsi="Arial"/>
          <w:b/>
          <w:sz w:val="20"/>
        </w:rPr>
        <w:t>.</w:t>
      </w:r>
      <w:r w:rsidR="009E477C">
        <w:rPr>
          <w:rFonts w:ascii="Arial" w:hAnsi="Arial"/>
          <w:b/>
          <w:sz w:val="20"/>
        </w:rPr>
        <w:t>1</w:t>
      </w:r>
      <w:r w:rsidR="00A46304">
        <w:rPr>
          <w:rFonts w:ascii="Arial" w:hAnsi="Arial"/>
          <w:b/>
          <w:sz w:val="20"/>
        </w:rPr>
        <w:t xml:space="preserve">. Asociaciones de </w:t>
      </w:r>
      <w:r w:rsidR="009E477C">
        <w:rPr>
          <w:rFonts w:ascii="Arial" w:hAnsi="Arial"/>
          <w:b/>
          <w:sz w:val="20"/>
        </w:rPr>
        <w:t xml:space="preserve">Madres y </w:t>
      </w:r>
      <w:r w:rsidR="00A46304">
        <w:rPr>
          <w:rFonts w:ascii="Arial" w:hAnsi="Arial"/>
          <w:b/>
          <w:sz w:val="20"/>
        </w:rPr>
        <w:t>Padres de</w:t>
      </w:r>
      <w:r w:rsidR="009E477C">
        <w:rPr>
          <w:rFonts w:ascii="Arial" w:hAnsi="Arial"/>
          <w:b/>
          <w:sz w:val="20"/>
        </w:rPr>
        <w:t>l</w:t>
      </w:r>
      <w:r w:rsidR="00A46304">
        <w:rPr>
          <w:rFonts w:ascii="Arial" w:hAnsi="Arial"/>
          <w:b/>
          <w:sz w:val="20"/>
        </w:rPr>
        <w:t xml:space="preserve"> Alumn</w:t>
      </w:r>
      <w:r w:rsidR="009E477C">
        <w:rPr>
          <w:rFonts w:ascii="Arial" w:hAnsi="Arial"/>
          <w:b/>
          <w:sz w:val="20"/>
        </w:rPr>
        <w:t>ado</w:t>
      </w:r>
      <w:r w:rsidR="00A46304">
        <w:rPr>
          <w:rFonts w:ascii="Arial" w:hAnsi="Arial"/>
          <w:b/>
          <w:sz w:val="20"/>
        </w:rPr>
        <w:t>.</w:t>
      </w:r>
    </w:p>
    <w:p w14:paraId="16917C15" w14:textId="77777777" w:rsidR="00A46304" w:rsidRDefault="00A46304">
      <w:pPr>
        <w:tabs>
          <w:tab w:val="left" w:pos="540"/>
        </w:tabs>
        <w:ind w:left="171"/>
        <w:rPr>
          <w:b/>
        </w:rPr>
      </w:pPr>
    </w:p>
    <w:p w14:paraId="6651FDC1" w14:textId="77777777" w:rsidR="00A46304" w:rsidRDefault="00A46304">
      <w:pPr>
        <w:pStyle w:val="p3"/>
        <w:tabs>
          <w:tab w:val="left" w:pos="560"/>
        </w:tabs>
        <w:spacing w:line="240" w:lineRule="auto"/>
        <w:ind w:left="560"/>
        <w:rPr>
          <w:rFonts w:ascii="Arial" w:hAnsi="Arial"/>
          <w:sz w:val="20"/>
        </w:rPr>
      </w:pPr>
      <w:r>
        <w:rPr>
          <w:rFonts w:ascii="Arial" w:hAnsi="Arial"/>
          <w:sz w:val="20"/>
        </w:rPr>
        <w:t>Indíquese</w:t>
      </w:r>
      <w:r>
        <w:rPr>
          <w:rFonts w:ascii="Arial" w:hAnsi="Arial"/>
          <w:position w:val="-6"/>
          <w:sz w:val="20"/>
        </w:rPr>
        <w:t xml:space="preserve"> </w:t>
      </w:r>
      <w:r>
        <w:rPr>
          <w:rFonts w:ascii="Arial" w:hAnsi="Arial"/>
          <w:sz w:val="20"/>
        </w:rPr>
        <w:t>los datos siguientes:</w:t>
      </w:r>
    </w:p>
    <w:p w14:paraId="7280C3EE" w14:textId="77777777" w:rsidR="00A46304" w:rsidRDefault="00A46304">
      <w:pPr>
        <w:pStyle w:val="p3"/>
        <w:tabs>
          <w:tab w:val="left" w:pos="560"/>
        </w:tabs>
        <w:spacing w:line="240" w:lineRule="auto"/>
        <w:ind w:left="560"/>
        <w:rPr>
          <w:rFonts w:ascii="Arial" w:hAnsi="Arial"/>
          <w:sz w:val="20"/>
        </w:rPr>
      </w:pPr>
    </w:p>
    <w:p w14:paraId="50E9741A" w14:textId="77777777" w:rsidR="00A46304" w:rsidRDefault="00A46304">
      <w:pPr>
        <w:pStyle w:val="p4"/>
        <w:spacing w:line="360" w:lineRule="auto"/>
        <w:ind w:left="171"/>
        <w:rPr>
          <w:rFonts w:ascii="Arial" w:hAnsi="Arial"/>
          <w:sz w:val="20"/>
        </w:rPr>
      </w:pPr>
      <w:r>
        <w:rPr>
          <w:rFonts w:ascii="Arial" w:hAnsi="Arial"/>
          <w:sz w:val="20"/>
        </w:rPr>
        <w:t>Domicilio social: _____________________________________________________________________________</w:t>
      </w:r>
    </w:p>
    <w:p w14:paraId="2717DFFD" w14:textId="77777777" w:rsidR="00A46304" w:rsidRDefault="00A46304">
      <w:pPr>
        <w:pStyle w:val="p4"/>
        <w:spacing w:line="360" w:lineRule="auto"/>
        <w:ind w:left="171"/>
        <w:rPr>
          <w:rFonts w:ascii="Arial" w:hAnsi="Arial"/>
          <w:sz w:val="20"/>
        </w:rPr>
      </w:pPr>
      <w:r>
        <w:rPr>
          <w:rFonts w:ascii="Arial" w:hAnsi="Arial"/>
          <w:sz w:val="20"/>
        </w:rPr>
        <w:t>Nombre del presidente o la presidenta: ___________________________________________________________</w:t>
      </w:r>
    </w:p>
    <w:p w14:paraId="59F8BEE1" w14:textId="77777777" w:rsidR="00A46304" w:rsidRDefault="00A46304">
      <w:pPr>
        <w:pStyle w:val="p4"/>
        <w:spacing w:line="360" w:lineRule="auto"/>
        <w:ind w:left="171"/>
        <w:rPr>
          <w:rFonts w:ascii="Arial" w:hAnsi="Arial"/>
          <w:sz w:val="20"/>
        </w:rPr>
      </w:pPr>
      <w:r>
        <w:rPr>
          <w:rFonts w:ascii="Arial" w:hAnsi="Arial"/>
          <w:sz w:val="20"/>
        </w:rPr>
        <w:t>Actividades y realizaciones en relación con el Centro: _______________________________________________</w:t>
      </w:r>
    </w:p>
    <w:p w14:paraId="36BFB300" w14:textId="77777777" w:rsidR="00A46304" w:rsidRDefault="00A46304">
      <w:pPr>
        <w:pStyle w:val="p4"/>
        <w:spacing w:line="360" w:lineRule="auto"/>
        <w:ind w:left="171"/>
        <w:rPr>
          <w:rFonts w:ascii="Arial" w:hAnsi="Arial"/>
          <w:sz w:val="20"/>
        </w:rPr>
      </w:pPr>
      <w:r>
        <w:rPr>
          <w:rFonts w:ascii="Arial" w:hAnsi="Arial"/>
          <w:sz w:val="20"/>
        </w:rPr>
        <w:t>________________________________________________________________________________________________________________________________________________________________________________________</w:t>
      </w:r>
    </w:p>
    <w:p w14:paraId="7342EB1A" w14:textId="77777777" w:rsidR="00A46304" w:rsidRDefault="00A46304">
      <w:pPr>
        <w:pStyle w:val="p2"/>
        <w:spacing w:line="240" w:lineRule="auto"/>
        <w:rPr>
          <w:rFonts w:ascii="Arial" w:hAnsi="Arial"/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8"/>
        <w:gridCol w:w="1724"/>
        <w:gridCol w:w="1724"/>
        <w:gridCol w:w="1724"/>
        <w:gridCol w:w="1724"/>
        <w:gridCol w:w="1724"/>
      </w:tblGrid>
      <w:tr w:rsidR="00A46304" w14:paraId="7F326372" w14:textId="77777777">
        <w:trPr>
          <w:cantSplit/>
          <w:trHeight w:val="307"/>
          <w:jc w:val="center"/>
        </w:trPr>
        <w:tc>
          <w:tcPr>
            <w:tcW w:w="5046" w:type="dxa"/>
            <w:gridSpan w:val="3"/>
          </w:tcPr>
          <w:p w14:paraId="6942380F" w14:textId="77777777" w:rsidR="00A46304" w:rsidRDefault="00A46304">
            <w:pPr>
              <w:pStyle w:val="p2"/>
              <w:spacing w:line="240" w:lineRule="auto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Total Asociación</w:t>
            </w:r>
          </w:p>
        </w:tc>
        <w:tc>
          <w:tcPr>
            <w:tcW w:w="5172" w:type="dxa"/>
            <w:gridSpan w:val="3"/>
          </w:tcPr>
          <w:p w14:paraId="2C6D7BC8" w14:textId="77777777" w:rsidR="00A46304" w:rsidRDefault="00A46304">
            <w:pPr>
              <w:pStyle w:val="p2"/>
              <w:tabs>
                <w:tab w:val="clear" w:pos="360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Componentes de la Junta Directiva</w:t>
            </w:r>
          </w:p>
        </w:tc>
      </w:tr>
      <w:tr w:rsidR="00A46304" w14:paraId="2A636291" w14:textId="77777777">
        <w:trPr>
          <w:jc w:val="center"/>
        </w:trPr>
        <w:tc>
          <w:tcPr>
            <w:tcW w:w="1598" w:type="dxa"/>
          </w:tcPr>
          <w:p w14:paraId="4B1E0AAB" w14:textId="422EA4A3" w:rsidR="00A46304" w:rsidRDefault="00925E6B">
            <w:pPr>
              <w:pStyle w:val="p2"/>
              <w:tabs>
                <w:tab w:val="clear" w:pos="360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N.º</w:t>
            </w:r>
            <w:r w:rsidR="00A46304">
              <w:rPr>
                <w:rFonts w:ascii="Arial" w:hAnsi="Arial"/>
                <w:sz w:val="20"/>
              </w:rPr>
              <w:t xml:space="preserve"> de </w:t>
            </w:r>
            <w:r w:rsidR="009E477C">
              <w:rPr>
                <w:rFonts w:ascii="Arial" w:hAnsi="Arial"/>
                <w:sz w:val="20"/>
              </w:rPr>
              <w:t>p</w:t>
            </w:r>
            <w:r w:rsidR="00A46304">
              <w:rPr>
                <w:rFonts w:ascii="Arial" w:hAnsi="Arial"/>
                <w:sz w:val="20"/>
              </w:rPr>
              <w:t>adres</w:t>
            </w:r>
          </w:p>
        </w:tc>
        <w:tc>
          <w:tcPr>
            <w:tcW w:w="1724" w:type="dxa"/>
          </w:tcPr>
          <w:p w14:paraId="5A8C1E82" w14:textId="2CEF220D" w:rsidR="00A46304" w:rsidRDefault="00925E6B">
            <w:pPr>
              <w:pStyle w:val="p2"/>
              <w:tabs>
                <w:tab w:val="clear" w:pos="360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N.º</w:t>
            </w:r>
            <w:r w:rsidR="00A46304">
              <w:rPr>
                <w:rFonts w:ascii="Arial" w:hAnsi="Arial"/>
                <w:sz w:val="20"/>
              </w:rPr>
              <w:t xml:space="preserve"> de madres</w:t>
            </w:r>
          </w:p>
        </w:tc>
        <w:tc>
          <w:tcPr>
            <w:tcW w:w="1724" w:type="dxa"/>
          </w:tcPr>
          <w:p w14:paraId="4C7B39A4" w14:textId="77777777" w:rsidR="00A46304" w:rsidRDefault="00A46304">
            <w:pPr>
              <w:pStyle w:val="p2"/>
              <w:tabs>
                <w:tab w:val="clear" w:pos="360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Total</w:t>
            </w:r>
          </w:p>
        </w:tc>
        <w:tc>
          <w:tcPr>
            <w:tcW w:w="1724" w:type="dxa"/>
          </w:tcPr>
          <w:p w14:paraId="2E5F2F4E" w14:textId="06D114E7" w:rsidR="00A46304" w:rsidRDefault="00925E6B">
            <w:pPr>
              <w:pStyle w:val="p2"/>
              <w:tabs>
                <w:tab w:val="clear" w:pos="360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N.º</w:t>
            </w:r>
            <w:r w:rsidR="00A46304">
              <w:rPr>
                <w:rFonts w:ascii="Arial" w:hAnsi="Arial"/>
                <w:sz w:val="20"/>
              </w:rPr>
              <w:t xml:space="preserve"> </w:t>
            </w:r>
            <w:r w:rsidR="009E477C">
              <w:rPr>
                <w:rFonts w:ascii="Arial" w:hAnsi="Arial"/>
                <w:sz w:val="20"/>
              </w:rPr>
              <w:t>p</w:t>
            </w:r>
            <w:r w:rsidR="00A46304">
              <w:rPr>
                <w:rFonts w:ascii="Arial" w:hAnsi="Arial"/>
                <w:sz w:val="20"/>
              </w:rPr>
              <w:t>adres</w:t>
            </w:r>
          </w:p>
        </w:tc>
        <w:tc>
          <w:tcPr>
            <w:tcW w:w="1724" w:type="dxa"/>
          </w:tcPr>
          <w:p w14:paraId="14A69E4D" w14:textId="6D454169" w:rsidR="00A46304" w:rsidRDefault="00925E6B">
            <w:pPr>
              <w:pStyle w:val="p2"/>
              <w:tabs>
                <w:tab w:val="clear" w:pos="360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N.º</w:t>
            </w:r>
            <w:r w:rsidR="00A46304">
              <w:rPr>
                <w:rFonts w:ascii="Arial" w:hAnsi="Arial"/>
                <w:sz w:val="20"/>
              </w:rPr>
              <w:t xml:space="preserve"> de madres</w:t>
            </w:r>
          </w:p>
        </w:tc>
        <w:tc>
          <w:tcPr>
            <w:tcW w:w="1724" w:type="dxa"/>
          </w:tcPr>
          <w:p w14:paraId="5713B714" w14:textId="77777777" w:rsidR="00A46304" w:rsidRDefault="00A46304">
            <w:pPr>
              <w:pStyle w:val="p2"/>
              <w:tabs>
                <w:tab w:val="clear" w:pos="360"/>
              </w:tabs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Total</w:t>
            </w:r>
          </w:p>
        </w:tc>
      </w:tr>
      <w:tr w:rsidR="00A46304" w14:paraId="725BC6C7" w14:textId="77777777">
        <w:trPr>
          <w:jc w:val="center"/>
        </w:trPr>
        <w:tc>
          <w:tcPr>
            <w:tcW w:w="1598" w:type="dxa"/>
          </w:tcPr>
          <w:p w14:paraId="41C92885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5D2459F8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569C6F43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4A6533F5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278716F2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04880CB2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</w:tr>
    </w:tbl>
    <w:p w14:paraId="45E5B063" w14:textId="77777777" w:rsidR="00A46304" w:rsidRDefault="00A46304">
      <w:pPr>
        <w:pStyle w:val="p2"/>
        <w:tabs>
          <w:tab w:val="clear" w:pos="360"/>
        </w:tabs>
        <w:spacing w:line="240" w:lineRule="auto"/>
        <w:ind w:left="171"/>
        <w:rPr>
          <w:rFonts w:ascii="Arial" w:hAnsi="Arial"/>
          <w:b/>
          <w:sz w:val="20"/>
        </w:rPr>
      </w:pPr>
    </w:p>
    <w:p w14:paraId="17AC959E" w14:textId="77777777" w:rsidR="00A46304" w:rsidRDefault="00A46304">
      <w:pPr>
        <w:pStyle w:val="p2"/>
        <w:tabs>
          <w:tab w:val="clear" w:pos="360"/>
        </w:tabs>
        <w:spacing w:line="240" w:lineRule="auto"/>
        <w:ind w:left="171"/>
        <w:rPr>
          <w:rFonts w:ascii="Arial" w:hAnsi="Arial"/>
          <w:b/>
          <w:sz w:val="20"/>
        </w:rPr>
      </w:pPr>
    </w:p>
    <w:p w14:paraId="52F48518" w14:textId="1A37305F" w:rsidR="00A46304" w:rsidRDefault="00FB0FFC" w:rsidP="009E477C">
      <w:pPr>
        <w:pStyle w:val="p6"/>
        <w:tabs>
          <w:tab w:val="left" w:pos="560"/>
        </w:tabs>
        <w:spacing w:line="240" w:lineRule="auto"/>
        <w:ind w:left="576" w:hanging="40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8</w:t>
      </w:r>
      <w:r w:rsidR="00A46304">
        <w:rPr>
          <w:rFonts w:ascii="Arial" w:hAnsi="Arial"/>
          <w:b/>
          <w:sz w:val="20"/>
        </w:rPr>
        <w:t>.</w:t>
      </w:r>
      <w:r w:rsidR="009E477C">
        <w:rPr>
          <w:rFonts w:ascii="Arial" w:hAnsi="Arial"/>
          <w:b/>
          <w:sz w:val="20"/>
        </w:rPr>
        <w:t>2</w:t>
      </w:r>
      <w:r w:rsidR="00A46304">
        <w:rPr>
          <w:rFonts w:ascii="Arial" w:hAnsi="Arial"/>
          <w:b/>
          <w:sz w:val="20"/>
        </w:rPr>
        <w:t>.</w:t>
      </w:r>
      <w:r w:rsidR="00A46304">
        <w:rPr>
          <w:rFonts w:ascii="Arial" w:hAnsi="Arial"/>
          <w:b/>
          <w:sz w:val="20"/>
        </w:rPr>
        <w:tab/>
        <w:t>Participación estudiantil:</w:t>
      </w:r>
    </w:p>
    <w:p w14:paraId="09A2DA7D" w14:textId="77777777" w:rsidR="00A46304" w:rsidRDefault="00A46304">
      <w:pPr>
        <w:tabs>
          <w:tab w:val="left" w:pos="560"/>
        </w:tabs>
      </w:pP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7"/>
        <w:gridCol w:w="3448"/>
        <w:gridCol w:w="3448"/>
      </w:tblGrid>
      <w:tr w:rsidR="00A46304" w14:paraId="13DC3DB2" w14:textId="77777777">
        <w:trPr>
          <w:cantSplit/>
        </w:trPr>
        <w:tc>
          <w:tcPr>
            <w:tcW w:w="10103" w:type="dxa"/>
            <w:gridSpan w:val="3"/>
          </w:tcPr>
          <w:p w14:paraId="47A4AF0C" w14:textId="77777777" w:rsidR="00A46304" w:rsidRDefault="00A46304">
            <w:pPr>
              <w:tabs>
                <w:tab w:val="left" w:pos="56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COMPONENTES DE LA  JUNTA DE DELEGADOS Y DELEGADAS</w:t>
            </w:r>
          </w:p>
        </w:tc>
      </w:tr>
      <w:tr w:rsidR="00A46304" w14:paraId="07B51779" w14:textId="77777777">
        <w:tc>
          <w:tcPr>
            <w:tcW w:w="3207" w:type="dxa"/>
          </w:tcPr>
          <w:p w14:paraId="0337A372" w14:textId="77777777" w:rsidR="00A46304" w:rsidRDefault="00A46304">
            <w:pPr>
              <w:tabs>
                <w:tab w:val="left" w:pos="56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Número de alumnos</w:t>
            </w:r>
          </w:p>
        </w:tc>
        <w:tc>
          <w:tcPr>
            <w:tcW w:w="3448" w:type="dxa"/>
          </w:tcPr>
          <w:p w14:paraId="0885EE5C" w14:textId="77777777" w:rsidR="00A46304" w:rsidRDefault="00A46304">
            <w:pPr>
              <w:tabs>
                <w:tab w:val="left" w:pos="56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Número de Alumnas</w:t>
            </w:r>
          </w:p>
        </w:tc>
        <w:tc>
          <w:tcPr>
            <w:tcW w:w="3448" w:type="dxa"/>
          </w:tcPr>
          <w:p w14:paraId="1515FDC4" w14:textId="77777777" w:rsidR="00A46304" w:rsidRDefault="00A46304">
            <w:pPr>
              <w:tabs>
                <w:tab w:val="left" w:pos="56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A46304" w14:paraId="63C7C6B0" w14:textId="77777777">
        <w:tc>
          <w:tcPr>
            <w:tcW w:w="3207" w:type="dxa"/>
          </w:tcPr>
          <w:p w14:paraId="495227EE" w14:textId="77777777" w:rsidR="00A46304" w:rsidRDefault="00A46304">
            <w:pPr>
              <w:tabs>
                <w:tab w:val="left" w:pos="560"/>
              </w:tabs>
              <w:jc w:val="center"/>
              <w:rPr>
                <w:sz w:val="20"/>
              </w:rPr>
            </w:pPr>
          </w:p>
        </w:tc>
        <w:tc>
          <w:tcPr>
            <w:tcW w:w="3448" w:type="dxa"/>
          </w:tcPr>
          <w:p w14:paraId="6FD2A2AC" w14:textId="77777777" w:rsidR="00A46304" w:rsidRDefault="00A46304">
            <w:pPr>
              <w:tabs>
                <w:tab w:val="left" w:pos="560"/>
              </w:tabs>
              <w:jc w:val="center"/>
              <w:rPr>
                <w:sz w:val="20"/>
              </w:rPr>
            </w:pPr>
          </w:p>
        </w:tc>
        <w:tc>
          <w:tcPr>
            <w:tcW w:w="3448" w:type="dxa"/>
          </w:tcPr>
          <w:p w14:paraId="7EB79478" w14:textId="77777777" w:rsidR="00A46304" w:rsidRDefault="00A46304">
            <w:pPr>
              <w:tabs>
                <w:tab w:val="left" w:pos="560"/>
              </w:tabs>
              <w:jc w:val="center"/>
              <w:rPr>
                <w:sz w:val="20"/>
              </w:rPr>
            </w:pPr>
          </w:p>
        </w:tc>
      </w:tr>
    </w:tbl>
    <w:p w14:paraId="021E3AF6" w14:textId="77777777" w:rsidR="00A46304" w:rsidRDefault="00A46304">
      <w:pPr>
        <w:tabs>
          <w:tab w:val="left" w:pos="560"/>
        </w:tabs>
      </w:pPr>
    </w:p>
    <w:p w14:paraId="5CC8ADDB" w14:textId="77777777" w:rsidR="00A46304" w:rsidRDefault="00A46304">
      <w:pPr>
        <w:pStyle w:val="p4"/>
        <w:spacing w:line="360" w:lineRule="auto"/>
        <w:ind w:left="0"/>
        <w:rPr>
          <w:rFonts w:ascii="Arial" w:hAnsi="Arial"/>
          <w:sz w:val="20"/>
        </w:rPr>
      </w:pPr>
      <w:r>
        <w:rPr>
          <w:rFonts w:ascii="Arial" w:hAnsi="Arial"/>
          <w:sz w:val="20"/>
        </w:rPr>
        <w:t>Domicilio social: _____________________________________________________________________________</w:t>
      </w:r>
    </w:p>
    <w:p w14:paraId="19C29722" w14:textId="77777777" w:rsidR="00A46304" w:rsidRDefault="00A46304">
      <w:pPr>
        <w:pStyle w:val="p4"/>
        <w:spacing w:line="360" w:lineRule="auto"/>
        <w:ind w:left="0"/>
        <w:rPr>
          <w:rFonts w:ascii="Arial" w:hAnsi="Arial"/>
          <w:sz w:val="20"/>
        </w:rPr>
      </w:pPr>
      <w:r>
        <w:rPr>
          <w:rFonts w:ascii="Arial" w:hAnsi="Arial"/>
          <w:sz w:val="20"/>
        </w:rPr>
        <w:t>Nombre del presidente o la presidenta: ___________________________________________________________</w:t>
      </w:r>
    </w:p>
    <w:p w14:paraId="592CC566" w14:textId="77777777" w:rsidR="00A46304" w:rsidRDefault="00A46304">
      <w:pPr>
        <w:pStyle w:val="p4"/>
        <w:spacing w:line="360" w:lineRule="auto"/>
        <w:ind w:left="0"/>
        <w:rPr>
          <w:rFonts w:ascii="Arial" w:hAnsi="Arial"/>
          <w:sz w:val="20"/>
        </w:rPr>
      </w:pPr>
      <w:r>
        <w:rPr>
          <w:rFonts w:ascii="Arial" w:hAnsi="Arial"/>
          <w:sz w:val="20"/>
        </w:rPr>
        <w:t>Actividades y realizaciones en relación con el Centro: _______________________________________________</w:t>
      </w:r>
    </w:p>
    <w:p w14:paraId="259DAFED" w14:textId="77777777" w:rsidR="00A46304" w:rsidRDefault="00A46304">
      <w:pPr>
        <w:pStyle w:val="p4"/>
        <w:spacing w:line="360" w:lineRule="auto"/>
        <w:ind w:left="0"/>
        <w:rPr>
          <w:rFonts w:ascii="Arial" w:hAnsi="Arial"/>
          <w:sz w:val="20"/>
        </w:rPr>
      </w:pPr>
      <w:r>
        <w:rPr>
          <w:rFonts w:ascii="Arial" w:hAnsi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D72D0B8" w14:textId="77777777" w:rsidR="00A46304" w:rsidRDefault="00A46304">
      <w:pPr>
        <w:pStyle w:val="p4"/>
        <w:spacing w:line="360" w:lineRule="auto"/>
        <w:ind w:left="0"/>
        <w:rPr>
          <w:rFonts w:ascii="Arial" w:hAnsi="Arial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4"/>
        <w:gridCol w:w="1724"/>
        <w:gridCol w:w="1724"/>
        <w:gridCol w:w="1724"/>
        <w:gridCol w:w="1724"/>
        <w:gridCol w:w="1724"/>
      </w:tblGrid>
      <w:tr w:rsidR="00A46304" w14:paraId="5148B919" w14:textId="77777777">
        <w:trPr>
          <w:cantSplit/>
          <w:jc w:val="center"/>
        </w:trPr>
        <w:tc>
          <w:tcPr>
            <w:tcW w:w="5172" w:type="dxa"/>
            <w:gridSpan w:val="3"/>
          </w:tcPr>
          <w:p w14:paraId="28BDF079" w14:textId="77777777" w:rsidR="00A46304" w:rsidRDefault="00A46304">
            <w:pPr>
              <w:pStyle w:val="p2"/>
              <w:spacing w:line="240" w:lineRule="auto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Total Asociación</w:t>
            </w:r>
          </w:p>
        </w:tc>
        <w:tc>
          <w:tcPr>
            <w:tcW w:w="5172" w:type="dxa"/>
            <w:gridSpan w:val="3"/>
          </w:tcPr>
          <w:p w14:paraId="19BF0C54" w14:textId="77777777" w:rsidR="00A46304" w:rsidRDefault="00A46304">
            <w:pPr>
              <w:pStyle w:val="p2"/>
              <w:spacing w:line="240" w:lineRule="auto"/>
              <w:ind w:left="14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Componentes de la Junta Directiva</w:t>
            </w:r>
          </w:p>
        </w:tc>
      </w:tr>
      <w:tr w:rsidR="00A46304" w14:paraId="6508BCD5" w14:textId="77777777">
        <w:trPr>
          <w:jc w:val="center"/>
        </w:trPr>
        <w:tc>
          <w:tcPr>
            <w:tcW w:w="1724" w:type="dxa"/>
          </w:tcPr>
          <w:p w14:paraId="6DF1D1F7" w14:textId="5C3197BF" w:rsidR="00A46304" w:rsidRDefault="00925E6B">
            <w:pPr>
              <w:pStyle w:val="p2"/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N.º</w:t>
            </w:r>
            <w:r w:rsidR="00A46304">
              <w:rPr>
                <w:rFonts w:ascii="Arial" w:hAnsi="Arial"/>
                <w:sz w:val="20"/>
              </w:rPr>
              <w:t xml:space="preserve"> de Alumnos</w:t>
            </w:r>
          </w:p>
        </w:tc>
        <w:tc>
          <w:tcPr>
            <w:tcW w:w="1724" w:type="dxa"/>
          </w:tcPr>
          <w:p w14:paraId="7110E16C" w14:textId="2E2BF705" w:rsidR="00A46304" w:rsidRDefault="00925E6B">
            <w:pPr>
              <w:pStyle w:val="p2"/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N.º</w:t>
            </w:r>
            <w:r w:rsidR="00A46304">
              <w:rPr>
                <w:rFonts w:ascii="Arial" w:hAnsi="Arial"/>
                <w:sz w:val="20"/>
              </w:rPr>
              <w:t xml:space="preserve"> de Alumnas</w:t>
            </w:r>
          </w:p>
        </w:tc>
        <w:tc>
          <w:tcPr>
            <w:tcW w:w="1724" w:type="dxa"/>
          </w:tcPr>
          <w:p w14:paraId="2FA4CD45" w14:textId="77777777" w:rsidR="00A46304" w:rsidRDefault="00A46304">
            <w:pPr>
              <w:pStyle w:val="p2"/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Total</w:t>
            </w:r>
          </w:p>
        </w:tc>
        <w:tc>
          <w:tcPr>
            <w:tcW w:w="1724" w:type="dxa"/>
          </w:tcPr>
          <w:p w14:paraId="60638C3B" w14:textId="0E58E8B5" w:rsidR="00A46304" w:rsidRDefault="00925E6B">
            <w:pPr>
              <w:pStyle w:val="p2"/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N.º</w:t>
            </w:r>
            <w:r w:rsidR="00A46304">
              <w:rPr>
                <w:rFonts w:ascii="Arial" w:hAnsi="Arial"/>
                <w:sz w:val="20"/>
              </w:rPr>
              <w:t xml:space="preserve"> Alumnos</w:t>
            </w:r>
          </w:p>
        </w:tc>
        <w:tc>
          <w:tcPr>
            <w:tcW w:w="1724" w:type="dxa"/>
          </w:tcPr>
          <w:p w14:paraId="6607AE2A" w14:textId="6B8CABC2" w:rsidR="00A46304" w:rsidRDefault="00925E6B">
            <w:pPr>
              <w:pStyle w:val="p2"/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N.º</w:t>
            </w:r>
            <w:r w:rsidR="00A46304">
              <w:rPr>
                <w:rFonts w:ascii="Arial" w:hAnsi="Arial"/>
                <w:sz w:val="20"/>
              </w:rPr>
              <w:t xml:space="preserve"> de alumnas</w:t>
            </w:r>
          </w:p>
        </w:tc>
        <w:tc>
          <w:tcPr>
            <w:tcW w:w="1724" w:type="dxa"/>
          </w:tcPr>
          <w:p w14:paraId="4FB16F54" w14:textId="77777777" w:rsidR="00A46304" w:rsidRDefault="00A46304">
            <w:pPr>
              <w:pStyle w:val="p2"/>
              <w:spacing w:line="240" w:lineRule="auto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Total</w:t>
            </w:r>
          </w:p>
        </w:tc>
      </w:tr>
      <w:tr w:rsidR="00A46304" w14:paraId="161D9B91" w14:textId="77777777">
        <w:trPr>
          <w:jc w:val="center"/>
        </w:trPr>
        <w:tc>
          <w:tcPr>
            <w:tcW w:w="1724" w:type="dxa"/>
          </w:tcPr>
          <w:p w14:paraId="1B4136FC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2FE721D6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5109E2BC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034C37E4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1E08E765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  <w:tc>
          <w:tcPr>
            <w:tcW w:w="1724" w:type="dxa"/>
          </w:tcPr>
          <w:p w14:paraId="56A1BEB2" w14:textId="77777777" w:rsidR="00A46304" w:rsidRDefault="00A46304">
            <w:pPr>
              <w:pStyle w:val="p2"/>
              <w:spacing w:line="240" w:lineRule="auto"/>
              <w:rPr>
                <w:rFonts w:ascii="Arial" w:hAnsi="Arial"/>
                <w:sz w:val="20"/>
              </w:rPr>
            </w:pPr>
          </w:p>
        </w:tc>
      </w:tr>
    </w:tbl>
    <w:p w14:paraId="08E5C88B" w14:textId="77777777" w:rsidR="00A46304" w:rsidRDefault="00A46304">
      <w:pPr>
        <w:pStyle w:val="p4"/>
        <w:spacing w:line="360" w:lineRule="auto"/>
        <w:ind w:left="0"/>
        <w:rPr>
          <w:rFonts w:ascii="Arial" w:hAnsi="Arial"/>
          <w:sz w:val="20"/>
        </w:rPr>
      </w:pPr>
    </w:p>
    <w:p w14:paraId="724B3F2E" w14:textId="77777777" w:rsidR="00A46304" w:rsidRDefault="00A46304">
      <w:pPr>
        <w:pStyle w:val="Encabezado"/>
        <w:tabs>
          <w:tab w:val="clear" w:pos="4252"/>
          <w:tab w:val="clear" w:pos="8504"/>
          <w:tab w:val="left" w:leader="underscore" w:pos="5985"/>
          <w:tab w:val="left" w:leader="underscore" w:pos="9405"/>
          <w:tab w:val="left" w:leader="underscore" w:pos="10260"/>
        </w:tabs>
        <w:spacing w:line="480" w:lineRule="auto"/>
        <w:ind w:left="2565"/>
        <w:rPr>
          <w:noProof/>
          <w:sz w:val="18"/>
        </w:rPr>
      </w:pPr>
    </w:p>
    <w:p w14:paraId="4BC3BAE0" w14:textId="77777777" w:rsidR="0046042C" w:rsidRDefault="0046042C">
      <w:pPr>
        <w:pStyle w:val="Encabezado"/>
        <w:tabs>
          <w:tab w:val="clear" w:pos="4252"/>
          <w:tab w:val="clear" w:pos="8504"/>
          <w:tab w:val="left" w:leader="underscore" w:pos="5985"/>
          <w:tab w:val="left" w:leader="underscore" w:pos="9405"/>
          <w:tab w:val="left" w:leader="underscore" w:pos="10260"/>
        </w:tabs>
        <w:spacing w:line="480" w:lineRule="auto"/>
        <w:ind w:left="2565"/>
        <w:rPr>
          <w:noProof/>
          <w:sz w:val="18"/>
        </w:rPr>
      </w:pPr>
    </w:p>
    <w:p w14:paraId="2EE50442" w14:textId="77777777" w:rsidR="0046042C" w:rsidRDefault="0046042C">
      <w:pPr>
        <w:pStyle w:val="Encabezado"/>
        <w:tabs>
          <w:tab w:val="clear" w:pos="4252"/>
          <w:tab w:val="clear" w:pos="8504"/>
          <w:tab w:val="left" w:leader="underscore" w:pos="5985"/>
          <w:tab w:val="left" w:leader="underscore" w:pos="9405"/>
          <w:tab w:val="left" w:leader="underscore" w:pos="10260"/>
        </w:tabs>
        <w:spacing w:line="480" w:lineRule="auto"/>
        <w:ind w:left="2565"/>
        <w:rPr>
          <w:noProof/>
          <w:sz w:val="18"/>
        </w:rPr>
      </w:pPr>
    </w:p>
    <w:p w14:paraId="22E12C7F" w14:textId="77777777" w:rsidR="00A46304" w:rsidRDefault="00A46304">
      <w:pPr>
        <w:pStyle w:val="Encabezado"/>
        <w:tabs>
          <w:tab w:val="clear" w:pos="4252"/>
          <w:tab w:val="clear" w:pos="8504"/>
        </w:tabs>
        <w:spacing w:line="480" w:lineRule="auto"/>
        <w:ind w:left="1710" w:firstLine="417"/>
        <w:rPr>
          <w:noProof/>
          <w:sz w:val="18"/>
        </w:rPr>
      </w:pPr>
      <w:r>
        <w:rPr>
          <w:noProof/>
          <w:sz w:val="18"/>
        </w:rPr>
        <w:t>Sello del Centro</w:t>
      </w:r>
      <w:r>
        <w:rPr>
          <w:noProof/>
          <w:sz w:val="18"/>
        </w:rPr>
        <w:tab/>
      </w:r>
      <w:r>
        <w:rPr>
          <w:noProof/>
          <w:sz w:val="18"/>
        </w:rPr>
        <w:tab/>
      </w:r>
      <w:r>
        <w:rPr>
          <w:noProof/>
          <w:sz w:val="18"/>
        </w:rPr>
        <w:tab/>
      </w:r>
      <w:r>
        <w:rPr>
          <w:noProof/>
          <w:sz w:val="18"/>
        </w:rPr>
        <w:tab/>
      </w:r>
      <w:r>
        <w:rPr>
          <w:noProof/>
          <w:sz w:val="18"/>
        </w:rPr>
        <w:tab/>
        <w:t>El Director / La Directora</w:t>
      </w:r>
    </w:p>
    <w:p w14:paraId="3374D9C8" w14:textId="77777777" w:rsidR="00A46304" w:rsidRDefault="00A46304">
      <w:pPr>
        <w:pStyle w:val="Encabezado"/>
        <w:tabs>
          <w:tab w:val="clear" w:pos="4252"/>
          <w:tab w:val="clear" w:pos="8504"/>
        </w:tabs>
        <w:spacing w:line="480" w:lineRule="auto"/>
        <w:ind w:left="1710" w:firstLine="417"/>
        <w:rPr>
          <w:noProof/>
          <w:sz w:val="18"/>
        </w:rPr>
      </w:pPr>
    </w:p>
    <w:p w14:paraId="24D398BD" w14:textId="77777777" w:rsidR="00A46304" w:rsidRDefault="00A46304">
      <w:pPr>
        <w:pStyle w:val="Encabezado"/>
        <w:tabs>
          <w:tab w:val="clear" w:pos="4252"/>
          <w:tab w:val="clear" w:pos="8504"/>
        </w:tabs>
        <w:spacing w:line="480" w:lineRule="auto"/>
        <w:ind w:left="1710" w:firstLine="417"/>
        <w:rPr>
          <w:noProof/>
          <w:sz w:val="18"/>
        </w:rPr>
      </w:pPr>
    </w:p>
    <w:p w14:paraId="64973E49" w14:textId="77777777" w:rsidR="00A46304" w:rsidRDefault="00A46304">
      <w:pPr>
        <w:pStyle w:val="Encabezado"/>
        <w:tabs>
          <w:tab w:val="clear" w:pos="4252"/>
          <w:tab w:val="clear" w:pos="8504"/>
          <w:tab w:val="left" w:leader="underscore" w:pos="9405"/>
        </w:tabs>
        <w:spacing w:line="480" w:lineRule="auto"/>
        <w:ind w:left="6327"/>
        <w:rPr>
          <w:noProof/>
          <w:sz w:val="18"/>
        </w:rPr>
      </w:pPr>
      <w:r>
        <w:rPr>
          <w:noProof/>
          <w:sz w:val="18"/>
        </w:rPr>
        <w:t>Fdo.:</w:t>
      </w:r>
      <w:r>
        <w:rPr>
          <w:noProof/>
          <w:sz w:val="18"/>
        </w:rPr>
        <w:tab/>
      </w:r>
    </w:p>
    <w:p w14:paraId="193D5621" w14:textId="77777777" w:rsidR="00A46304" w:rsidRDefault="00A46304">
      <w:pPr>
        <w:pStyle w:val="Encabezado"/>
        <w:tabs>
          <w:tab w:val="clear" w:pos="4252"/>
          <w:tab w:val="clear" w:pos="8504"/>
        </w:tabs>
        <w:spacing w:line="264" w:lineRule="auto"/>
        <w:rPr>
          <w:sz w:val="18"/>
        </w:rPr>
        <w:sectPr w:rsidR="00A46304">
          <w:headerReference w:type="even" r:id="rId28"/>
          <w:footerReference w:type="default" r:id="rId29"/>
          <w:pgSz w:w="11906" w:h="16838" w:code="9"/>
          <w:pgMar w:top="454" w:right="620" w:bottom="454" w:left="851" w:header="720" w:footer="720" w:gutter="0"/>
          <w:cols w:space="708"/>
          <w:docGrid w:linePitch="233"/>
        </w:sectPr>
      </w:pPr>
    </w:p>
    <w:p w14:paraId="611E0122" w14:textId="1B702E16" w:rsidR="00A46304" w:rsidRDefault="00FB0FFC">
      <w:pPr>
        <w:ind w:left="342"/>
        <w:rPr>
          <w:b/>
          <w:sz w:val="20"/>
        </w:rPr>
      </w:pPr>
      <w:r>
        <w:rPr>
          <w:b/>
          <w:sz w:val="20"/>
        </w:rPr>
        <w:lastRenderedPageBreak/>
        <w:t>8</w:t>
      </w:r>
      <w:r w:rsidR="00805433">
        <w:rPr>
          <w:b/>
          <w:sz w:val="20"/>
        </w:rPr>
        <w:t>.</w:t>
      </w:r>
      <w:r w:rsidR="00376A75">
        <w:rPr>
          <w:b/>
          <w:sz w:val="20"/>
        </w:rPr>
        <w:t>3</w:t>
      </w:r>
      <w:r w:rsidR="00A46304">
        <w:rPr>
          <w:b/>
          <w:sz w:val="20"/>
        </w:rPr>
        <w:t xml:space="preserve">. Situación laboral de los alumnos/as de Formación Profesional </w:t>
      </w:r>
      <w:r w:rsidR="0046042C">
        <w:rPr>
          <w:b/>
          <w:sz w:val="20"/>
        </w:rPr>
        <w:t>(1)</w:t>
      </w:r>
      <w:r w:rsidR="00A46304">
        <w:rPr>
          <w:b/>
          <w:sz w:val="20"/>
        </w:rPr>
        <w:t xml:space="preserve">. </w:t>
      </w: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984"/>
        <w:gridCol w:w="72"/>
        <w:gridCol w:w="920"/>
        <w:gridCol w:w="638"/>
        <w:gridCol w:w="496"/>
        <w:gridCol w:w="496"/>
        <w:gridCol w:w="497"/>
        <w:gridCol w:w="215"/>
        <w:gridCol w:w="281"/>
        <w:gridCol w:w="496"/>
        <w:gridCol w:w="496"/>
        <w:gridCol w:w="497"/>
        <w:gridCol w:w="496"/>
        <w:gridCol w:w="496"/>
        <w:gridCol w:w="496"/>
        <w:gridCol w:w="497"/>
        <w:gridCol w:w="496"/>
        <w:gridCol w:w="123"/>
        <w:gridCol w:w="373"/>
        <w:gridCol w:w="496"/>
        <w:gridCol w:w="497"/>
        <w:gridCol w:w="553"/>
        <w:gridCol w:w="513"/>
        <w:gridCol w:w="513"/>
        <w:gridCol w:w="547"/>
        <w:gridCol w:w="308"/>
        <w:gridCol w:w="513"/>
        <w:gridCol w:w="513"/>
        <w:gridCol w:w="513"/>
        <w:gridCol w:w="421"/>
        <w:gridCol w:w="1091"/>
      </w:tblGrid>
      <w:tr w:rsidR="00A46304" w14:paraId="3E98B538" w14:textId="77777777">
        <w:trPr>
          <w:gridBefore w:val="2"/>
          <w:wBefore w:w="2056" w:type="dxa"/>
          <w:cantSplit/>
          <w:trHeight w:val="360"/>
          <w:jc w:val="center"/>
        </w:trPr>
        <w:tc>
          <w:tcPr>
            <w:tcW w:w="3262" w:type="dxa"/>
            <w:gridSpan w:val="6"/>
            <w:tcBorders>
              <w:bottom w:val="double" w:sz="2" w:space="0" w:color="auto"/>
            </w:tcBorders>
            <w:vAlign w:val="center"/>
          </w:tcPr>
          <w:p w14:paraId="571E6AB0" w14:textId="77777777" w:rsidR="00A46304" w:rsidRDefault="00A46304">
            <w:pPr>
              <w:spacing w:line="240" w:lineRule="auto"/>
              <w:rPr>
                <w:sz w:val="20"/>
              </w:rPr>
            </w:pPr>
            <w:r>
              <w:rPr>
                <w:b/>
                <w:sz w:val="20"/>
              </w:rPr>
              <w:t>Familia profesional de:</w:t>
            </w:r>
          </w:p>
        </w:tc>
        <w:tc>
          <w:tcPr>
            <w:tcW w:w="11223" w:type="dxa"/>
            <w:gridSpan w:val="23"/>
            <w:vAlign w:val="center"/>
          </w:tcPr>
          <w:p w14:paraId="44EFCD03" w14:textId="77777777" w:rsidR="00A46304" w:rsidRDefault="00A46304">
            <w:pPr>
              <w:rPr>
                <w:sz w:val="28"/>
              </w:rPr>
            </w:pPr>
          </w:p>
        </w:tc>
      </w:tr>
      <w:tr w:rsidR="00A46304" w14:paraId="436B9A30" w14:textId="77777777">
        <w:trPr>
          <w:gridAfter w:val="1"/>
          <w:wAfter w:w="1091" w:type="dxa"/>
          <w:cantSplit/>
          <w:trHeight w:val="360"/>
          <w:jc w:val="center"/>
        </w:trPr>
        <w:tc>
          <w:tcPr>
            <w:tcW w:w="1984" w:type="dxa"/>
            <w:vMerge w:val="restart"/>
            <w:tcBorders>
              <w:top w:val="double" w:sz="2" w:space="0" w:color="auto"/>
              <w:left w:val="double" w:sz="2" w:space="0" w:color="auto"/>
              <w:right w:val="single" w:sz="4" w:space="0" w:color="auto"/>
            </w:tcBorders>
            <w:vAlign w:val="center"/>
          </w:tcPr>
          <w:p w14:paraId="036D09FA" w14:textId="77777777" w:rsidR="00A46304" w:rsidRDefault="00A46304">
            <w:pPr>
              <w:spacing w:line="120" w:lineRule="exact"/>
            </w:pPr>
          </w:p>
          <w:p w14:paraId="09246D20" w14:textId="77777777" w:rsidR="00A46304" w:rsidRDefault="00A46304">
            <w:pPr>
              <w:tabs>
                <w:tab w:val="center" w:pos="861"/>
              </w:tabs>
              <w:spacing w:after="58"/>
              <w:jc w:val="center"/>
            </w:pPr>
            <w:r>
              <w:t>CICLO</w:t>
            </w:r>
            <w:r w:rsidR="000D5F50">
              <w:t xml:space="preserve"> FORMATIVO</w:t>
            </w:r>
          </w:p>
        </w:tc>
        <w:tc>
          <w:tcPr>
            <w:tcW w:w="992" w:type="dxa"/>
            <w:gridSpan w:val="2"/>
            <w:vMerge w:val="restart"/>
            <w:tcBorders>
              <w:top w:val="double" w:sz="2" w:space="0" w:color="auto"/>
              <w:left w:val="single" w:sz="4" w:space="0" w:color="auto"/>
              <w:right w:val="double" w:sz="2" w:space="0" w:color="auto"/>
            </w:tcBorders>
            <w:vAlign w:val="center"/>
          </w:tcPr>
          <w:p w14:paraId="557B2C08" w14:textId="77777777" w:rsidR="00A46304" w:rsidRDefault="00A46304">
            <w:pPr>
              <w:tabs>
                <w:tab w:val="center" w:pos="861"/>
              </w:tabs>
              <w:spacing w:after="58"/>
              <w:jc w:val="center"/>
            </w:pPr>
            <w:r>
              <w:t>Código</w:t>
            </w:r>
          </w:p>
        </w:tc>
        <w:tc>
          <w:tcPr>
            <w:tcW w:w="2127" w:type="dxa"/>
            <w:gridSpan w:val="4"/>
            <w:tcBorders>
              <w:top w:val="double" w:sz="2" w:space="0" w:color="auto"/>
              <w:left w:val="nil"/>
              <w:bottom w:val="single" w:sz="7" w:space="0" w:color="000000"/>
              <w:right w:val="double" w:sz="2" w:space="0" w:color="auto"/>
            </w:tcBorders>
          </w:tcPr>
          <w:p w14:paraId="71550CB7" w14:textId="77777777" w:rsidR="00A46304" w:rsidRDefault="00A46304">
            <w:pPr>
              <w:spacing w:line="120" w:lineRule="exact"/>
            </w:pPr>
          </w:p>
          <w:p w14:paraId="66D5B234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TOTAL ALUMNOS/AS</w:t>
            </w:r>
          </w:p>
        </w:tc>
        <w:tc>
          <w:tcPr>
            <w:tcW w:w="1984" w:type="dxa"/>
            <w:gridSpan w:val="5"/>
            <w:tcBorders>
              <w:top w:val="double" w:sz="2" w:space="0" w:color="auto"/>
              <w:left w:val="nil"/>
              <w:bottom w:val="single" w:sz="7" w:space="0" w:color="000000"/>
              <w:right w:val="double" w:sz="2" w:space="0" w:color="auto"/>
            </w:tcBorders>
          </w:tcPr>
          <w:p w14:paraId="2F225A1F" w14:textId="77777777" w:rsidR="00A46304" w:rsidRDefault="00A46304">
            <w:pPr>
              <w:spacing w:line="120" w:lineRule="exact"/>
              <w:rPr>
                <w:sz w:val="16"/>
              </w:rPr>
            </w:pPr>
          </w:p>
          <w:p w14:paraId="53E819F2" w14:textId="77777777" w:rsidR="00A46304" w:rsidRDefault="00A46304">
            <w:pPr>
              <w:tabs>
                <w:tab w:val="center" w:pos="134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REALIZARON FCT</w:t>
            </w:r>
          </w:p>
        </w:tc>
        <w:tc>
          <w:tcPr>
            <w:tcW w:w="3969" w:type="dxa"/>
            <w:gridSpan w:val="9"/>
            <w:tcBorders>
              <w:top w:val="double" w:sz="2" w:space="0" w:color="auto"/>
              <w:left w:val="nil"/>
              <w:bottom w:val="single" w:sz="7" w:space="0" w:color="000000"/>
              <w:right w:val="double" w:sz="2" w:space="0" w:color="auto"/>
            </w:tcBorders>
          </w:tcPr>
          <w:p w14:paraId="0A384C15" w14:textId="77777777" w:rsidR="00A46304" w:rsidRDefault="00A46304">
            <w:pPr>
              <w:spacing w:line="120" w:lineRule="exact"/>
              <w:jc w:val="center"/>
              <w:rPr>
                <w:sz w:val="16"/>
              </w:rPr>
            </w:pPr>
          </w:p>
          <w:p w14:paraId="2CCB7C13" w14:textId="77777777" w:rsidR="00A46304" w:rsidRDefault="00A46304">
            <w:pPr>
              <w:tabs>
                <w:tab w:val="center" w:pos="162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672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ENCUENTRAN TRABAJO</w:t>
            </w:r>
          </w:p>
          <w:p w14:paraId="1563B275" w14:textId="77777777" w:rsidR="00A46304" w:rsidRDefault="00A46304">
            <w:pPr>
              <w:spacing w:after="58"/>
              <w:jc w:val="center"/>
              <w:rPr>
                <w:sz w:val="16"/>
              </w:rPr>
            </w:pPr>
          </w:p>
        </w:tc>
        <w:tc>
          <w:tcPr>
            <w:tcW w:w="2126" w:type="dxa"/>
            <w:gridSpan w:val="4"/>
            <w:tcBorders>
              <w:top w:val="double" w:sz="2" w:space="0" w:color="auto"/>
              <w:left w:val="nil"/>
              <w:bottom w:val="single" w:sz="7" w:space="0" w:color="000000"/>
              <w:right w:val="double" w:sz="2" w:space="0" w:color="auto"/>
            </w:tcBorders>
          </w:tcPr>
          <w:p w14:paraId="2CC1E5E8" w14:textId="77777777" w:rsidR="00A46304" w:rsidRDefault="00A46304">
            <w:pPr>
              <w:spacing w:line="120" w:lineRule="exact"/>
              <w:rPr>
                <w:sz w:val="16"/>
              </w:rPr>
            </w:pPr>
          </w:p>
          <w:p w14:paraId="259DBFFD" w14:textId="77777777" w:rsidR="00A46304" w:rsidRDefault="00A46304">
            <w:pPr>
              <w:tabs>
                <w:tab w:val="center" w:pos="162"/>
                <w:tab w:val="left" w:pos="720"/>
                <w:tab w:val="left" w:pos="79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CURSAN ESTUDIOS</w:t>
            </w:r>
          </w:p>
        </w:tc>
        <w:tc>
          <w:tcPr>
            <w:tcW w:w="308" w:type="dxa"/>
            <w:vMerge w:val="restart"/>
            <w:tcBorders>
              <w:top w:val="double" w:sz="2" w:space="0" w:color="auto"/>
              <w:left w:val="nil"/>
              <w:right w:val="double" w:sz="2" w:space="0" w:color="auto"/>
            </w:tcBorders>
            <w:vAlign w:val="center"/>
          </w:tcPr>
          <w:p w14:paraId="2FDB040F" w14:textId="77777777" w:rsidR="00A46304" w:rsidRDefault="00A46304">
            <w:pPr>
              <w:spacing w:line="120" w:lineRule="exact"/>
              <w:rPr>
                <w:sz w:val="16"/>
              </w:rPr>
            </w:pPr>
          </w:p>
        </w:tc>
        <w:tc>
          <w:tcPr>
            <w:tcW w:w="1026" w:type="dxa"/>
            <w:gridSpan w:val="2"/>
            <w:vMerge w:val="restart"/>
            <w:tcBorders>
              <w:top w:val="double" w:sz="2" w:space="0" w:color="auto"/>
              <w:left w:val="nil"/>
              <w:right w:val="double" w:sz="2" w:space="0" w:color="auto"/>
            </w:tcBorders>
            <w:textDirection w:val="btLr"/>
            <w:vAlign w:val="center"/>
          </w:tcPr>
          <w:p w14:paraId="0037814E" w14:textId="77777777" w:rsidR="00A46304" w:rsidRDefault="00A46304">
            <w:pPr>
              <w:spacing w:line="120" w:lineRule="exact"/>
              <w:ind w:left="113" w:right="113"/>
              <w:rPr>
                <w:sz w:val="16"/>
              </w:rPr>
            </w:pPr>
          </w:p>
          <w:p w14:paraId="6C68363F" w14:textId="77777777" w:rsidR="00A46304" w:rsidRDefault="00A46304">
            <w:pPr>
              <w:tabs>
                <w:tab w:val="center" w:pos="133"/>
              </w:tabs>
              <w:spacing w:after="58"/>
              <w:ind w:left="113" w:right="113"/>
              <w:jc w:val="center"/>
              <w:rPr>
                <w:sz w:val="14"/>
              </w:rPr>
            </w:pPr>
            <w:r>
              <w:rPr>
                <w:sz w:val="14"/>
              </w:rPr>
              <w:t>EN PARO</w:t>
            </w:r>
          </w:p>
        </w:tc>
        <w:tc>
          <w:tcPr>
            <w:tcW w:w="934" w:type="dxa"/>
            <w:gridSpan w:val="2"/>
            <w:vMerge w:val="restart"/>
            <w:tcBorders>
              <w:top w:val="double" w:sz="2" w:space="0" w:color="auto"/>
              <w:left w:val="nil"/>
              <w:right w:val="double" w:sz="2" w:space="0" w:color="auto"/>
            </w:tcBorders>
            <w:textDirection w:val="btLr"/>
            <w:vAlign w:val="center"/>
          </w:tcPr>
          <w:p w14:paraId="74F5EF78" w14:textId="77777777" w:rsidR="00A46304" w:rsidRDefault="00A46304">
            <w:pPr>
              <w:spacing w:line="120" w:lineRule="exact"/>
              <w:rPr>
                <w:sz w:val="16"/>
              </w:rPr>
            </w:pPr>
          </w:p>
          <w:p w14:paraId="19F0BC11" w14:textId="77777777" w:rsidR="00A46304" w:rsidRDefault="00A46304">
            <w:pPr>
              <w:tabs>
                <w:tab w:val="center" w:pos="139"/>
              </w:tabs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N/C</w:t>
            </w:r>
          </w:p>
        </w:tc>
      </w:tr>
      <w:tr w:rsidR="00A46304" w14:paraId="0D1B7866" w14:textId="77777777">
        <w:trPr>
          <w:gridAfter w:val="1"/>
          <w:wAfter w:w="1091" w:type="dxa"/>
          <w:cantSplit/>
          <w:trHeight w:val="360"/>
          <w:jc w:val="center"/>
        </w:trPr>
        <w:tc>
          <w:tcPr>
            <w:tcW w:w="1984" w:type="dxa"/>
            <w:vMerge/>
            <w:tcBorders>
              <w:left w:val="double" w:sz="2" w:space="0" w:color="auto"/>
              <w:right w:val="single" w:sz="4" w:space="0" w:color="auto"/>
            </w:tcBorders>
          </w:tcPr>
          <w:p w14:paraId="1206FE41" w14:textId="77777777" w:rsidR="00A46304" w:rsidRDefault="00A46304">
            <w:pPr>
              <w:spacing w:after="58"/>
              <w:rPr>
                <w:sz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double" w:sz="2" w:space="0" w:color="auto"/>
            </w:tcBorders>
          </w:tcPr>
          <w:p w14:paraId="3154BCC9" w14:textId="77777777" w:rsidR="00A46304" w:rsidRDefault="00A46304">
            <w:pPr>
              <w:spacing w:after="58"/>
              <w:rPr>
                <w:sz w:val="16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7" w:space="0" w:color="000000"/>
              <w:left w:val="nil"/>
              <w:bottom w:val="nil"/>
            </w:tcBorders>
            <w:vAlign w:val="center"/>
          </w:tcPr>
          <w:p w14:paraId="1ADB3533" w14:textId="77777777" w:rsidR="00A46304" w:rsidRDefault="00A46304">
            <w:pPr>
              <w:spacing w:line="120" w:lineRule="exact"/>
              <w:jc w:val="center"/>
              <w:rPr>
                <w:sz w:val="16"/>
              </w:rPr>
            </w:pPr>
          </w:p>
          <w:p w14:paraId="6694B89F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Matricula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2" w:space="0" w:color="auto"/>
            </w:tcBorders>
            <w:vAlign w:val="center"/>
          </w:tcPr>
          <w:p w14:paraId="727B9675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  <w:p w14:paraId="0A47F986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Titulados</w:t>
            </w:r>
          </w:p>
          <w:p w14:paraId="063C3644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Tituladas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7" w:space="0" w:color="000000"/>
              <w:left w:val="nil"/>
              <w:bottom w:val="nil"/>
            </w:tcBorders>
            <w:vAlign w:val="center"/>
          </w:tcPr>
          <w:p w14:paraId="4EFA851A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  <w:p w14:paraId="7BD10B56" w14:textId="77777777" w:rsidR="00A46304" w:rsidRDefault="00A46304">
            <w:pPr>
              <w:tabs>
                <w:tab w:val="center" w:pos="134"/>
              </w:tabs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Matricula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2" w:space="0" w:color="auto"/>
            </w:tcBorders>
            <w:vAlign w:val="center"/>
          </w:tcPr>
          <w:p w14:paraId="1DACDABB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  <w:p w14:paraId="0B4FEE69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Titulados</w:t>
            </w:r>
          </w:p>
          <w:p w14:paraId="1479E7A5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Tituladas</w:t>
            </w:r>
          </w:p>
        </w:tc>
        <w:tc>
          <w:tcPr>
            <w:tcW w:w="1985" w:type="dxa"/>
            <w:gridSpan w:val="4"/>
            <w:tcBorders>
              <w:top w:val="single" w:sz="7" w:space="0" w:color="000000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23B872F2" w14:textId="77777777" w:rsidR="00A46304" w:rsidRDefault="00A46304">
            <w:pPr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Misma Empresa</w:t>
            </w:r>
          </w:p>
        </w:tc>
        <w:tc>
          <w:tcPr>
            <w:tcW w:w="1984" w:type="dxa"/>
            <w:gridSpan w:val="5"/>
            <w:tcBorders>
              <w:top w:val="single" w:sz="7" w:space="0" w:color="000000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761E64C2" w14:textId="77777777" w:rsidR="00A46304" w:rsidRDefault="00A46304">
            <w:pPr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Otra Empresa</w:t>
            </w:r>
          </w:p>
        </w:tc>
        <w:tc>
          <w:tcPr>
            <w:tcW w:w="1066" w:type="dxa"/>
            <w:gridSpan w:val="2"/>
            <w:vMerge w:val="restart"/>
            <w:tcBorders>
              <w:top w:val="single" w:sz="7" w:space="0" w:color="000000"/>
              <w:left w:val="nil"/>
              <w:bottom w:val="nil"/>
            </w:tcBorders>
            <w:vAlign w:val="center"/>
          </w:tcPr>
          <w:p w14:paraId="070C652F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  <w:p w14:paraId="0192758C" w14:textId="77777777" w:rsidR="00A46304" w:rsidRDefault="00A46304">
            <w:pPr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Curso Ocupacional</w:t>
            </w:r>
          </w:p>
        </w:tc>
        <w:tc>
          <w:tcPr>
            <w:tcW w:w="1060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2" w:space="0" w:color="auto"/>
            </w:tcBorders>
            <w:vAlign w:val="center"/>
          </w:tcPr>
          <w:p w14:paraId="6AB43B8C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  <w:p w14:paraId="1F5D52D6" w14:textId="77777777" w:rsidR="00A46304" w:rsidRDefault="00A46304">
            <w:pPr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Estudios Universidad</w:t>
            </w:r>
          </w:p>
        </w:tc>
        <w:tc>
          <w:tcPr>
            <w:tcW w:w="308" w:type="dxa"/>
            <w:vMerge/>
            <w:tcBorders>
              <w:left w:val="nil"/>
              <w:bottom w:val="nil"/>
              <w:right w:val="double" w:sz="2" w:space="0" w:color="auto"/>
            </w:tcBorders>
          </w:tcPr>
          <w:p w14:paraId="5A3FAD0A" w14:textId="77777777" w:rsidR="00A46304" w:rsidRDefault="00A46304">
            <w:pPr>
              <w:spacing w:line="120" w:lineRule="exact"/>
              <w:rPr>
                <w:sz w:val="14"/>
              </w:rPr>
            </w:pPr>
          </w:p>
        </w:tc>
        <w:tc>
          <w:tcPr>
            <w:tcW w:w="1026" w:type="dxa"/>
            <w:gridSpan w:val="2"/>
            <w:vMerge/>
            <w:tcBorders>
              <w:left w:val="nil"/>
              <w:bottom w:val="nil"/>
              <w:right w:val="double" w:sz="2" w:space="0" w:color="auto"/>
            </w:tcBorders>
          </w:tcPr>
          <w:p w14:paraId="57DE358B" w14:textId="77777777" w:rsidR="00A46304" w:rsidRDefault="00A46304">
            <w:pPr>
              <w:spacing w:after="58"/>
              <w:rPr>
                <w:sz w:val="14"/>
              </w:rPr>
            </w:pPr>
          </w:p>
        </w:tc>
        <w:tc>
          <w:tcPr>
            <w:tcW w:w="934" w:type="dxa"/>
            <w:gridSpan w:val="2"/>
            <w:vMerge/>
            <w:tcBorders>
              <w:left w:val="nil"/>
              <w:bottom w:val="nil"/>
              <w:right w:val="double" w:sz="2" w:space="0" w:color="auto"/>
            </w:tcBorders>
          </w:tcPr>
          <w:p w14:paraId="02B8F855" w14:textId="77777777" w:rsidR="00A46304" w:rsidRDefault="00A46304">
            <w:pPr>
              <w:spacing w:after="58"/>
              <w:rPr>
                <w:sz w:val="14"/>
              </w:rPr>
            </w:pPr>
          </w:p>
        </w:tc>
      </w:tr>
      <w:tr w:rsidR="00A46304" w14:paraId="4E4BC480" w14:textId="77777777">
        <w:trPr>
          <w:gridAfter w:val="1"/>
          <w:wAfter w:w="1091" w:type="dxa"/>
          <w:cantSplit/>
          <w:trHeight w:val="360"/>
          <w:jc w:val="center"/>
        </w:trPr>
        <w:tc>
          <w:tcPr>
            <w:tcW w:w="1984" w:type="dxa"/>
            <w:vMerge/>
            <w:tcBorders>
              <w:left w:val="double" w:sz="2" w:space="0" w:color="auto"/>
              <w:right w:val="single" w:sz="4" w:space="0" w:color="auto"/>
            </w:tcBorders>
          </w:tcPr>
          <w:p w14:paraId="71E69847" w14:textId="77777777" w:rsidR="00A46304" w:rsidRDefault="00A46304">
            <w:pPr>
              <w:spacing w:after="58"/>
              <w:rPr>
                <w:sz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double" w:sz="2" w:space="0" w:color="auto"/>
            </w:tcBorders>
          </w:tcPr>
          <w:p w14:paraId="366CC79B" w14:textId="77777777" w:rsidR="00A46304" w:rsidRDefault="00A46304">
            <w:pPr>
              <w:spacing w:after="58"/>
              <w:rPr>
                <w:sz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7" w:space="0" w:color="000000"/>
            </w:tcBorders>
            <w:vAlign w:val="center"/>
          </w:tcPr>
          <w:p w14:paraId="06325E8D" w14:textId="77777777" w:rsidR="00A46304" w:rsidRDefault="00A46304">
            <w:pPr>
              <w:spacing w:line="120" w:lineRule="exact"/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7" w:space="0" w:color="000000"/>
              <w:bottom w:val="single" w:sz="7" w:space="0" w:color="000000"/>
              <w:right w:val="double" w:sz="2" w:space="0" w:color="auto"/>
            </w:tcBorders>
            <w:vAlign w:val="center"/>
          </w:tcPr>
          <w:p w14:paraId="55620783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nil"/>
              <w:bottom w:val="single" w:sz="7" w:space="0" w:color="000000"/>
            </w:tcBorders>
            <w:vAlign w:val="center"/>
          </w:tcPr>
          <w:p w14:paraId="2CC70096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7" w:space="0" w:color="000000"/>
              <w:bottom w:val="single" w:sz="7" w:space="0" w:color="000000"/>
              <w:right w:val="double" w:sz="2" w:space="0" w:color="auto"/>
            </w:tcBorders>
            <w:vAlign w:val="center"/>
          </w:tcPr>
          <w:p w14:paraId="696E45B8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7" w:space="0" w:color="000000"/>
            </w:tcBorders>
            <w:vAlign w:val="center"/>
          </w:tcPr>
          <w:p w14:paraId="46758BC5" w14:textId="77777777" w:rsidR="00A46304" w:rsidRDefault="00A46304">
            <w:pPr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Misma Profesión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double" w:sz="2" w:space="0" w:color="auto"/>
            </w:tcBorders>
            <w:vAlign w:val="center"/>
          </w:tcPr>
          <w:p w14:paraId="267FDBEF" w14:textId="77777777" w:rsidR="00A46304" w:rsidRDefault="00A46304">
            <w:pPr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Otra Profesión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7" w:space="0" w:color="000000"/>
            </w:tcBorders>
            <w:vAlign w:val="center"/>
          </w:tcPr>
          <w:p w14:paraId="122531B9" w14:textId="77777777" w:rsidR="00A46304" w:rsidRDefault="00A46304">
            <w:pPr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Misma Profesión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double" w:sz="2" w:space="0" w:color="auto"/>
            </w:tcBorders>
            <w:vAlign w:val="center"/>
          </w:tcPr>
          <w:p w14:paraId="37F14E24" w14:textId="77777777" w:rsidR="00A46304" w:rsidRDefault="00A46304">
            <w:pPr>
              <w:spacing w:after="58"/>
              <w:jc w:val="center"/>
              <w:rPr>
                <w:sz w:val="14"/>
              </w:rPr>
            </w:pPr>
            <w:r>
              <w:rPr>
                <w:sz w:val="14"/>
              </w:rPr>
              <w:t>Otra Profesión</w:t>
            </w:r>
          </w:p>
        </w:tc>
        <w:tc>
          <w:tcPr>
            <w:tcW w:w="1066" w:type="dxa"/>
            <w:gridSpan w:val="2"/>
            <w:vMerge/>
            <w:tcBorders>
              <w:top w:val="nil"/>
              <w:left w:val="nil"/>
              <w:bottom w:val="single" w:sz="7" w:space="0" w:color="000000"/>
            </w:tcBorders>
            <w:vAlign w:val="center"/>
          </w:tcPr>
          <w:p w14:paraId="3F4F7CF1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7" w:space="0" w:color="000000"/>
              <w:bottom w:val="single" w:sz="7" w:space="0" w:color="000000"/>
              <w:right w:val="double" w:sz="2" w:space="0" w:color="auto"/>
            </w:tcBorders>
            <w:vAlign w:val="center"/>
          </w:tcPr>
          <w:p w14:paraId="6778F66D" w14:textId="77777777" w:rsidR="00A46304" w:rsidRDefault="00A46304">
            <w:pPr>
              <w:spacing w:line="120" w:lineRule="exact"/>
              <w:jc w:val="center"/>
              <w:rPr>
                <w:sz w:val="14"/>
              </w:rPr>
            </w:pPr>
          </w:p>
        </w:tc>
        <w:tc>
          <w:tcPr>
            <w:tcW w:w="308" w:type="dxa"/>
            <w:vMerge/>
            <w:tcBorders>
              <w:left w:val="nil"/>
              <w:bottom w:val="nil"/>
              <w:right w:val="double" w:sz="2" w:space="0" w:color="auto"/>
            </w:tcBorders>
          </w:tcPr>
          <w:p w14:paraId="26929B60" w14:textId="77777777" w:rsidR="00A46304" w:rsidRDefault="00A46304">
            <w:pPr>
              <w:spacing w:line="120" w:lineRule="exact"/>
              <w:rPr>
                <w:sz w:val="14"/>
              </w:rPr>
            </w:pPr>
          </w:p>
        </w:tc>
        <w:tc>
          <w:tcPr>
            <w:tcW w:w="1026" w:type="dxa"/>
            <w:gridSpan w:val="2"/>
            <w:vMerge/>
            <w:tcBorders>
              <w:left w:val="nil"/>
              <w:bottom w:val="single" w:sz="7" w:space="0" w:color="000000"/>
              <w:right w:val="double" w:sz="2" w:space="0" w:color="auto"/>
            </w:tcBorders>
          </w:tcPr>
          <w:p w14:paraId="615F7B4E" w14:textId="77777777" w:rsidR="00A46304" w:rsidRDefault="00A46304">
            <w:pPr>
              <w:spacing w:after="58"/>
              <w:rPr>
                <w:sz w:val="14"/>
              </w:rPr>
            </w:pPr>
          </w:p>
        </w:tc>
        <w:tc>
          <w:tcPr>
            <w:tcW w:w="934" w:type="dxa"/>
            <w:gridSpan w:val="2"/>
            <w:vMerge/>
            <w:tcBorders>
              <w:left w:val="nil"/>
              <w:bottom w:val="single" w:sz="7" w:space="0" w:color="000000"/>
              <w:right w:val="double" w:sz="2" w:space="0" w:color="auto"/>
            </w:tcBorders>
          </w:tcPr>
          <w:p w14:paraId="270A397A" w14:textId="77777777" w:rsidR="00A46304" w:rsidRDefault="00A46304">
            <w:pPr>
              <w:spacing w:after="58"/>
              <w:rPr>
                <w:sz w:val="14"/>
              </w:rPr>
            </w:pPr>
          </w:p>
        </w:tc>
      </w:tr>
      <w:tr w:rsidR="00A46304" w14:paraId="7E960B6E" w14:textId="77777777">
        <w:trPr>
          <w:gridAfter w:val="1"/>
          <w:wAfter w:w="1091" w:type="dxa"/>
          <w:cantSplit/>
          <w:trHeight w:val="360"/>
          <w:jc w:val="center"/>
        </w:trPr>
        <w:tc>
          <w:tcPr>
            <w:tcW w:w="1984" w:type="dxa"/>
            <w:vMerge/>
            <w:tcBorders>
              <w:left w:val="double" w:sz="2" w:space="0" w:color="auto"/>
              <w:bottom w:val="double" w:sz="2" w:space="0" w:color="auto"/>
              <w:right w:val="single" w:sz="4" w:space="0" w:color="auto"/>
            </w:tcBorders>
          </w:tcPr>
          <w:p w14:paraId="4BBE51C5" w14:textId="77777777" w:rsidR="00A46304" w:rsidRDefault="00A46304">
            <w:pPr>
              <w:spacing w:after="58"/>
              <w:rPr>
                <w:sz w:val="1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double" w:sz="2" w:space="0" w:color="auto"/>
              <w:right w:val="double" w:sz="2" w:space="0" w:color="auto"/>
            </w:tcBorders>
          </w:tcPr>
          <w:p w14:paraId="5F53C24A" w14:textId="77777777" w:rsidR="00A46304" w:rsidRDefault="00A46304">
            <w:pPr>
              <w:spacing w:after="58"/>
              <w:rPr>
                <w:sz w:val="14"/>
              </w:rPr>
            </w:pPr>
          </w:p>
        </w:tc>
        <w:tc>
          <w:tcPr>
            <w:tcW w:w="638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2B5174EA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6EFEFB4A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46FB2E42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97" w:type="dxa"/>
            <w:tcBorders>
              <w:top w:val="single" w:sz="7" w:space="0" w:color="000000"/>
              <w:left w:val="nil"/>
              <w:bottom w:val="double" w:sz="2" w:space="0" w:color="auto"/>
              <w:right w:val="double" w:sz="2" w:space="0" w:color="auto"/>
            </w:tcBorders>
          </w:tcPr>
          <w:p w14:paraId="2D2A74DE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496" w:type="dxa"/>
            <w:gridSpan w:val="2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50D228C9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29739371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51EC2985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double" w:sz="2" w:space="0" w:color="auto"/>
            </w:tcBorders>
          </w:tcPr>
          <w:p w14:paraId="6C01BA7E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195C5230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05C9A9D2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2484A17A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97" w:type="dxa"/>
            <w:tcBorders>
              <w:top w:val="single" w:sz="7" w:space="0" w:color="000000"/>
              <w:left w:val="nil"/>
              <w:bottom w:val="double" w:sz="2" w:space="0" w:color="auto"/>
              <w:right w:val="double" w:sz="2" w:space="0" w:color="auto"/>
            </w:tcBorders>
          </w:tcPr>
          <w:p w14:paraId="0F33840A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465D2862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96" w:type="dxa"/>
            <w:gridSpan w:val="2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7EE30CA4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6768F5FF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96" w:type="dxa"/>
            <w:tcBorders>
              <w:top w:val="single" w:sz="7" w:space="0" w:color="000000"/>
              <w:left w:val="nil"/>
              <w:bottom w:val="double" w:sz="2" w:space="0" w:color="auto"/>
              <w:right w:val="double" w:sz="2" w:space="0" w:color="auto"/>
            </w:tcBorders>
          </w:tcPr>
          <w:p w14:paraId="40B232BF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553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0F518D93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513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46B0FF1E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513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0F37FD04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547" w:type="dxa"/>
            <w:tcBorders>
              <w:top w:val="single" w:sz="7" w:space="0" w:color="000000"/>
              <w:left w:val="nil"/>
              <w:bottom w:val="double" w:sz="2" w:space="0" w:color="auto"/>
              <w:right w:val="double" w:sz="2" w:space="0" w:color="auto"/>
            </w:tcBorders>
          </w:tcPr>
          <w:p w14:paraId="71F23121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308" w:type="dxa"/>
            <w:vMerge/>
            <w:tcBorders>
              <w:top w:val="nil"/>
              <w:left w:val="nil"/>
              <w:bottom w:val="nil"/>
              <w:right w:val="double" w:sz="2" w:space="0" w:color="auto"/>
            </w:tcBorders>
          </w:tcPr>
          <w:p w14:paraId="7353C568" w14:textId="77777777" w:rsidR="00A46304" w:rsidRDefault="00A46304">
            <w:pPr>
              <w:spacing w:line="120" w:lineRule="exact"/>
              <w:rPr>
                <w:sz w:val="16"/>
              </w:rPr>
            </w:pPr>
          </w:p>
        </w:tc>
        <w:tc>
          <w:tcPr>
            <w:tcW w:w="513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6FC921E3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513" w:type="dxa"/>
            <w:tcBorders>
              <w:top w:val="single" w:sz="7" w:space="0" w:color="000000"/>
              <w:left w:val="nil"/>
              <w:bottom w:val="double" w:sz="2" w:space="0" w:color="auto"/>
              <w:right w:val="double" w:sz="2" w:space="0" w:color="auto"/>
            </w:tcBorders>
          </w:tcPr>
          <w:p w14:paraId="1225EC17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513" w:type="dxa"/>
            <w:tcBorders>
              <w:top w:val="single" w:sz="7" w:space="0" w:color="000000"/>
              <w:left w:val="nil"/>
              <w:bottom w:val="double" w:sz="2" w:space="0" w:color="auto"/>
              <w:right w:val="single" w:sz="4" w:space="0" w:color="auto"/>
            </w:tcBorders>
          </w:tcPr>
          <w:p w14:paraId="53DEF41D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421" w:type="dxa"/>
            <w:tcBorders>
              <w:top w:val="single" w:sz="7" w:space="0" w:color="000000"/>
              <w:left w:val="nil"/>
              <w:bottom w:val="double" w:sz="2" w:space="0" w:color="auto"/>
              <w:right w:val="double" w:sz="2" w:space="0" w:color="auto"/>
            </w:tcBorders>
          </w:tcPr>
          <w:p w14:paraId="2B47DA7F" w14:textId="77777777" w:rsidR="00A46304" w:rsidRDefault="00A46304">
            <w:pPr>
              <w:tabs>
                <w:tab w:val="center" w:pos="133"/>
              </w:tabs>
              <w:spacing w:after="58"/>
              <w:jc w:val="center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</w:tr>
      <w:tr w:rsidR="00A46304" w14:paraId="793E6829" w14:textId="77777777">
        <w:trPr>
          <w:gridAfter w:val="1"/>
          <w:wAfter w:w="1091" w:type="dxa"/>
          <w:cantSplit/>
          <w:trHeight w:val="720"/>
          <w:jc w:val="center"/>
        </w:trPr>
        <w:tc>
          <w:tcPr>
            <w:tcW w:w="1984" w:type="dxa"/>
            <w:tcBorders>
              <w:top w:val="double" w:sz="2" w:space="0" w:color="auto"/>
              <w:left w:val="doub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7E3C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14:paraId="3494A6A1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638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9385E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4BB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A401E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425A8A0D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EF5AF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3EFB4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F778D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double" w:sz="2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5ABA27AD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0EE51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3646D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0A2FB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6F795AE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193D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2121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D253E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double" w:sz="2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023AA56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53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806D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BE05E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B5AB4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47" w:type="dxa"/>
            <w:tcBorders>
              <w:top w:val="double" w:sz="2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27937C1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308" w:type="dxa"/>
            <w:vMerge/>
            <w:tcBorders>
              <w:top w:val="nil"/>
              <w:left w:val="nil"/>
              <w:bottom w:val="nil"/>
              <w:right w:val="double" w:sz="2" w:space="0" w:color="auto"/>
            </w:tcBorders>
            <w:vAlign w:val="center"/>
          </w:tcPr>
          <w:p w14:paraId="600C49E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B408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double" w:sz="2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5D67B503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doub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82DD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21" w:type="dxa"/>
            <w:tcBorders>
              <w:top w:val="double" w:sz="2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5F23BE0A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</w:tr>
      <w:tr w:rsidR="00A46304" w14:paraId="010195CD" w14:textId="77777777">
        <w:trPr>
          <w:gridAfter w:val="1"/>
          <w:wAfter w:w="1091" w:type="dxa"/>
          <w:cantSplit/>
          <w:trHeight w:val="720"/>
          <w:jc w:val="center"/>
        </w:trPr>
        <w:tc>
          <w:tcPr>
            <w:tcW w:w="1984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E7A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14:paraId="2478D35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0B83A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5A1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42593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09026BB8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B3A3A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58861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DCBC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6EAE6EC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C7C98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4A4F8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9781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5F60D47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37EFF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BC51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4F60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598E0E0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D0CF1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650B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279A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11B1F654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308" w:type="dxa"/>
            <w:vMerge/>
            <w:tcBorders>
              <w:top w:val="nil"/>
              <w:left w:val="nil"/>
              <w:bottom w:val="nil"/>
              <w:right w:val="double" w:sz="2" w:space="0" w:color="auto"/>
            </w:tcBorders>
            <w:vAlign w:val="center"/>
          </w:tcPr>
          <w:p w14:paraId="7343B54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D560F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542B3006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E4753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4562F94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</w:tr>
      <w:tr w:rsidR="00A46304" w14:paraId="745F9155" w14:textId="77777777">
        <w:trPr>
          <w:gridAfter w:val="1"/>
          <w:wAfter w:w="1091" w:type="dxa"/>
          <w:cantSplit/>
          <w:trHeight w:val="720"/>
          <w:jc w:val="center"/>
        </w:trPr>
        <w:tc>
          <w:tcPr>
            <w:tcW w:w="1984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82C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14:paraId="0A91298B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3690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74EA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F3A2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0926E1D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25F01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36CC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1BA3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3472476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9BEFE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0D853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7B34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1235285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A1BCA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8E5B8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1910F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38E6BA13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D4BA3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B72CD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FDA0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145AD5F8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308" w:type="dxa"/>
            <w:vMerge/>
            <w:tcBorders>
              <w:top w:val="nil"/>
              <w:left w:val="nil"/>
              <w:bottom w:val="nil"/>
              <w:right w:val="double" w:sz="2" w:space="0" w:color="auto"/>
            </w:tcBorders>
            <w:vAlign w:val="center"/>
          </w:tcPr>
          <w:p w14:paraId="7BCF45C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42C4B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70142D28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557A8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3AD0B94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</w:tr>
      <w:tr w:rsidR="00A46304" w14:paraId="17C3095A" w14:textId="77777777">
        <w:trPr>
          <w:gridAfter w:val="1"/>
          <w:wAfter w:w="1091" w:type="dxa"/>
          <w:cantSplit/>
          <w:trHeight w:val="720"/>
          <w:jc w:val="center"/>
        </w:trPr>
        <w:tc>
          <w:tcPr>
            <w:tcW w:w="1984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755DB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14:paraId="5E855C4B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289C1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892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9876B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373CDD14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A0D8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4BB0B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8832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1EFBD68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1690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65083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82D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2EE63B8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5AAD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6DD6F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9A61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7D84C39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0B43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EE16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AC99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1FD4B28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308" w:type="dxa"/>
            <w:vMerge/>
            <w:tcBorders>
              <w:top w:val="nil"/>
              <w:left w:val="nil"/>
              <w:bottom w:val="nil"/>
              <w:right w:val="double" w:sz="2" w:space="0" w:color="auto"/>
            </w:tcBorders>
            <w:vAlign w:val="center"/>
          </w:tcPr>
          <w:p w14:paraId="3DD089A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DAB81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4CE9338D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B9133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14:paraId="1EAE175D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</w:tr>
      <w:tr w:rsidR="00A46304" w14:paraId="6293CA2C" w14:textId="77777777">
        <w:trPr>
          <w:gridAfter w:val="1"/>
          <w:wAfter w:w="1091" w:type="dxa"/>
          <w:cantSplit/>
          <w:trHeight w:val="720"/>
          <w:jc w:val="center"/>
        </w:trPr>
        <w:tc>
          <w:tcPr>
            <w:tcW w:w="1984" w:type="dxa"/>
            <w:tcBorders>
              <w:top w:val="single" w:sz="4" w:space="0" w:color="auto"/>
              <w:left w:val="double" w:sz="2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14:paraId="304A8EDF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757DE4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40F7E8EB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14:paraId="01AF5B03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3F433B3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14:paraId="114263A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3AF5C586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01A786F1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12F07630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14:paraId="2DF2D07A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5734B0C6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1B6E72F6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773D0D0C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14:paraId="7C2A82B6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05E57BFA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4FD1E309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41FFB978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14:paraId="0A7B0B56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2D6E9472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0641A7B8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1FCBEA34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14:paraId="6CE494BF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308" w:type="dxa"/>
            <w:vMerge/>
            <w:tcBorders>
              <w:top w:val="nil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14:paraId="182B44A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4EF53F17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14:paraId="31822455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double" w:sz="2" w:space="0" w:color="auto"/>
              <w:right w:val="single" w:sz="4" w:space="0" w:color="auto"/>
            </w:tcBorders>
            <w:vAlign w:val="center"/>
          </w:tcPr>
          <w:p w14:paraId="68B89596" w14:textId="77777777" w:rsidR="00A46304" w:rsidRDefault="00A46304">
            <w:pPr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14:paraId="0C4F8AFD" w14:textId="77777777" w:rsidR="00A46304" w:rsidRDefault="00A46304">
            <w:pPr>
              <w:spacing w:line="120" w:lineRule="exact"/>
              <w:rPr>
                <w:sz w:val="20"/>
              </w:rPr>
            </w:pPr>
          </w:p>
        </w:tc>
      </w:tr>
      <w:tr w:rsidR="00A46304" w14:paraId="46F8173C" w14:textId="77777777">
        <w:trPr>
          <w:gridBefore w:val="2"/>
          <w:wBefore w:w="2056" w:type="dxa"/>
          <w:cantSplit/>
          <w:trHeight w:val="360"/>
          <w:jc w:val="center"/>
        </w:trPr>
        <w:tc>
          <w:tcPr>
            <w:tcW w:w="7636" w:type="dxa"/>
            <w:gridSpan w:val="16"/>
            <w:tcBorders>
              <w:top w:val="double" w:sz="4" w:space="0" w:color="auto"/>
            </w:tcBorders>
          </w:tcPr>
          <w:p w14:paraId="5ABFF803" w14:textId="77777777" w:rsidR="00A46304" w:rsidRDefault="00A46304">
            <w:pPr>
              <w:spacing w:line="120" w:lineRule="exact"/>
              <w:rPr>
                <w:sz w:val="14"/>
              </w:rPr>
            </w:pPr>
          </w:p>
          <w:p w14:paraId="119A78DD" w14:textId="77777777" w:rsidR="00A46304" w:rsidRDefault="00A46304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VºBº</w:t>
            </w:r>
            <w:proofErr w:type="spellEnd"/>
            <w:r>
              <w:rPr>
                <w:sz w:val="18"/>
              </w:rPr>
              <w:t xml:space="preserve"> EL DIRECTOR/LA DIRECTORA DEL CENTRO EDUCATIVO</w:t>
            </w:r>
          </w:p>
          <w:p w14:paraId="6E1B6DBB" w14:textId="77777777" w:rsidR="00A46304" w:rsidRDefault="00A46304">
            <w:pPr>
              <w:rPr>
                <w:sz w:val="18"/>
              </w:rPr>
            </w:pPr>
          </w:p>
          <w:p w14:paraId="2D4D88A9" w14:textId="77777777" w:rsidR="00A46304" w:rsidRDefault="00A46304">
            <w:pPr>
              <w:spacing w:after="58"/>
              <w:rPr>
                <w:sz w:val="18"/>
              </w:rPr>
            </w:pPr>
          </w:p>
          <w:p w14:paraId="12807A43" w14:textId="77777777" w:rsidR="00A46304" w:rsidRDefault="00A46304">
            <w:pPr>
              <w:spacing w:after="58"/>
              <w:rPr>
                <w:sz w:val="14"/>
              </w:rPr>
            </w:pPr>
            <w:r>
              <w:rPr>
                <w:sz w:val="18"/>
              </w:rPr>
              <w:t>Fdo.:</w:t>
            </w:r>
          </w:p>
        </w:tc>
        <w:tc>
          <w:tcPr>
            <w:tcW w:w="6849" w:type="dxa"/>
            <w:gridSpan w:val="13"/>
            <w:tcBorders>
              <w:top w:val="double" w:sz="4" w:space="0" w:color="auto"/>
            </w:tcBorders>
            <w:vAlign w:val="center"/>
          </w:tcPr>
          <w:p w14:paraId="65DF1F06" w14:textId="77777777" w:rsidR="00A46304" w:rsidRDefault="00A46304">
            <w:pPr>
              <w:tabs>
                <w:tab w:val="right" w:pos="7704"/>
              </w:tabs>
              <w:spacing w:after="58"/>
              <w:rPr>
                <w:sz w:val="18"/>
              </w:rPr>
            </w:pPr>
            <w:r>
              <w:rPr>
                <w:sz w:val="18"/>
              </w:rPr>
              <w:t>EL JEFE/LA JEFA DE DEPARTAMENTO DE FAMILIA PROFESIONAL</w:t>
            </w:r>
          </w:p>
          <w:p w14:paraId="3BB61C58" w14:textId="77777777" w:rsidR="00A46304" w:rsidRDefault="00A46304">
            <w:pPr>
              <w:tabs>
                <w:tab w:val="right" w:pos="7704"/>
              </w:tabs>
              <w:spacing w:after="58"/>
              <w:rPr>
                <w:sz w:val="18"/>
              </w:rPr>
            </w:pPr>
          </w:p>
          <w:p w14:paraId="546A3CC6" w14:textId="77777777" w:rsidR="00A46304" w:rsidRDefault="00A46304">
            <w:pPr>
              <w:tabs>
                <w:tab w:val="right" w:pos="7704"/>
              </w:tabs>
              <w:spacing w:after="58"/>
              <w:rPr>
                <w:sz w:val="18"/>
              </w:rPr>
            </w:pPr>
          </w:p>
          <w:p w14:paraId="0AAA6BD9" w14:textId="77777777" w:rsidR="00A46304" w:rsidRDefault="00A46304">
            <w:pPr>
              <w:tabs>
                <w:tab w:val="right" w:pos="7704"/>
              </w:tabs>
              <w:spacing w:after="58"/>
              <w:rPr>
                <w:sz w:val="14"/>
              </w:rPr>
            </w:pPr>
            <w:r>
              <w:rPr>
                <w:sz w:val="18"/>
              </w:rPr>
              <w:t>Fdo.:</w:t>
            </w:r>
          </w:p>
        </w:tc>
      </w:tr>
    </w:tbl>
    <w:p w14:paraId="36A02380" w14:textId="77777777" w:rsidR="00A46304" w:rsidRDefault="00A46304">
      <w:pPr>
        <w:spacing w:line="240" w:lineRule="auto"/>
        <w:ind w:left="720"/>
        <w:jc w:val="left"/>
        <w:rPr>
          <w:sz w:val="18"/>
        </w:rPr>
      </w:pPr>
      <w:r>
        <w:rPr>
          <w:b/>
          <w:sz w:val="18"/>
          <w:u w:val="single"/>
        </w:rPr>
        <w:t xml:space="preserve">Nota: </w:t>
      </w:r>
      <w:r>
        <w:rPr>
          <w:sz w:val="18"/>
        </w:rPr>
        <w:tab/>
      </w:r>
      <w:r w:rsidRPr="0046042C">
        <w:rPr>
          <w:sz w:val="18"/>
        </w:rPr>
        <w:t>Da</w:t>
      </w:r>
      <w:r>
        <w:rPr>
          <w:sz w:val="18"/>
        </w:rPr>
        <w:t xml:space="preserve">tos de inserción del alumnado titulado en Junio y Diciembre del año anterior, es decir, los correspondientes al cabo de un año o seis meses, según corresponda, de haberse titulado. </w:t>
      </w:r>
    </w:p>
    <w:p w14:paraId="387EC303" w14:textId="377272B1" w:rsidR="00A46304" w:rsidRDefault="00A46304">
      <w:pPr>
        <w:spacing w:line="240" w:lineRule="auto"/>
        <w:ind w:left="709"/>
        <w:jc w:val="left"/>
        <w:rPr>
          <w:sz w:val="18"/>
        </w:rPr>
      </w:pPr>
      <w:r w:rsidRPr="0046042C">
        <w:rPr>
          <w:sz w:val="18"/>
        </w:rPr>
        <w:t>Incluir</w:t>
      </w:r>
      <w:r>
        <w:rPr>
          <w:sz w:val="18"/>
        </w:rPr>
        <w:t xml:space="preserve"> en esta hoja todos los datos de inserción de los CCFF de Grado </w:t>
      </w:r>
      <w:r w:rsidR="001B2313">
        <w:rPr>
          <w:sz w:val="18"/>
        </w:rPr>
        <w:t xml:space="preserve">Básico, </w:t>
      </w:r>
      <w:r>
        <w:rPr>
          <w:sz w:val="18"/>
        </w:rPr>
        <w:t>Medio y Superior</w:t>
      </w:r>
      <w:r w:rsidR="001B2313">
        <w:rPr>
          <w:sz w:val="18"/>
        </w:rPr>
        <w:t xml:space="preserve"> </w:t>
      </w:r>
      <w:r>
        <w:rPr>
          <w:sz w:val="18"/>
        </w:rPr>
        <w:t>que se hayan desarrollado de esa Familia Profesional en el Centro.</w:t>
      </w:r>
    </w:p>
    <w:p w14:paraId="720C17F0" w14:textId="77777777" w:rsidR="00A46304" w:rsidRDefault="00A46304">
      <w:pPr>
        <w:spacing w:line="240" w:lineRule="auto"/>
        <w:ind w:left="709"/>
        <w:jc w:val="left"/>
        <w:rPr>
          <w:sz w:val="18"/>
        </w:rPr>
      </w:pPr>
    </w:p>
    <w:p w14:paraId="54FF47D3" w14:textId="77777777" w:rsidR="00A46304" w:rsidRPr="0046042C" w:rsidRDefault="0046042C">
      <w:pPr>
        <w:spacing w:line="240" w:lineRule="auto"/>
        <w:ind w:left="709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(1)</w:t>
      </w:r>
      <w:r w:rsidR="00A46304" w:rsidRPr="0046042C">
        <w:rPr>
          <w:b/>
          <w:sz w:val="20"/>
          <w:szCs w:val="20"/>
        </w:rPr>
        <w:t xml:space="preserve">: Esta hoja </w:t>
      </w:r>
      <w:r w:rsidRPr="0046042C">
        <w:rPr>
          <w:b/>
          <w:sz w:val="20"/>
          <w:szCs w:val="20"/>
        </w:rPr>
        <w:t>la cumplimentarán los centros no concertados. Los centros concertados usarán la Aplicación WEB-FCT para facilitar estos datos</w:t>
      </w:r>
      <w:r w:rsidR="00A46304" w:rsidRPr="0046042C">
        <w:rPr>
          <w:b/>
          <w:sz w:val="20"/>
          <w:szCs w:val="20"/>
        </w:rPr>
        <w:t>.</w:t>
      </w:r>
    </w:p>
    <w:p w14:paraId="60734A62" w14:textId="77777777" w:rsidR="00A46304" w:rsidRDefault="00A46304">
      <w:pPr>
        <w:pStyle w:val="Encabezado"/>
        <w:tabs>
          <w:tab w:val="clear" w:pos="4252"/>
          <w:tab w:val="clear" w:pos="8504"/>
        </w:tabs>
        <w:spacing w:line="264" w:lineRule="auto"/>
        <w:rPr>
          <w:sz w:val="18"/>
        </w:rPr>
        <w:sectPr w:rsidR="00A46304">
          <w:pgSz w:w="16840" w:h="11907" w:orient="landscape" w:code="9"/>
          <w:pgMar w:top="851" w:right="454" w:bottom="618" w:left="454" w:header="720" w:footer="720" w:gutter="0"/>
          <w:cols w:space="708"/>
          <w:docGrid w:linePitch="233"/>
        </w:sectPr>
      </w:pPr>
    </w:p>
    <w:p w14:paraId="41F97E8C" w14:textId="5810DCBC" w:rsidR="00B64637" w:rsidRDefault="00692FEC" w:rsidP="00B64637">
      <w:pPr>
        <w:pStyle w:val="Encabezado"/>
        <w:tabs>
          <w:tab w:val="clear" w:pos="4252"/>
          <w:tab w:val="clear" w:pos="8504"/>
        </w:tabs>
        <w:spacing w:line="264" w:lineRule="auto"/>
        <w:rPr>
          <w:sz w:val="18"/>
        </w:rPr>
      </w:pPr>
      <w:r>
        <w:rPr>
          <w:noProof/>
          <w:sz w:val="16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42F966E" wp14:editId="308ACE16">
                <wp:simplePos x="0" y="0"/>
                <wp:positionH relativeFrom="column">
                  <wp:posOffset>465455</wp:posOffset>
                </wp:positionH>
                <wp:positionV relativeFrom="paragraph">
                  <wp:posOffset>803910</wp:posOffset>
                </wp:positionV>
                <wp:extent cx="5852160" cy="7040880"/>
                <wp:effectExtent l="0" t="0" r="0" b="0"/>
                <wp:wrapTopAndBottom/>
                <wp:docPr id="1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704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4A703" w14:textId="77777777" w:rsidR="00BB3C86" w:rsidRDefault="00BB3C86">
                            <w:pPr>
                              <w:pStyle w:val="c1"/>
                              <w:spacing w:line="240" w:lineRule="auto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</w:p>
                          <w:p w14:paraId="74B80D35" w14:textId="77777777" w:rsidR="00BB3C86" w:rsidRDefault="00BB3C86">
                            <w:pPr>
                              <w:pStyle w:val="c1"/>
                              <w:spacing w:line="240" w:lineRule="auto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ANEXOS</w:t>
                            </w:r>
                          </w:p>
                          <w:p w14:paraId="53DF927A" w14:textId="77777777" w:rsidR="00BB3C86" w:rsidRDefault="00BB3C86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430345A3" w14:textId="77777777" w:rsidR="00BB3C86" w:rsidRDefault="00BB3C86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6F934698" w14:textId="77777777" w:rsidR="00BB3C86" w:rsidRDefault="00BB3C86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Reversos de páginas</w:t>
                            </w:r>
                          </w:p>
                          <w:p w14:paraId="000820E5" w14:textId="77777777" w:rsidR="00BB3C86" w:rsidRDefault="00BB3C86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2E2A56A" w14:textId="77777777" w:rsidR="00BB3C86" w:rsidRDefault="00BB3C86">
                            <w:pPr>
                              <w:pStyle w:val="c2"/>
                              <w:spacing w:line="240" w:lineRule="auto"/>
                              <w:jc w:val="left"/>
                              <w:rPr>
                                <w:rFonts w:ascii="Arial" w:hAnsi="Arial"/>
                                <w:sz w:val="26"/>
                              </w:rPr>
                            </w:pPr>
                            <w:r>
                              <w:rPr>
                                <w:rFonts w:ascii="Arial" w:hAnsi="Arial"/>
                                <w:sz w:val="26"/>
                              </w:rPr>
                              <w:t>Imprima las hojas que figuran a continuación al dorso de las páginas correspondientes.</w:t>
                            </w:r>
                          </w:p>
                          <w:p w14:paraId="5BF0C480" w14:textId="77777777" w:rsidR="00BB3C86" w:rsidRDefault="00BB3C86">
                            <w:pPr>
                              <w:pStyle w:val="c2"/>
                              <w:spacing w:line="240" w:lineRule="auto"/>
                              <w:jc w:val="left"/>
                              <w:rPr>
                                <w:rFonts w:ascii="Arial" w:hAnsi="Arial"/>
                                <w:sz w:val="26"/>
                              </w:rPr>
                            </w:pPr>
                          </w:p>
                          <w:p w14:paraId="3EAF46AE" w14:textId="77777777" w:rsidR="00BB3C86" w:rsidRDefault="00BB3C86">
                            <w:pPr>
                              <w:pStyle w:val="c2"/>
                              <w:spacing w:line="240" w:lineRule="auto"/>
                              <w:jc w:val="left"/>
                              <w:rPr>
                                <w:rFonts w:ascii="Arial" w:hAnsi="Arial"/>
                                <w:sz w:val="26"/>
                              </w:rPr>
                            </w:pPr>
                          </w:p>
                          <w:p w14:paraId="6537556E" w14:textId="77777777" w:rsidR="00BB3C86" w:rsidRDefault="00BB3C86">
                            <w:pPr>
                              <w:pStyle w:val="c2"/>
                              <w:spacing w:line="240" w:lineRule="auto"/>
                              <w:jc w:val="left"/>
                              <w:rPr>
                                <w:rFonts w:ascii="Arial" w:hAnsi="Arial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F966E"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26" type="#_x0000_t202" style="position:absolute;left:0;text-align:left;margin-left:36.65pt;margin-top:63.3pt;width:460.8pt;height:55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" o:allowincell="f">
                <v:textbox>
                  <w:txbxContent>
                    <w:p w14:paraId="70F4A703" w14:textId="77777777" w:rsidR="00BB3C86" w:rsidRDefault="00BB3C86">
                      <w:pPr>
                        <w:pStyle w:val="c1"/>
                        <w:spacing w:line="240" w:lineRule="auto"/>
                        <w:rPr>
                          <w:rFonts w:ascii="Arial" w:hAnsi="Arial"/>
                          <w:b/>
                          <w:sz w:val="28"/>
                        </w:rPr>
                      </w:pPr>
                    </w:p>
                    <w:p w14:paraId="74B80D35" w14:textId="77777777" w:rsidR="00BB3C86" w:rsidRDefault="00BB3C86">
                      <w:pPr>
                        <w:pStyle w:val="c1"/>
                        <w:spacing w:line="240" w:lineRule="auto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ANEXOS</w:t>
                      </w:r>
                    </w:p>
                    <w:p w14:paraId="53DF927A" w14:textId="77777777" w:rsidR="00BB3C86" w:rsidRDefault="00BB3C86">
                      <w:pPr>
                        <w:rPr>
                          <w:b/>
                          <w:sz w:val="28"/>
                        </w:rPr>
                      </w:pPr>
                    </w:p>
                    <w:p w14:paraId="430345A3" w14:textId="77777777" w:rsidR="00BB3C86" w:rsidRDefault="00BB3C86">
                      <w:pPr>
                        <w:rPr>
                          <w:b/>
                          <w:sz w:val="28"/>
                        </w:rPr>
                      </w:pPr>
                    </w:p>
                    <w:p w14:paraId="6F934698" w14:textId="77777777" w:rsidR="00BB3C86" w:rsidRDefault="00BB3C86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Reversos de páginas</w:t>
                      </w:r>
                    </w:p>
                    <w:p w14:paraId="000820E5" w14:textId="77777777" w:rsidR="00BB3C86" w:rsidRDefault="00BB3C86">
                      <w:pPr>
                        <w:rPr>
                          <w:b/>
                          <w:sz w:val="28"/>
                        </w:rPr>
                      </w:pPr>
                    </w:p>
                    <w:p w14:paraId="52E2A56A" w14:textId="77777777" w:rsidR="00BB3C86" w:rsidRDefault="00BB3C86">
                      <w:pPr>
                        <w:pStyle w:val="c2"/>
                        <w:spacing w:line="240" w:lineRule="auto"/>
                        <w:jc w:val="left"/>
                        <w:rPr>
                          <w:rFonts w:ascii="Arial" w:hAnsi="Arial"/>
                          <w:sz w:val="26"/>
                        </w:rPr>
                      </w:pPr>
                      <w:r>
                        <w:rPr>
                          <w:rFonts w:ascii="Arial" w:hAnsi="Arial"/>
                          <w:sz w:val="26"/>
                        </w:rPr>
                        <w:t>Imprima las hojas que figuran a continuación al dorso de las páginas correspondientes.</w:t>
                      </w:r>
                    </w:p>
                    <w:p w14:paraId="5BF0C480" w14:textId="77777777" w:rsidR="00BB3C86" w:rsidRDefault="00BB3C86">
                      <w:pPr>
                        <w:pStyle w:val="c2"/>
                        <w:spacing w:line="240" w:lineRule="auto"/>
                        <w:jc w:val="left"/>
                        <w:rPr>
                          <w:rFonts w:ascii="Arial" w:hAnsi="Arial"/>
                          <w:sz w:val="26"/>
                        </w:rPr>
                      </w:pPr>
                    </w:p>
                    <w:p w14:paraId="3EAF46AE" w14:textId="77777777" w:rsidR="00BB3C86" w:rsidRDefault="00BB3C86">
                      <w:pPr>
                        <w:pStyle w:val="c2"/>
                        <w:spacing w:line="240" w:lineRule="auto"/>
                        <w:jc w:val="left"/>
                        <w:rPr>
                          <w:rFonts w:ascii="Arial" w:hAnsi="Arial"/>
                          <w:sz w:val="26"/>
                        </w:rPr>
                      </w:pPr>
                    </w:p>
                    <w:p w14:paraId="6537556E" w14:textId="77777777" w:rsidR="00BB3C86" w:rsidRDefault="00BB3C86">
                      <w:pPr>
                        <w:pStyle w:val="c2"/>
                        <w:spacing w:line="240" w:lineRule="auto"/>
                        <w:jc w:val="left"/>
                        <w:rPr>
                          <w:rFonts w:ascii="Arial" w:hAnsi="Arial"/>
                          <w:sz w:val="26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46304">
        <w:rPr>
          <w:sz w:val="16"/>
        </w:rPr>
        <w:br w:type="page"/>
      </w:r>
      <w:r w:rsidR="00B64637">
        <w:rPr>
          <w:sz w:val="18"/>
        </w:rPr>
        <w:lastRenderedPageBreak/>
        <w:t>Reverso de la página del Horario Personal del profesorado.    (VER NOTA AL PIE)</w:t>
      </w:r>
    </w:p>
    <w:p w14:paraId="1B789EBF" w14:textId="77777777" w:rsidR="00B64637" w:rsidRDefault="00B64637" w:rsidP="00B64637">
      <w:pPr>
        <w:pStyle w:val="Encabezado"/>
        <w:tabs>
          <w:tab w:val="clear" w:pos="4252"/>
          <w:tab w:val="clear" w:pos="8504"/>
        </w:tabs>
        <w:spacing w:line="264" w:lineRule="auto"/>
        <w:rPr>
          <w:sz w:val="16"/>
        </w:rPr>
      </w:pPr>
    </w:p>
    <w:p w14:paraId="7D6ECFB6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6237"/>
          <w:tab w:val="left" w:leader="underscore" w:pos="10206"/>
        </w:tabs>
        <w:spacing w:line="384" w:lineRule="auto"/>
        <w:rPr>
          <w:b/>
          <w:sz w:val="18"/>
        </w:rPr>
      </w:pPr>
      <w:r>
        <w:rPr>
          <w:b/>
          <w:sz w:val="18"/>
        </w:rPr>
        <w:t xml:space="preserve">Áreas, materias o módulos </w:t>
      </w:r>
      <w:r w:rsidR="00155D41">
        <w:rPr>
          <w:b/>
          <w:sz w:val="18"/>
        </w:rPr>
        <w:t xml:space="preserve">profesionales </w:t>
      </w:r>
      <w:r>
        <w:rPr>
          <w:b/>
          <w:sz w:val="18"/>
        </w:rPr>
        <w:t>que imparte:</w:t>
      </w:r>
    </w:p>
    <w:p w14:paraId="1F238084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6237"/>
          <w:tab w:val="left" w:leader="underscore" w:pos="10206"/>
        </w:tabs>
        <w:spacing w:line="384" w:lineRule="auto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3"/>
        <w:gridCol w:w="2814"/>
        <w:gridCol w:w="1881"/>
        <w:gridCol w:w="1197"/>
      </w:tblGrid>
      <w:tr w:rsidR="00B64637" w14:paraId="33044C2E" w14:textId="77777777">
        <w:trPr>
          <w:trHeight w:val="619"/>
          <w:jc w:val="center"/>
        </w:trPr>
        <w:tc>
          <w:tcPr>
            <w:tcW w:w="1803" w:type="dxa"/>
            <w:vAlign w:val="center"/>
          </w:tcPr>
          <w:p w14:paraId="3006041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ETAPA (1)</w:t>
            </w:r>
          </w:p>
        </w:tc>
        <w:tc>
          <w:tcPr>
            <w:tcW w:w="2814" w:type="dxa"/>
            <w:vAlign w:val="center"/>
          </w:tcPr>
          <w:p w14:paraId="71D8EDA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Denominación completa del área, materia o módulo</w:t>
            </w:r>
            <w:r w:rsidR="000D5F50">
              <w:rPr>
                <w:sz w:val="18"/>
              </w:rPr>
              <w:t xml:space="preserve"> profesional</w:t>
            </w:r>
          </w:p>
        </w:tc>
        <w:tc>
          <w:tcPr>
            <w:tcW w:w="1881" w:type="dxa"/>
            <w:vAlign w:val="center"/>
          </w:tcPr>
          <w:p w14:paraId="2A21278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Sigla usada en el anverso</w:t>
            </w:r>
          </w:p>
        </w:tc>
        <w:tc>
          <w:tcPr>
            <w:tcW w:w="1197" w:type="dxa"/>
            <w:vAlign w:val="center"/>
          </w:tcPr>
          <w:p w14:paraId="54F76C58" w14:textId="00AAD03E" w:rsidR="00B64637" w:rsidRDefault="00925E6B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N.º</w:t>
            </w:r>
            <w:r w:rsidR="00B64637">
              <w:rPr>
                <w:sz w:val="18"/>
              </w:rPr>
              <w:t xml:space="preserve"> Horas semanales</w:t>
            </w:r>
          </w:p>
        </w:tc>
      </w:tr>
      <w:tr w:rsidR="00B64637" w14:paraId="473AD0B1" w14:textId="77777777">
        <w:trPr>
          <w:jc w:val="center"/>
        </w:trPr>
        <w:tc>
          <w:tcPr>
            <w:tcW w:w="1803" w:type="dxa"/>
          </w:tcPr>
          <w:p w14:paraId="46EB3CE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498B581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01BFF1E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3BAF180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3A7E3D8B" w14:textId="77777777">
        <w:trPr>
          <w:jc w:val="center"/>
        </w:trPr>
        <w:tc>
          <w:tcPr>
            <w:tcW w:w="1803" w:type="dxa"/>
          </w:tcPr>
          <w:p w14:paraId="3664ED9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58FBAB2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49E19CD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6F4B656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5FF8A575" w14:textId="77777777">
        <w:trPr>
          <w:jc w:val="center"/>
        </w:trPr>
        <w:tc>
          <w:tcPr>
            <w:tcW w:w="1803" w:type="dxa"/>
          </w:tcPr>
          <w:p w14:paraId="180BD39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18C1166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42846ED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6D9DF62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60A67CC4" w14:textId="77777777">
        <w:trPr>
          <w:jc w:val="center"/>
        </w:trPr>
        <w:tc>
          <w:tcPr>
            <w:tcW w:w="1803" w:type="dxa"/>
          </w:tcPr>
          <w:p w14:paraId="60F0665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019447C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30930533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133B2FD3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1F7B1D97" w14:textId="77777777">
        <w:trPr>
          <w:jc w:val="center"/>
        </w:trPr>
        <w:tc>
          <w:tcPr>
            <w:tcW w:w="1803" w:type="dxa"/>
          </w:tcPr>
          <w:p w14:paraId="6E0D5BD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1189D14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6F2D654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3B935D9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69DF5CB9" w14:textId="77777777">
        <w:trPr>
          <w:jc w:val="center"/>
        </w:trPr>
        <w:tc>
          <w:tcPr>
            <w:tcW w:w="1803" w:type="dxa"/>
          </w:tcPr>
          <w:p w14:paraId="512ADD4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7476F7A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1308ABB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4EB0A60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0F0212B5" w14:textId="77777777">
        <w:trPr>
          <w:jc w:val="center"/>
        </w:trPr>
        <w:tc>
          <w:tcPr>
            <w:tcW w:w="1803" w:type="dxa"/>
          </w:tcPr>
          <w:p w14:paraId="38F505C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2AEBF56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3931E37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49EFC91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7AF7E065" w14:textId="77777777">
        <w:trPr>
          <w:jc w:val="center"/>
        </w:trPr>
        <w:tc>
          <w:tcPr>
            <w:tcW w:w="1803" w:type="dxa"/>
          </w:tcPr>
          <w:p w14:paraId="5D9468B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21813E5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7640987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272614C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3E775A21" w14:textId="77777777">
        <w:trPr>
          <w:jc w:val="center"/>
        </w:trPr>
        <w:tc>
          <w:tcPr>
            <w:tcW w:w="1803" w:type="dxa"/>
          </w:tcPr>
          <w:p w14:paraId="1268752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4C64548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400BB1A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1BAC5CF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5F560B7E" w14:textId="77777777">
        <w:trPr>
          <w:jc w:val="center"/>
        </w:trPr>
        <w:tc>
          <w:tcPr>
            <w:tcW w:w="1803" w:type="dxa"/>
          </w:tcPr>
          <w:p w14:paraId="03C97B2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814" w:type="dxa"/>
          </w:tcPr>
          <w:p w14:paraId="6385845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881" w:type="dxa"/>
          </w:tcPr>
          <w:p w14:paraId="1432F84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026B097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</w:tbl>
    <w:p w14:paraId="0303B9A5" w14:textId="77777777" w:rsidR="00B64637" w:rsidRDefault="00B64637" w:rsidP="00B64637">
      <w:pPr>
        <w:pStyle w:val="Encabezado"/>
        <w:numPr>
          <w:ilvl w:val="0"/>
          <w:numId w:val="5"/>
        </w:numPr>
        <w:tabs>
          <w:tab w:val="clear" w:pos="4252"/>
          <w:tab w:val="clear" w:pos="8504"/>
          <w:tab w:val="left" w:leader="underscore" w:pos="10206"/>
        </w:tabs>
        <w:spacing w:line="384" w:lineRule="auto"/>
        <w:rPr>
          <w:sz w:val="16"/>
        </w:rPr>
      </w:pPr>
      <w:r>
        <w:rPr>
          <w:sz w:val="16"/>
        </w:rPr>
        <w:t>Educación Infantil, Primaria, Secundaria, Bachillerato</w:t>
      </w:r>
      <w:r w:rsidR="008D5957">
        <w:rPr>
          <w:sz w:val="16"/>
        </w:rPr>
        <w:t>;</w:t>
      </w:r>
      <w:r>
        <w:rPr>
          <w:sz w:val="16"/>
        </w:rPr>
        <w:t xml:space="preserve"> </w:t>
      </w:r>
      <w:r w:rsidR="008D5957">
        <w:rPr>
          <w:sz w:val="16"/>
        </w:rPr>
        <w:t xml:space="preserve">En Formación Profesional, clave del </w:t>
      </w:r>
      <w:r>
        <w:rPr>
          <w:sz w:val="16"/>
        </w:rPr>
        <w:t>Ciclo Formativo</w:t>
      </w:r>
      <w:r w:rsidR="008D5957">
        <w:rPr>
          <w:sz w:val="16"/>
        </w:rPr>
        <w:t xml:space="preserve"> (Pe: HOT-201)</w:t>
      </w:r>
      <w:r>
        <w:rPr>
          <w:sz w:val="16"/>
        </w:rPr>
        <w:t xml:space="preserve">. </w:t>
      </w:r>
    </w:p>
    <w:p w14:paraId="40F5A364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10206"/>
        </w:tabs>
        <w:spacing w:line="384" w:lineRule="auto"/>
        <w:rPr>
          <w:sz w:val="16"/>
        </w:rPr>
      </w:pPr>
    </w:p>
    <w:p w14:paraId="2A8A12DE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10206"/>
        </w:tabs>
        <w:spacing w:line="384" w:lineRule="auto"/>
        <w:rPr>
          <w:b/>
          <w:sz w:val="18"/>
        </w:rPr>
      </w:pPr>
      <w:r>
        <w:rPr>
          <w:b/>
          <w:sz w:val="18"/>
        </w:rPr>
        <w:t>Títulos Académicos: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2"/>
        <w:gridCol w:w="4106"/>
      </w:tblGrid>
      <w:tr w:rsidR="00B64637" w14:paraId="1CB2E149" w14:textId="77777777">
        <w:trPr>
          <w:trHeight w:hRule="exact" w:val="284"/>
          <w:jc w:val="center"/>
        </w:trPr>
        <w:tc>
          <w:tcPr>
            <w:tcW w:w="5812" w:type="dxa"/>
          </w:tcPr>
          <w:p w14:paraId="0E028978" w14:textId="77777777" w:rsidR="00B64637" w:rsidRDefault="00155D41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Denominación completa del </w:t>
            </w:r>
            <w:r w:rsidR="00B64637">
              <w:rPr>
                <w:sz w:val="16"/>
              </w:rPr>
              <w:t>TITULO</w:t>
            </w:r>
          </w:p>
        </w:tc>
        <w:tc>
          <w:tcPr>
            <w:tcW w:w="4106" w:type="dxa"/>
          </w:tcPr>
          <w:p w14:paraId="12608AA0" w14:textId="77777777" w:rsidR="00B64637" w:rsidRDefault="00B64637" w:rsidP="00155D41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6"/>
              </w:rPr>
            </w:pPr>
            <w:r>
              <w:rPr>
                <w:sz w:val="16"/>
              </w:rPr>
              <w:t>Especialidad</w:t>
            </w:r>
            <w:r w:rsidR="00155D41">
              <w:rPr>
                <w:sz w:val="16"/>
              </w:rPr>
              <w:t xml:space="preserve"> (si es el caso) </w:t>
            </w:r>
          </w:p>
        </w:tc>
      </w:tr>
      <w:tr w:rsidR="00B64637" w14:paraId="76238975" w14:textId="77777777">
        <w:trPr>
          <w:trHeight w:hRule="exact" w:val="284"/>
          <w:jc w:val="center"/>
        </w:trPr>
        <w:tc>
          <w:tcPr>
            <w:tcW w:w="5812" w:type="dxa"/>
          </w:tcPr>
          <w:p w14:paraId="15797A1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6"/>
              </w:rPr>
            </w:pPr>
          </w:p>
        </w:tc>
        <w:tc>
          <w:tcPr>
            <w:tcW w:w="4106" w:type="dxa"/>
          </w:tcPr>
          <w:p w14:paraId="704DDCF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rPr>
                <w:sz w:val="16"/>
              </w:rPr>
            </w:pPr>
          </w:p>
        </w:tc>
      </w:tr>
      <w:tr w:rsidR="00B64637" w14:paraId="4C1C729B" w14:textId="77777777">
        <w:trPr>
          <w:trHeight w:hRule="exact" w:val="284"/>
          <w:jc w:val="center"/>
        </w:trPr>
        <w:tc>
          <w:tcPr>
            <w:tcW w:w="5812" w:type="dxa"/>
          </w:tcPr>
          <w:p w14:paraId="4C5D4C8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6"/>
              </w:rPr>
            </w:pPr>
          </w:p>
        </w:tc>
        <w:tc>
          <w:tcPr>
            <w:tcW w:w="4106" w:type="dxa"/>
          </w:tcPr>
          <w:p w14:paraId="324CEC9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rPr>
                <w:sz w:val="16"/>
              </w:rPr>
            </w:pPr>
          </w:p>
        </w:tc>
      </w:tr>
      <w:tr w:rsidR="00B64637" w14:paraId="5B107A70" w14:textId="77777777">
        <w:trPr>
          <w:trHeight w:hRule="exact" w:val="284"/>
          <w:jc w:val="center"/>
        </w:trPr>
        <w:tc>
          <w:tcPr>
            <w:tcW w:w="5812" w:type="dxa"/>
          </w:tcPr>
          <w:p w14:paraId="7A658EC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6"/>
              </w:rPr>
            </w:pPr>
          </w:p>
        </w:tc>
        <w:tc>
          <w:tcPr>
            <w:tcW w:w="4106" w:type="dxa"/>
          </w:tcPr>
          <w:p w14:paraId="25236CC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rPr>
                <w:sz w:val="16"/>
              </w:rPr>
            </w:pPr>
          </w:p>
        </w:tc>
      </w:tr>
    </w:tbl>
    <w:p w14:paraId="2235EF5C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10206"/>
        </w:tabs>
        <w:spacing w:line="384" w:lineRule="auto"/>
        <w:rPr>
          <w:sz w:val="16"/>
        </w:rPr>
      </w:pPr>
    </w:p>
    <w:p w14:paraId="0A2C59A4" w14:textId="77777777" w:rsidR="00B64637" w:rsidRDefault="00DC76FC" w:rsidP="00B64637">
      <w:pPr>
        <w:pStyle w:val="Encabezado"/>
        <w:tabs>
          <w:tab w:val="clear" w:pos="4252"/>
          <w:tab w:val="clear" w:pos="8504"/>
          <w:tab w:val="left" w:leader="underscore" w:pos="10206"/>
        </w:tabs>
        <w:spacing w:line="384" w:lineRule="auto"/>
        <w:rPr>
          <w:b/>
          <w:sz w:val="18"/>
        </w:rPr>
      </w:pPr>
      <w:r>
        <w:rPr>
          <w:b/>
          <w:sz w:val="18"/>
        </w:rPr>
        <w:t>Habilitaciones/Acreditaciones</w:t>
      </w:r>
      <w:r w:rsidR="006365C9">
        <w:rPr>
          <w:b/>
          <w:sz w:val="18"/>
        </w:rPr>
        <w:t xml:space="preserve"> de la formación inicial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76"/>
        <w:gridCol w:w="1197"/>
        <w:gridCol w:w="1197"/>
        <w:gridCol w:w="2251"/>
      </w:tblGrid>
      <w:tr w:rsidR="00B64637" w14:paraId="761C29A7" w14:textId="77777777">
        <w:trPr>
          <w:trHeight w:val="284"/>
          <w:jc w:val="center"/>
        </w:trPr>
        <w:tc>
          <w:tcPr>
            <w:tcW w:w="4076" w:type="dxa"/>
          </w:tcPr>
          <w:p w14:paraId="6277AB6A" w14:textId="77777777" w:rsidR="00B64637" w:rsidRDefault="00B64637" w:rsidP="006365C9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Área</w:t>
            </w:r>
            <w:r w:rsidR="006365C9">
              <w:rPr>
                <w:sz w:val="18"/>
              </w:rPr>
              <w:t>,</w:t>
            </w:r>
            <w:r>
              <w:rPr>
                <w:sz w:val="18"/>
              </w:rPr>
              <w:t xml:space="preserve"> Materia</w:t>
            </w:r>
            <w:r w:rsidR="006365C9">
              <w:rPr>
                <w:sz w:val="18"/>
              </w:rPr>
              <w:t xml:space="preserve"> o módulo profesional</w:t>
            </w:r>
          </w:p>
        </w:tc>
        <w:tc>
          <w:tcPr>
            <w:tcW w:w="1197" w:type="dxa"/>
          </w:tcPr>
          <w:p w14:paraId="23F7DC3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Etapa / Ciclo</w:t>
            </w:r>
          </w:p>
          <w:p w14:paraId="76C93573" w14:textId="77777777" w:rsidR="008D5957" w:rsidRDefault="008D595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(1)</w:t>
            </w:r>
          </w:p>
        </w:tc>
        <w:tc>
          <w:tcPr>
            <w:tcW w:w="1197" w:type="dxa"/>
          </w:tcPr>
          <w:p w14:paraId="2014717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Fecha </w:t>
            </w:r>
            <w:r w:rsidR="006365C9">
              <w:rPr>
                <w:sz w:val="18"/>
              </w:rPr>
              <w:t xml:space="preserve">de la resolución de </w:t>
            </w:r>
            <w:r>
              <w:rPr>
                <w:sz w:val="18"/>
              </w:rPr>
              <w:t>Habilitación</w:t>
            </w:r>
            <w:r w:rsidR="00DC76FC">
              <w:rPr>
                <w:sz w:val="18"/>
              </w:rPr>
              <w:t>/Acreditación</w:t>
            </w:r>
          </w:p>
        </w:tc>
        <w:tc>
          <w:tcPr>
            <w:tcW w:w="2251" w:type="dxa"/>
          </w:tcPr>
          <w:p w14:paraId="4B50CED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84" w:lineRule="auto"/>
              <w:jc w:val="center"/>
              <w:rPr>
                <w:sz w:val="18"/>
              </w:rPr>
            </w:pPr>
            <w:r>
              <w:rPr>
                <w:sz w:val="18"/>
              </w:rPr>
              <w:t>Autoridad educativa que la expide</w:t>
            </w:r>
          </w:p>
        </w:tc>
      </w:tr>
      <w:tr w:rsidR="00B64637" w14:paraId="55A2ED32" w14:textId="77777777">
        <w:trPr>
          <w:trHeight w:val="284"/>
          <w:jc w:val="center"/>
        </w:trPr>
        <w:tc>
          <w:tcPr>
            <w:tcW w:w="4076" w:type="dxa"/>
          </w:tcPr>
          <w:p w14:paraId="3176EF2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3AC2161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42D5750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251" w:type="dxa"/>
          </w:tcPr>
          <w:p w14:paraId="11F741C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6434F347" w14:textId="77777777">
        <w:trPr>
          <w:trHeight w:val="284"/>
          <w:jc w:val="center"/>
        </w:trPr>
        <w:tc>
          <w:tcPr>
            <w:tcW w:w="4076" w:type="dxa"/>
          </w:tcPr>
          <w:p w14:paraId="66726DB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4EE78AB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23C1D07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251" w:type="dxa"/>
          </w:tcPr>
          <w:p w14:paraId="5D676FB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521C0C40" w14:textId="77777777">
        <w:trPr>
          <w:trHeight w:val="284"/>
          <w:jc w:val="center"/>
        </w:trPr>
        <w:tc>
          <w:tcPr>
            <w:tcW w:w="4076" w:type="dxa"/>
          </w:tcPr>
          <w:p w14:paraId="5E65CF0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02C4DA8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550108D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251" w:type="dxa"/>
          </w:tcPr>
          <w:p w14:paraId="23BE2EF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7BFFCA35" w14:textId="77777777">
        <w:trPr>
          <w:trHeight w:val="284"/>
          <w:jc w:val="center"/>
        </w:trPr>
        <w:tc>
          <w:tcPr>
            <w:tcW w:w="4076" w:type="dxa"/>
          </w:tcPr>
          <w:p w14:paraId="190EC34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66662DF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78FE5F4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251" w:type="dxa"/>
          </w:tcPr>
          <w:p w14:paraId="51992A7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  <w:tr w:rsidR="00B64637" w14:paraId="634D8146" w14:textId="77777777">
        <w:trPr>
          <w:trHeight w:val="284"/>
          <w:jc w:val="center"/>
        </w:trPr>
        <w:tc>
          <w:tcPr>
            <w:tcW w:w="4076" w:type="dxa"/>
          </w:tcPr>
          <w:p w14:paraId="1EFD5A6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7882D52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1197" w:type="dxa"/>
          </w:tcPr>
          <w:p w14:paraId="4E37EC9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  <w:tc>
          <w:tcPr>
            <w:tcW w:w="2251" w:type="dxa"/>
          </w:tcPr>
          <w:p w14:paraId="527B67E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  <w:tab w:val="left" w:leader="underscore" w:pos="10206"/>
              </w:tabs>
              <w:spacing w:line="360" w:lineRule="auto"/>
              <w:rPr>
                <w:sz w:val="18"/>
              </w:rPr>
            </w:pPr>
          </w:p>
        </w:tc>
      </w:tr>
    </w:tbl>
    <w:p w14:paraId="2F654667" w14:textId="2DAD065C" w:rsidR="00B64637" w:rsidRDefault="000D5F50" w:rsidP="00B64637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/>
        <w:rPr>
          <w:sz w:val="18"/>
        </w:rPr>
      </w:pPr>
      <w:r>
        <w:rPr>
          <w:sz w:val="18"/>
        </w:rPr>
        <w:t xml:space="preserve">En _______ </w:t>
      </w:r>
      <w:proofErr w:type="spellStart"/>
      <w:r>
        <w:rPr>
          <w:sz w:val="18"/>
        </w:rPr>
        <w:t>a</w:t>
      </w:r>
      <w:proofErr w:type="spellEnd"/>
      <w:r>
        <w:rPr>
          <w:sz w:val="18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z w:val="18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z w:val="18"/>
        </w:rPr>
        <w:t xml:space="preserve"> 202</w:t>
      </w:r>
      <w:r w:rsidR="00EE1B95">
        <w:rPr>
          <w:sz w:val="18"/>
        </w:rPr>
        <w:t>2</w:t>
      </w:r>
    </w:p>
    <w:p w14:paraId="5B4AAD71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 w:right="1656"/>
        <w:jc w:val="center"/>
        <w:rPr>
          <w:sz w:val="20"/>
        </w:rPr>
      </w:pPr>
      <w:r>
        <w:rPr>
          <w:sz w:val="20"/>
        </w:rPr>
        <w:t>Conforme,</w:t>
      </w:r>
    </w:p>
    <w:p w14:paraId="5AECA197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 w:right="1656"/>
        <w:jc w:val="center"/>
        <w:rPr>
          <w:sz w:val="20"/>
        </w:rPr>
      </w:pPr>
      <w:r>
        <w:rPr>
          <w:sz w:val="20"/>
        </w:rPr>
        <w:t>El Inspector / La Inspectora de Educación</w:t>
      </w:r>
    </w:p>
    <w:p w14:paraId="42FFFA04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 w:right="1656"/>
        <w:jc w:val="center"/>
        <w:rPr>
          <w:sz w:val="20"/>
        </w:rPr>
      </w:pPr>
    </w:p>
    <w:p w14:paraId="71275553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 w:right="1656"/>
        <w:jc w:val="center"/>
        <w:rPr>
          <w:sz w:val="20"/>
        </w:rPr>
      </w:pPr>
    </w:p>
    <w:p w14:paraId="0D01443F" w14:textId="77777777" w:rsidR="00B64637" w:rsidRDefault="00B64637" w:rsidP="00B64637">
      <w:pPr>
        <w:pStyle w:val="Encabezado"/>
        <w:tabs>
          <w:tab w:val="clear" w:pos="4252"/>
          <w:tab w:val="clear" w:pos="8504"/>
          <w:tab w:val="left" w:leader="underscore" w:pos="10206"/>
        </w:tabs>
        <w:spacing w:line="384" w:lineRule="auto"/>
        <w:jc w:val="center"/>
        <w:rPr>
          <w:sz w:val="20"/>
        </w:rPr>
      </w:pPr>
      <w:r>
        <w:rPr>
          <w:sz w:val="20"/>
        </w:rPr>
        <w:t>Fdo.:_______________________________________</w:t>
      </w:r>
    </w:p>
    <w:p w14:paraId="04A3D85E" w14:textId="77777777" w:rsidR="00B64637" w:rsidRPr="008D5957" w:rsidRDefault="00B64637" w:rsidP="00B64637">
      <w:pPr>
        <w:pStyle w:val="Encabezado"/>
        <w:tabs>
          <w:tab w:val="clear" w:pos="4252"/>
          <w:tab w:val="clear" w:pos="8504"/>
        </w:tabs>
        <w:spacing w:line="240" w:lineRule="auto"/>
        <w:rPr>
          <w:sz w:val="18"/>
          <w:szCs w:val="18"/>
        </w:rPr>
      </w:pPr>
      <w:r w:rsidRPr="008D5957">
        <w:rPr>
          <w:b/>
          <w:sz w:val="18"/>
          <w:szCs w:val="18"/>
        </w:rPr>
        <w:t>NOTA</w:t>
      </w:r>
      <w:r w:rsidRPr="008D5957">
        <w:rPr>
          <w:sz w:val="18"/>
          <w:szCs w:val="18"/>
        </w:rPr>
        <w:t xml:space="preserve">: </w:t>
      </w:r>
    </w:p>
    <w:p w14:paraId="1CB03976" w14:textId="742D2EC4" w:rsidR="00B64637" w:rsidRPr="008D5957" w:rsidRDefault="00B64637" w:rsidP="00B64637">
      <w:pPr>
        <w:pStyle w:val="Encabezado"/>
        <w:tabs>
          <w:tab w:val="clear" w:pos="4252"/>
          <w:tab w:val="clear" w:pos="8504"/>
        </w:tabs>
        <w:spacing w:line="240" w:lineRule="auto"/>
        <w:ind w:firstLine="709"/>
        <w:rPr>
          <w:sz w:val="18"/>
          <w:szCs w:val="18"/>
        </w:rPr>
      </w:pPr>
      <w:r w:rsidRPr="008D5957">
        <w:rPr>
          <w:sz w:val="18"/>
          <w:szCs w:val="18"/>
        </w:rPr>
        <w:t xml:space="preserve">En el caso de impartir enseñanzas concertadas, sustituya este reverso por la hoja correspondiente del </w:t>
      </w:r>
      <w:r w:rsidRPr="008D5957">
        <w:rPr>
          <w:b/>
          <w:sz w:val="18"/>
          <w:szCs w:val="18"/>
        </w:rPr>
        <w:t xml:space="preserve">ANEXO II </w:t>
      </w:r>
      <w:r w:rsidRPr="008D5957">
        <w:rPr>
          <w:sz w:val="18"/>
          <w:szCs w:val="18"/>
        </w:rPr>
        <w:t>de las</w:t>
      </w:r>
      <w:r w:rsidRPr="008D5957">
        <w:rPr>
          <w:b/>
          <w:sz w:val="18"/>
          <w:szCs w:val="18"/>
        </w:rPr>
        <w:t xml:space="preserve">  </w:t>
      </w:r>
      <w:r w:rsidR="007F0B9C" w:rsidRPr="008D5957">
        <w:rPr>
          <w:b/>
          <w:sz w:val="18"/>
          <w:szCs w:val="18"/>
        </w:rPr>
        <w:t>Instrucciones</w:t>
      </w:r>
      <w:r w:rsidRPr="008D5957">
        <w:rPr>
          <w:b/>
          <w:sz w:val="18"/>
          <w:szCs w:val="18"/>
        </w:rPr>
        <w:t xml:space="preserve"> </w:t>
      </w:r>
      <w:r w:rsidR="007F0B9C" w:rsidRPr="008D5957">
        <w:rPr>
          <w:b/>
          <w:sz w:val="18"/>
          <w:szCs w:val="18"/>
        </w:rPr>
        <w:t xml:space="preserve">del Servicio de </w:t>
      </w:r>
      <w:r w:rsidR="00EE1B95">
        <w:rPr>
          <w:b/>
          <w:sz w:val="18"/>
          <w:szCs w:val="18"/>
        </w:rPr>
        <w:t xml:space="preserve">Gestión de Centros y </w:t>
      </w:r>
      <w:r w:rsidR="000D5F50">
        <w:rPr>
          <w:b/>
          <w:sz w:val="18"/>
          <w:szCs w:val="18"/>
        </w:rPr>
        <w:t>Planificación</w:t>
      </w:r>
      <w:r w:rsidRPr="008D5957">
        <w:rPr>
          <w:sz w:val="18"/>
          <w:szCs w:val="18"/>
        </w:rPr>
        <w:t>, por la que se establecen determinados aspectos de la gestión del pago delegado y circunstancias derivadas en los centros privados que imparten enseñanzas en régimen de concierto.</w:t>
      </w:r>
    </w:p>
    <w:p w14:paraId="2F9916E5" w14:textId="77777777" w:rsidR="008D5957" w:rsidRDefault="008D5957" w:rsidP="00B64637">
      <w:pPr>
        <w:pStyle w:val="Encabezado"/>
        <w:tabs>
          <w:tab w:val="clear" w:pos="4252"/>
          <w:tab w:val="clear" w:pos="8504"/>
        </w:tabs>
        <w:spacing w:line="384" w:lineRule="auto"/>
        <w:ind w:firstLine="709"/>
        <w:rPr>
          <w:sz w:val="18"/>
          <w:szCs w:val="18"/>
        </w:rPr>
      </w:pPr>
    </w:p>
    <w:p w14:paraId="1F101D6B" w14:textId="77777777" w:rsidR="00B64637" w:rsidRPr="008D5957" w:rsidRDefault="00B64637" w:rsidP="00B64637">
      <w:pPr>
        <w:pStyle w:val="Encabezado"/>
        <w:tabs>
          <w:tab w:val="clear" w:pos="4252"/>
          <w:tab w:val="clear" w:pos="8504"/>
        </w:tabs>
        <w:spacing w:line="384" w:lineRule="auto"/>
        <w:ind w:firstLine="709"/>
        <w:rPr>
          <w:sz w:val="18"/>
          <w:szCs w:val="18"/>
        </w:rPr>
      </w:pPr>
      <w:r w:rsidRPr="008D5957">
        <w:rPr>
          <w:sz w:val="18"/>
          <w:szCs w:val="18"/>
        </w:rPr>
        <w:t>Si impart</w:t>
      </w:r>
      <w:r w:rsidR="008D5957">
        <w:rPr>
          <w:sz w:val="18"/>
          <w:szCs w:val="18"/>
        </w:rPr>
        <w:t>iese</w:t>
      </w:r>
      <w:r w:rsidRPr="008D5957">
        <w:rPr>
          <w:sz w:val="18"/>
          <w:szCs w:val="18"/>
        </w:rPr>
        <w:t xml:space="preserve"> </w:t>
      </w:r>
      <w:r w:rsidR="008D5957">
        <w:rPr>
          <w:sz w:val="18"/>
          <w:szCs w:val="18"/>
        </w:rPr>
        <w:t xml:space="preserve">más </w:t>
      </w:r>
      <w:r w:rsidRPr="008D5957">
        <w:rPr>
          <w:sz w:val="18"/>
          <w:szCs w:val="18"/>
        </w:rPr>
        <w:t xml:space="preserve">enseñanzas </w:t>
      </w:r>
      <w:r w:rsidR="008D5957">
        <w:rPr>
          <w:sz w:val="18"/>
          <w:szCs w:val="18"/>
        </w:rPr>
        <w:t>de las que se reflejan en el Anexo II,</w:t>
      </w:r>
      <w:r w:rsidRPr="008D5957">
        <w:rPr>
          <w:sz w:val="18"/>
          <w:szCs w:val="18"/>
        </w:rPr>
        <w:t xml:space="preserve"> </w:t>
      </w:r>
      <w:r w:rsidR="008D5957">
        <w:rPr>
          <w:sz w:val="18"/>
          <w:szCs w:val="18"/>
        </w:rPr>
        <w:t>utilice</w:t>
      </w:r>
      <w:r w:rsidRPr="008D5957">
        <w:rPr>
          <w:sz w:val="18"/>
          <w:szCs w:val="18"/>
        </w:rPr>
        <w:t xml:space="preserve"> este modelo.</w:t>
      </w:r>
    </w:p>
    <w:p w14:paraId="48455DA0" w14:textId="77777777" w:rsidR="00B64637" w:rsidRDefault="00B64637" w:rsidP="00B64637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</w:rPr>
      </w:pPr>
      <w:r>
        <w:rPr>
          <w:sz w:val="16"/>
        </w:rPr>
        <w:br w:type="page"/>
      </w:r>
      <w:r>
        <w:rPr>
          <w:sz w:val="18"/>
        </w:rPr>
        <w:lastRenderedPageBreak/>
        <w:t>Reverso de la página del Horario del curso por grupos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8"/>
        <w:gridCol w:w="5643"/>
        <w:gridCol w:w="855"/>
        <w:gridCol w:w="755"/>
      </w:tblGrid>
      <w:tr w:rsidR="00B205E2" w:rsidRPr="0030122A" w14:paraId="01553217" w14:textId="77777777">
        <w:trPr>
          <w:cantSplit/>
        </w:trPr>
        <w:tc>
          <w:tcPr>
            <w:tcW w:w="307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8258F1B" w14:textId="77777777" w:rsidR="00B205E2" w:rsidRPr="0030122A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30122A">
              <w:rPr>
                <w:b/>
                <w:sz w:val="16"/>
                <w:szCs w:val="16"/>
              </w:rPr>
              <w:t>Etapa (1)</w:t>
            </w:r>
          </w:p>
        </w:tc>
        <w:tc>
          <w:tcPr>
            <w:tcW w:w="564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3EFB954" w14:textId="77777777" w:rsidR="00B205E2" w:rsidRPr="0030122A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30122A">
              <w:rPr>
                <w:b/>
                <w:sz w:val="16"/>
                <w:szCs w:val="16"/>
              </w:rPr>
              <w:t xml:space="preserve">Modalidad </w:t>
            </w:r>
            <w:r>
              <w:rPr>
                <w:b/>
                <w:sz w:val="16"/>
                <w:szCs w:val="16"/>
              </w:rPr>
              <w:t xml:space="preserve"> /</w:t>
            </w:r>
            <w:r w:rsidRPr="0030122A">
              <w:rPr>
                <w:b/>
                <w:sz w:val="16"/>
                <w:szCs w:val="16"/>
              </w:rPr>
              <w:t xml:space="preserve"> Clave y Denominación de</w:t>
            </w:r>
            <w:r>
              <w:rPr>
                <w:b/>
                <w:sz w:val="16"/>
                <w:szCs w:val="16"/>
              </w:rPr>
              <w:t>l</w:t>
            </w:r>
            <w:r w:rsidRPr="0030122A">
              <w:rPr>
                <w:b/>
                <w:sz w:val="16"/>
                <w:szCs w:val="16"/>
              </w:rPr>
              <w:t xml:space="preserve"> Ciclo</w:t>
            </w:r>
            <w:r w:rsidR="000D5F50">
              <w:rPr>
                <w:b/>
                <w:sz w:val="16"/>
                <w:szCs w:val="16"/>
              </w:rPr>
              <w:t xml:space="preserve"> formativo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EA5A008" w14:textId="77777777" w:rsidR="00B205E2" w:rsidRPr="0030122A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30122A">
              <w:rPr>
                <w:b/>
                <w:sz w:val="16"/>
                <w:szCs w:val="16"/>
              </w:rPr>
              <w:t>Curso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2F94EEA" w14:textId="77777777" w:rsidR="00B205E2" w:rsidRPr="0030122A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30122A">
              <w:rPr>
                <w:b/>
                <w:sz w:val="16"/>
                <w:szCs w:val="16"/>
              </w:rPr>
              <w:t>Grupo</w:t>
            </w:r>
          </w:p>
        </w:tc>
      </w:tr>
      <w:tr w:rsidR="00B205E2" w14:paraId="12CA269B" w14:textId="77777777">
        <w:trPr>
          <w:cantSplit/>
        </w:trPr>
        <w:tc>
          <w:tcPr>
            <w:tcW w:w="3078" w:type="dxa"/>
            <w:tcBorders>
              <w:bottom w:val="single" w:sz="4" w:space="0" w:color="auto"/>
            </w:tcBorders>
            <w:vAlign w:val="center"/>
          </w:tcPr>
          <w:p w14:paraId="3C6F4FFB" w14:textId="77777777" w:rsidR="00B205E2" w:rsidRPr="0030122A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643" w:type="dxa"/>
            <w:tcBorders>
              <w:bottom w:val="single" w:sz="4" w:space="0" w:color="auto"/>
            </w:tcBorders>
            <w:vAlign w:val="center"/>
          </w:tcPr>
          <w:p w14:paraId="155C2FCC" w14:textId="77777777" w:rsidR="00B205E2" w:rsidRPr="0030122A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14:paraId="0CA25B5C" w14:textId="77777777" w:rsidR="00B205E2" w:rsidRPr="0030122A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vAlign w:val="center"/>
          </w:tcPr>
          <w:p w14:paraId="4B979F61" w14:textId="77777777" w:rsidR="00B205E2" w:rsidRPr="0030122A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B205E2" w:rsidRPr="0030122A" w14:paraId="25821BD0" w14:textId="77777777">
        <w:trPr>
          <w:cantSplit/>
        </w:trPr>
        <w:tc>
          <w:tcPr>
            <w:tcW w:w="103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37BE08" w14:textId="77777777" w:rsidR="00B205E2" w:rsidRPr="006D0549" w:rsidRDefault="00B205E2" w:rsidP="00F078AC">
            <w:pPr>
              <w:tabs>
                <w:tab w:val="right" w:pos="851"/>
                <w:tab w:val="left" w:pos="2268"/>
                <w:tab w:val="right" w:leader="dot" w:pos="9072"/>
              </w:tabs>
              <w:spacing w:line="288" w:lineRule="auto"/>
              <w:rPr>
                <w:i/>
                <w:lang w:val="es-ES"/>
              </w:rPr>
            </w:pPr>
            <w:r w:rsidRPr="006D0549">
              <w:rPr>
                <w:i/>
                <w:sz w:val="16"/>
                <w:lang w:val="es-ES"/>
              </w:rPr>
              <w:t>(1) Infant</w:t>
            </w:r>
            <w:r w:rsidR="00155D41">
              <w:rPr>
                <w:i/>
                <w:sz w:val="16"/>
                <w:lang w:val="es-ES"/>
              </w:rPr>
              <w:t>il, Primaria, ESO, Bachillerato o</w:t>
            </w:r>
            <w:r w:rsidRPr="006D0549">
              <w:rPr>
                <w:i/>
                <w:sz w:val="16"/>
                <w:lang w:val="es-ES"/>
              </w:rPr>
              <w:t xml:space="preserve"> Formación Profesio</w:t>
            </w:r>
            <w:r w:rsidR="00155D41">
              <w:rPr>
                <w:i/>
                <w:sz w:val="16"/>
                <w:lang w:val="es-ES"/>
              </w:rPr>
              <w:t>nal</w:t>
            </w:r>
          </w:p>
        </w:tc>
      </w:tr>
    </w:tbl>
    <w:p w14:paraId="0B71CB6A" w14:textId="77777777" w:rsidR="00B205E2" w:rsidRPr="00B205E2" w:rsidRDefault="00B205E2" w:rsidP="00B64637">
      <w:pPr>
        <w:pStyle w:val="Encabezado"/>
        <w:tabs>
          <w:tab w:val="clear" w:pos="4252"/>
          <w:tab w:val="clear" w:pos="8504"/>
          <w:tab w:val="left" w:leader="underscore" w:pos="5643"/>
          <w:tab w:val="left" w:leader="underscore" w:pos="7011"/>
          <w:tab w:val="left" w:leader="underscore" w:pos="8550"/>
          <w:tab w:val="left" w:leader="underscore" w:pos="10089"/>
        </w:tabs>
        <w:spacing w:line="384" w:lineRule="auto"/>
        <w:rPr>
          <w:sz w:val="18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7"/>
        <w:gridCol w:w="2394"/>
        <w:gridCol w:w="841"/>
        <w:gridCol w:w="3560"/>
        <w:gridCol w:w="567"/>
        <w:gridCol w:w="567"/>
        <w:gridCol w:w="567"/>
        <w:gridCol w:w="567"/>
      </w:tblGrid>
      <w:tr w:rsidR="00B64637" w14:paraId="687570EC" w14:textId="77777777">
        <w:trPr>
          <w:jc w:val="center"/>
        </w:trPr>
        <w:tc>
          <w:tcPr>
            <w:tcW w:w="1197" w:type="dxa"/>
            <w:vAlign w:val="center"/>
          </w:tcPr>
          <w:p w14:paraId="2795549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288" w:lineRule="auto"/>
              <w:jc w:val="center"/>
              <w:rPr>
                <w:sz w:val="14"/>
              </w:rPr>
            </w:pPr>
            <w:r>
              <w:rPr>
                <w:sz w:val="14"/>
              </w:rPr>
              <w:t>Abreviatura o sigla utiliza</w:t>
            </w:r>
            <w:r w:rsidR="009E477C">
              <w:rPr>
                <w:sz w:val="14"/>
              </w:rPr>
              <w:t>da</w:t>
            </w:r>
            <w:r>
              <w:rPr>
                <w:sz w:val="14"/>
              </w:rPr>
              <w:t xml:space="preserve"> en el anverso</w:t>
            </w:r>
          </w:p>
        </w:tc>
        <w:tc>
          <w:tcPr>
            <w:tcW w:w="2394" w:type="dxa"/>
            <w:vAlign w:val="center"/>
          </w:tcPr>
          <w:p w14:paraId="26DBB9DE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288" w:lineRule="auto"/>
              <w:jc w:val="center"/>
              <w:rPr>
                <w:sz w:val="14"/>
              </w:rPr>
            </w:pPr>
            <w:r>
              <w:rPr>
                <w:sz w:val="14"/>
              </w:rPr>
              <w:t>Denominación oficial completa</w:t>
            </w:r>
          </w:p>
        </w:tc>
        <w:tc>
          <w:tcPr>
            <w:tcW w:w="841" w:type="dxa"/>
            <w:vAlign w:val="center"/>
          </w:tcPr>
          <w:p w14:paraId="5676414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288" w:lineRule="auto"/>
              <w:jc w:val="center"/>
              <w:rPr>
                <w:sz w:val="14"/>
              </w:rPr>
            </w:pPr>
            <w:r>
              <w:rPr>
                <w:sz w:val="14"/>
              </w:rPr>
              <w:t>Horas semanales en el grupo (**)</w:t>
            </w:r>
          </w:p>
        </w:tc>
        <w:tc>
          <w:tcPr>
            <w:tcW w:w="3560" w:type="dxa"/>
            <w:vAlign w:val="center"/>
          </w:tcPr>
          <w:p w14:paraId="11B33383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288" w:lineRule="auto"/>
              <w:jc w:val="center"/>
              <w:rPr>
                <w:sz w:val="14"/>
              </w:rPr>
            </w:pPr>
            <w:r>
              <w:rPr>
                <w:sz w:val="14"/>
              </w:rPr>
              <w:t>Nombre completo</w:t>
            </w:r>
          </w:p>
        </w:tc>
        <w:tc>
          <w:tcPr>
            <w:tcW w:w="567" w:type="dxa"/>
            <w:vAlign w:val="center"/>
          </w:tcPr>
          <w:p w14:paraId="22CBDF97" w14:textId="1A08078F" w:rsidR="00B64637" w:rsidRDefault="003B4BE6" w:rsidP="00DC0EAD">
            <w:pPr>
              <w:pStyle w:val="Encabezado"/>
              <w:tabs>
                <w:tab w:val="clear" w:pos="4252"/>
                <w:tab w:val="clear" w:pos="8504"/>
              </w:tabs>
              <w:spacing w:line="288" w:lineRule="auto"/>
              <w:jc w:val="center"/>
              <w:rPr>
                <w:sz w:val="14"/>
              </w:rPr>
            </w:pPr>
            <w:r>
              <w:rPr>
                <w:sz w:val="14"/>
              </w:rPr>
              <w:t>Núm.</w:t>
            </w:r>
            <w:r w:rsidR="00B64637">
              <w:rPr>
                <w:sz w:val="14"/>
              </w:rPr>
              <w:t xml:space="preserve"> (1)</w:t>
            </w:r>
          </w:p>
        </w:tc>
        <w:tc>
          <w:tcPr>
            <w:tcW w:w="567" w:type="dxa"/>
            <w:vAlign w:val="center"/>
          </w:tcPr>
          <w:p w14:paraId="024D63C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288" w:lineRule="auto"/>
              <w:jc w:val="center"/>
              <w:rPr>
                <w:sz w:val="14"/>
                <w:lang w:val="en-GB"/>
              </w:rPr>
            </w:pPr>
            <w:r>
              <w:rPr>
                <w:sz w:val="14"/>
                <w:lang w:val="en-GB"/>
              </w:rPr>
              <w:t>H</w:t>
            </w:r>
          </w:p>
        </w:tc>
        <w:tc>
          <w:tcPr>
            <w:tcW w:w="567" w:type="dxa"/>
            <w:vAlign w:val="center"/>
          </w:tcPr>
          <w:p w14:paraId="6DF9541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288" w:lineRule="auto"/>
              <w:jc w:val="center"/>
              <w:rPr>
                <w:sz w:val="14"/>
                <w:lang w:val="en-GB"/>
              </w:rPr>
            </w:pPr>
            <w:r>
              <w:rPr>
                <w:sz w:val="14"/>
                <w:lang w:val="en-GB"/>
              </w:rPr>
              <w:t>M</w:t>
            </w:r>
          </w:p>
        </w:tc>
        <w:tc>
          <w:tcPr>
            <w:tcW w:w="567" w:type="dxa"/>
            <w:vAlign w:val="center"/>
          </w:tcPr>
          <w:p w14:paraId="111B897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288" w:lineRule="auto"/>
              <w:jc w:val="center"/>
              <w:rPr>
                <w:sz w:val="14"/>
                <w:lang w:val="en-GB"/>
              </w:rPr>
            </w:pPr>
            <w:r>
              <w:rPr>
                <w:sz w:val="14"/>
                <w:lang w:val="en-GB"/>
              </w:rPr>
              <w:t>Total</w:t>
            </w:r>
          </w:p>
        </w:tc>
      </w:tr>
      <w:tr w:rsidR="00B64637" w14:paraId="5A14288F" w14:textId="77777777">
        <w:trPr>
          <w:jc w:val="center"/>
        </w:trPr>
        <w:tc>
          <w:tcPr>
            <w:tcW w:w="1197" w:type="dxa"/>
            <w:vAlign w:val="center"/>
          </w:tcPr>
          <w:p w14:paraId="7C79EDA4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6C9E999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1B776783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4ECAD9D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5713F15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331F319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EBF09A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11E35A8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092656A8" w14:textId="77777777">
        <w:trPr>
          <w:jc w:val="center"/>
        </w:trPr>
        <w:tc>
          <w:tcPr>
            <w:tcW w:w="1197" w:type="dxa"/>
            <w:vAlign w:val="center"/>
          </w:tcPr>
          <w:p w14:paraId="5264CF0A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00678B5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1F59B192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4EFDF88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0033DD50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0BDF51E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2715C6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1F4031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60E06036" w14:textId="77777777">
        <w:trPr>
          <w:jc w:val="center"/>
        </w:trPr>
        <w:tc>
          <w:tcPr>
            <w:tcW w:w="1197" w:type="dxa"/>
            <w:vAlign w:val="center"/>
          </w:tcPr>
          <w:p w14:paraId="1ED71658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3C80F7F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AB6812F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0686C92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7BE0D32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B10AEFE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A1638F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1951F5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6FC39CE1" w14:textId="77777777">
        <w:trPr>
          <w:jc w:val="center"/>
        </w:trPr>
        <w:tc>
          <w:tcPr>
            <w:tcW w:w="1197" w:type="dxa"/>
            <w:vAlign w:val="center"/>
          </w:tcPr>
          <w:p w14:paraId="1AD7F161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6953D01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4F629829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1474314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4892C56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1AC207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3664E7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6DD3840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0095723B" w14:textId="77777777">
        <w:trPr>
          <w:jc w:val="center"/>
        </w:trPr>
        <w:tc>
          <w:tcPr>
            <w:tcW w:w="1197" w:type="dxa"/>
            <w:vAlign w:val="center"/>
          </w:tcPr>
          <w:p w14:paraId="3E665554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76E45F70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22E496B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34C35FE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4643903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2901542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3305DD1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2FEB5E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77FD59E9" w14:textId="77777777">
        <w:trPr>
          <w:jc w:val="center"/>
        </w:trPr>
        <w:tc>
          <w:tcPr>
            <w:tcW w:w="1197" w:type="dxa"/>
            <w:vAlign w:val="center"/>
          </w:tcPr>
          <w:p w14:paraId="004BF8F6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7D9AB05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26B71B9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5EF681C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31DD724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1775F67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237D29E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13BDEB6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4E802506" w14:textId="77777777">
        <w:trPr>
          <w:jc w:val="center"/>
        </w:trPr>
        <w:tc>
          <w:tcPr>
            <w:tcW w:w="1197" w:type="dxa"/>
            <w:vAlign w:val="center"/>
          </w:tcPr>
          <w:p w14:paraId="4D6F2B04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3CD21D8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63C3C584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687D545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2B1A2D7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264F9C4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72B2C6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2E5358B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04DEBE82" w14:textId="77777777">
        <w:trPr>
          <w:jc w:val="center"/>
        </w:trPr>
        <w:tc>
          <w:tcPr>
            <w:tcW w:w="1197" w:type="dxa"/>
            <w:vAlign w:val="center"/>
          </w:tcPr>
          <w:p w14:paraId="25193345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52D09A9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27C82385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44077EC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6E9793D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80FD9D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2324665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678018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00AE9600" w14:textId="77777777">
        <w:trPr>
          <w:jc w:val="center"/>
        </w:trPr>
        <w:tc>
          <w:tcPr>
            <w:tcW w:w="1197" w:type="dxa"/>
            <w:vAlign w:val="center"/>
          </w:tcPr>
          <w:p w14:paraId="703F3260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437C931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1D22FFAB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62B70CB3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236F171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7D625B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D73006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FE35E8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752C448E" w14:textId="77777777">
        <w:trPr>
          <w:jc w:val="center"/>
        </w:trPr>
        <w:tc>
          <w:tcPr>
            <w:tcW w:w="1197" w:type="dxa"/>
            <w:vAlign w:val="center"/>
          </w:tcPr>
          <w:p w14:paraId="44BD2497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27317D3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09E5DEF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46866C5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2DF65F1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FAB5610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B119A0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D4FB05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4D7B478B" w14:textId="77777777">
        <w:trPr>
          <w:jc w:val="center"/>
        </w:trPr>
        <w:tc>
          <w:tcPr>
            <w:tcW w:w="1197" w:type="dxa"/>
            <w:vAlign w:val="center"/>
          </w:tcPr>
          <w:p w14:paraId="3E4EE4B6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73A8EDF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2BDDA06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3861E22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1E2D16E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2D492F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01772B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E988D8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6E1BEC18" w14:textId="77777777">
        <w:trPr>
          <w:jc w:val="center"/>
        </w:trPr>
        <w:tc>
          <w:tcPr>
            <w:tcW w:w="1197" w:type="dxa"/>
            <w:vAlign w:val="center"/>
          </w:tcPr>
          <w:p w14:paraId="0D7479DD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4873C90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1CF334A2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3936FBB3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0D62DB7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248B45F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E0802B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45D65E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142B7734" w14:textId="77777777">
        <w:trPr>
          <w:jc w:val="center"/>
        </w:trPr>
        <w:tc>
          <w:tcPr>
            <w:tcW w:w="1197" w:type="dxa"/>
            <w:vAlign w:val="center"/>
          </w:tcPr>
          <w:p w14:paraId="403D3AFF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080D203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7A9A37DE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095E47F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00FAD1F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31562D1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20D0AA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95E5D3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63B1D5CC" w14:textId="77777777">
        <w:trPr>
          <w:jc w:val="center"/>
        </w:trPr>
        <w:tc>
          <w:tcPr>
            <w:tcW w:w="1197" w:type="dxa"/>
            <w:vAlign w:val="center"/>
          </w:tcPr>
          <w:p w14:paraId="6288C667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3430465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B0676A8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0202CDB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409AD8A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F7612C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3FBA344E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575650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35317B46" w14:textId="77777777">
        <w:trPr>
          <w:jc w:val="center"/>
        </w:trPr>
        <w:tc>
          <w:tcPr>
            <w:tcW w:w="1197" w:type="dxa"/>
            <w:vAlign w:val="center"/>
          </w:tcPr>
          <w:p w14:paraId="3863D08C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684451B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2000B96C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56D61E1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6F4CC7C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F99B17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63A838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3DD5267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5C35EB0E" w14:textId="77777777">
        <w:trPr>
          <w:jc w:val="center"/>
        </w:trPr>
        <w:tc>
          <w:tcPr>
            <w:tcW w:w="1197" w:type="dxa"/>
            <w:vAlign w:val="center"/>
          </w:tcPr>
          <w:p w14:paraId="4652F051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76DA1CA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28893816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3339778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3EABB0E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BAEDB4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E1FC7B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43E119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18EAD5EF" w14:textId="77777777">
        <w:trPr>
          <w:jc w:val="center"/>
        </w:trPr>
        <w:tc>
          <w:tcPr>
            <w:tcW w:w="1197" w:type="dxa"/>
            <w:vAlign w:val="center"/>
          </w:tcPr>
          <w:p w14:paraId="1B875513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31D77D5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2F0385D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44AF25B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0E47E1B0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6A9D37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C231EE0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1A6467B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6EA532FB" w14:textId="77777777">
        <w:trPr>
          <w:jc w:val="center"/>
        </w:trPr>
        <w:tc>
          <w:tcPr>
            <w:tcW w:w="1197" w:type="dxa"/>
            <w:vAlign w:val="center"/>
          </w:tcPr>
          <w:p w14:paraId="041DE322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099F306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B107081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00B8C83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4BE617D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52E350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8B443B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697F52A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2646EC8B" w14:textId="77777777">
        <w:trPr>
          <w:jc w:val="center"/>
        </w:trPr>
        <w:tc>
          <w:tcPr>
            <w:tcW w:w="1197" w:type="dxa"/>
            <w:vAlign w:val="center"/>
          </w:tcPr>
          <w:p w14:paraId="52A1C882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239610D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4F1124B4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5FB9FF5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7D862A7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1F17D9FE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112B91E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654978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22D521D1" w14:textId="77777777">
        <w:trPr>
          <w:jc w:val="center"/>
        </w:trPr>
        <w:tc>
          <w:tcPr>
            <w:tcW w:w="1197" w:type="dxa"/>
            <w:vAlign w:val="center"/>
          </w:tcPr>
          <w:p w14:paraId="09ED4EC4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6FF3668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67B050A2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721234B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3F7E00FD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FF8CAF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68E620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F52B420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342A324A" w14:textId="77777777">
        <w:trPr>
          <w:jc w:val="center"/>
        </w:trPr>
        <w:tc>
          <w:tcPr>
            <w:tcW w:w="1197" w:type="dxa"/>
            <w:vAlign w:val="center"/>
          </w:tcPr>
          <w:p w14:paraId="657F21DF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594344C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04B234D4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43A154C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1F3E0CC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2A7C971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8BC352E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3750DC8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685A9F18" w14:textId="77777777">
        <w:trPr>
          <w:jc w:val="center"/>
        </w:trPr>
        <w:tc>
          <w:tcPr>
            <w:tcW w:w="1197" w:type="dxa"/>
            <w:vAlign w:val="center"/>
          </w:tcPr>
          <w:p w14:paraId="51D820A4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6B6912A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8FDCA7E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7B4E093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7BC504E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059340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92E005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4CF862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4AD9AE1A" w14:textId="77777777">
        <w:trPr>
          <w:jc w:val="center"/>
        </w:trPr>
        <w:tc>
          <w:tcPr>
            <w:tcW w:w="1197" w:type="dxa"/>
            <w:vAlign w:val="center"/>
          </w:tcPr>
          <w:p w14:paraId="77965181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5CC1B06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0D987672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2D04BAE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2982C7F9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193E5AB3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082A4432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886EA5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72F50E7C" w14:textId="77777777">
        <w:trPr>
          <w:jc w:val="center"/>
        </w:trPr>
        <w:tc>
          <w:tcPr>
            <w:tcW w:w="1197" w:type="dxa"/>
            <w:vAlign w:val="center"/>
          </w:tcPr>
          <w:p w14:paraId="1BF8FDC1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3A2B949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34EFC5D6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6D8574F0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33E3FEFE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CBA2E0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1D841DD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07927B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32DA7F93" w14:textId="77777777">
        <w:trPr>
          <w:jc w:val="center"/>
        </w:trPr>
        <w:tc>
          <w:tcPr>
            <w:tcW w:w="1197" w:type="dxa"/>
            <w:vAlign w:val="center"/>
          </w:tcPr>
          <w:p w14:paraId="3E39B30B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46967A8C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15E826A0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061E92D5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5DF3AC86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682E84E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BAD1477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19F6F9D1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  <w:tr w:rsidR="00B64637" w14:paraId="67B66DB7" w14:textId="77777777">
        <w:trPr>
          <w:jc w:val="center"/>
        </w:trPr>
        <w:tc>
          <w:tcPr>
            <w:tcW w:w="1197" w:type="dxa"/>
            <w:vAlign w:val="center"/>
          </w:tcPr>
          <w:p w14:paraId="035CEA2C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2394" w:type="dxa"/>
          </w:tcPr>
          <w:p w14:paraId="1E903D34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841" w:type="dxa"/>
            <w:vAlign w:val="center"/>
          </w:tcPr>
          <w:p w14:paraId="1E88B59B" w14:textId="77777777" w:rsidR="00B64637" w:rsidRDefault="00B64637" w:rsidP="009E477C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560" w:type="dxa"/>
          </w:tcPr>
          <w:p w14:paraId="7DABBA3F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rPr>
                <w:sz w:val="16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4014F2E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7EB77708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5F5E7C6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567" w:type="dxa"/>
          </w:tcPr>
          <w:p w14:paraId="46D8014B" w14:textId="77777777" w:rsidR="00B64637" w:rsidRDefault="00B64637" w:rsidP="00DC0EAD">
            <w:pPr>
              <w:pStyle w:val="Encabezado"/>
              <w:tabs>
                <w:tab w:val="clear" w:pos="4252"/>
                <w:tab w:val="clear" w:pos="8504"/>
              </w:tabs>
              <w:spacing w:line="384" w:lineRule="auto"/>
              <w:jc w:val="center"/>
              <w:rPr>
                <w:sz w:val="16"/>
                <w:lang w:val="en-GB"/>
              </w:rPr>
            </w:pPr>
          </w:p>
        </w:tc>
      </w:tr>
    </w:tbl>
    <w:p w14:paraId="5C9BECA8" w14:textId="77777777" w:rsidR="00B64637" w:rsidRDefault="00B64637" w:rsidP="00B64637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  <w:r>
        <w:rPr>
          <w:sz w:val="18"/>
        </w:rPr>
        <w:t>(*) En Educación Secundaria Obligatoria y Bachillerato consignar, en primer lugar las asignaturas comunes/ troncales o las propias de modalidad y, finalmente, las optativas/ específicas y de libre configuración.</w:t>
      </w:r>
    </w:p>
    <w:p w14:paraId="64D2C770" w14:textId="77777777" w:rsidR="00B64637" w:rsidRDefault="00B64637" w:rsidP="00B64637">
      <w:pPr>
        <w:pStyle w:val="Encabezado"/>
        <w:tabs>
          <w:tab w:val="clear" w:pos="4252"/>
          <w:tab w:val="clear" w:pos="8504"/>
        </w:tabs>
        <w:spacing w:line="384" w:lineRule="auto"/>
        <w:ind w:left="513"/>
        <w:rPr>
          <w:sz w:val="18"/>
        </w:rPr>
      </w:pPr>
      <w:r>
        <w:rPr>
          <w:sz w:val="18"/>
        </w:rPr>
        <w:t>(**) Número de sesiones en ESO y Bachillerato.</w:t>
      </w:r>
    </w:p>
    <w:p w14:paraId="053A0ECC" w14:textId="77777777" w:rsidR="00A46304" w:rsidRDefault="00B64637" w:rsidP="00B64637">
      <w:pPr>
        <w:rPr>
          <w:snapToGrid w:val="0"/>
          <w:sz w:val="16"/>
        </w:rPr>
      </w:pPr>
      <w:r>
        <w:rPr>
          <w:sz w:val="18"/>
        </w:rPr>
        <w:t xml:space="preserve">(1) </w:t>
      </w:r>
      <w:r w:rsidRPr="00806CE6">
        <w:rPr>
          <w:sz w:val="18"/>
          <w:u w:val="single"/>
        </w:rPr>
        <w:t xml:space="preserve">Utilizar el </w:t>
      </w:r>
      <w:r w:rsidR="008D5957">
        <w:rPr>
          <w:sz w:val="18"/>
          <w:u w:val="single"/>
        </w:rPr>
        <w:t xml:space="preserve">mismo </w:t>
      </w:r>
      <w:r w:rsidRPr="00806CE6">
        <w:rPr>
          <w:sz w:val="18"/>
          <w:u w:val="single"/>
        </w:rPr>
        <w:t xml:space="preserve">número de orden asignado en el apartado </w:t>
      </w:r>
      <w:r w:rsidR="009E477C" w:rsidRPr="009E477C">
        <w:rPr>
          <w:b/>
          <w:sz w:val="18"/>
          <w:u w:val="single"/>
        </w:rPr>
        <w:t>5</w:t>
      </w:r>
      <w:r>
        <w:rPr>
          <w:b/>
          <w:sz w:val="18"/>
          <w:u w:val="single"/>
        </w:rPr>
        <w:t xml:space="preserve">.1 Ficha </w:t>
      </w:r>
      <w:r w:rsidRPr="00806CE6">
        <w:rPr>
          <w:b/>
          <w:sz w:val="18"/>
          <w:u w:val="single"/>
        </w:rPr>
        <w:t>Pedagógica</w:t>
      </w:r>
      <w:r>
        <w:rPr>
          <w:sz w:val="18"/>
        </w:rPr>
        <w:t>.</w:t>
      </w:r>
    </w:p>
    <w:p w14:paraId="0D1E797D" w14:textId="3E60273E" w:rsidR="0028445A" w:rsidRPr="004F6B81" w:rsidRDefault="00B64637" w:rsidP="00617733">
      <w:pPr>
        <w:pStyle w:val="Encabezado"/>
        <w:tabs>
          <w:tab w:val="clear" w:pos="4252"/>
          <w:tab w:val="clear" w:pos="8504"/>
        </w:tabs>
        <w:spacing w:line="264" w:lineRule="auto"/>
        <w:rPr>
          <w:sz w:val="18"/>
          <w:lang w:val="es-ES"/>
        </w:rPr>
        <w:sectPr w:rsidR="0028445A" w:rsidRPr="004F6B81" w:rsidSect="00E57D59">
          <w:headerReference w:type="default" r:id="rId30"/>
          <w:footerReference w:type="default" r:id="rId31"/>
          <w:pgSz w:w="11906" w:h="16838" w:code="9"/>
          <w:pgMar w:top="567" w:right="567" w:bottom="567" w:left="851" w:header="720" w:footer="720" w:gutter="0"/>
          <w:cols w:space="708"/>
          <w:docGrid w:linePitch="233"/>
        </w:sectPr>
      </w:pPr>
      <w:r>
        <w:rPr>
          <w:sz w:val="18"/>
        </w:rPr>
        <w:br w:type="page"/>
      </w:r>
    </w:p>
    <w:p w14:paraId="652763A9" w14:textId="77777777" w:rsidR="00A46304" w:rsidRPr="00CC0847" w:rsidRDefault="00A46304" w:rsidP="00E04864">
      <w:pPr>
        <w:pStyle w:val="Encabezado"/>
        <w:tabs>
          <w:tab w:val="clear" w:pos="4252"/>
          <w:tab w:val="clear" w:pos="8504"/>
        </w:tabs>
        <w:spacing w:line="384" w:lineRule="auto"/>
        <w:rPr>
          <w:sz w:val="18"/>
          <w:szCs w:val="18"/>
        </w:rPr>
      </w:pPr>
    </w:p>
    <w:sectPr w:rsidR="00A46304" w:rsidRPr="00CC0847" w:rsidSect="00811111">
      <w:pgSz w:w="16838" w:h="11906" w:orient="landscape" w:code="9"/>
      <w:pgMar w:top="851" w:right="567" w:bottom="567" w:left="567" w:header="720" w:footer="720" w:gutter="0"/>
      <w:cols w:space="708"/>
      <w:docGrid w:linePitch="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9FD9D" w14:textId="77777777" w:rsidR="002669E8" w:rsidRDefault="002669E8">
      <w:r>
        <w:separator/>
      </w:r>
    </w:p>
  </w:endnote>
  <w:endnote w:type="continuationSeparator" w:id="0">
    <w:p w14:paraId="0FA26671" w14:textId="77777777" w:rsidR="002669E8" w:rsidRDefault="00266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tur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1D246" w14:textId="77777777" w:rsidR="00BB3C86" w:rsidRDefault="00BB3C8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A662C" w14:textId="77777777" w:rsidR="00BB3C86" w:rsidRDefault="00BB3C86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E0F66" w14:textId="77777777" w:rsidR="00BB3C86" w:rsidRDefault="00BB3C86">
    <w:pPr>
      <w:pStyle w:val="Piedepgina"/>
      <w:ind w:right="360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ABBF0" w14:textId="77777777" w:rsidR="00BB3C86" w:rsidRDefault="00BB3C86">
    <w:pPr>
      <w:pStyle w:val="Piedepgina"/>
      <w:framePr w:wrap="around" w:vAnchor="text" w:hAnchor="margin" w:xAlign="right" w:y="1"/>
      <w:textDirection w:val="tbRl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951F5">
      <w:rPr>
        <w:rStyle w:val="Nmerodepgina"/>
        <w:noProof/>
      </w:rPr>
      <w:t>15</w:t>
    </w:r>
    <w:r>
      <w:rPr>
        <w:rStyle w:val="Nmerodepgina"/>
      </w:rPr>
      <w:fldChar w:fldCharType="end"/>
    </w:r>
  </w:p>
  <w:p w14:paraId="7AD89F34" w14:textId="77777777" w:rsidR="00BB3C86" w:rsidRDefault="00BB3C86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6677" w14:textId="77777777" w:rsidR="00BB3C86" w:rsidRDefault="00BB3C86">
    <w:pPr>
      <w:pStyle w:val="Piedepgina"/>
      <w:ind w:right="360"/>
      <w:jc w:val="righ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3AAA" w14:textId="77777777" w:rsidR="00BB3C86" w:rsidRPr="008C51A7" w:rsidRDefault="00BB3C86" w:rsidP="001A6CFE">
    <w:pPr>
      <w:tabs>
        <w:tab w:val="center" w:pos="8721"/>
      </w:tabs>
      <w:jc w:val="center"/>
      <w:rPr>
        <w:sz w:val="20"/>
        <w:szCs w:val="20"/>
      </w:rPr>
    </w:pPr>
    <w:r w:rsidRPr="008C51A7">
      <w:rPr>
        <w:sz w:val="20"/>
        <w:szCs w:val="20"/>
      </w:rPr>
      <w:t xml:space="preserve">En ________________a _____ </w:t>
    </w:r>
    <w:proofErr w:type="spellStart"/>
    <w:r w:rsidRPr="008C51A7">
      <w:rPr>
        <w:sz w:val="20"/>
        <w:szCs w:val="20"/>
      </w:rPr>
      <w:t>de</w:t>
    </w:r>
    <w:proofErr w:type="spellEnd"/>
    <w:r w:rsidRPr="008C51A7">
      <w:rPr>
        <w:sz w:val="20"/>
        <w:szCs w:val="20"/>
      </w:rPr>
      <w:t xml:space="preserve"> __________________ </w:t>
    </w:r>
    <w:proofErr w:type="spellStart"/>
    <w:r w:rsidRPr="008C51A7">
      <w:rPr>
        <w:sz w:val="20"/>
        <w:szCs w:val="20"/>
      </w:rPr>
      <w:t>de</w:t>
    </w:r>
    <w:proofErr w:type="spellEnd"/>
    <w:r w:rsidRPr="008C51A7">
      <w:rPr>
        <w:sz w:val="20"/>
        <w:szCs w:val="20"/>
      </w:rPr>
      <w:t xml:space="preserve"> ________</w:t>
    </w:r>
  </w:p>
  <w:p w14:paraId="7EDF4560" w14:textId="77777777" w:rsidR="00BB3C86" w:rsidRDefault="00BB3C86" w:rsidP="001A6CFE">
    <w:pPr>
      <w:tabs>
        <w:tab w:val="center" w:pos="2565"/>
        <w:tab w:val="center" w:pos="9918"/>
      </w:tabs>
      <w:rPr>
        <w:sz w:val="20"/>
        <w:szCs w:val="20"/>
      </w:rPr>
    </w:pPr>
    <w:r w:rsidRPr="008C51A7">
      <w:rPr>
        <w:sz w:val="20"/>
        <w:szCs w:val="20"/>
      </w:rPr>
      <w:tab/>
    </w:r>
    <w:proofErr w:type="spellStart"/>
    <w:r w:rsidRPr="008C51A7">
      <w:rPr>
        <w:sz w:val="20"/>
        <w:szCs w:val="20"/>
      </w:rPr>
      <w:t>Vº</w:t>
    </w:r>
    <w:proofErr w:type="spellEnd"/>
    <w:r w:rsidRPr="008C51A7">
      <w:rPr>
        <w:sz w:val="20"/>
        <w:szCs w:val="20"/>
      </w:rPr>
      <w:t xml:space="preserve"> </w:t>
    </w:r>
    <w:proofErr w:type="spellStart"/>
    <w:r w:rsidRPr="008C51A7">
      <w:rPr>
        <w:sz w:val="20"/>
        <w:szCs w:val="20"/>
      </w:rPr>
      <w:t>Bº</w:t>
    </w:r>
    <w:proofErr w:type="spellEnd"/>
    <w:r w:rsidRPr="008C51A7">
      <w:rPr>
        <w:sz w:val="20"/>
        <w:szCs w:val="20"/>
      </w:rPr>
      <w:t xml:space="preserve"> del Inspector/a </w:t>
    </w:r>
    <w:r w:rsidRPr="008C51A7">
      <w:rPr>
        <w:sz w:val="20"/>
        <w:szCs w:val="20"/>
      </w:rPr>
      <w:tab/>
      <w:t>El Director/La Directora del centro</w:t>
    </w:r>
  </w:p>
  <w:p w14:paraId="567567DD" w14:textId="77777777" w:rsidR="00BB3C86" w:rsidRDefault="00BB3C86" w:rsidP="001A6CFE">
    <w:pPr>
      <w:tabs>
        <w:tab w:val="center" w:pos="2565"/>
        <w:tab w:val="center" w:pos="8721"/>
      </w:tabs>
      <w:rPr>
        <w:sz w:val="20"/>
        <w:szCs w:val="20"/>
      </w:rPr>
    </w:pPr>
  </w:p>
  <w:p w14:paraId="711E6A04" w14:textId="77777777" w:rsidR="00BB3C86" w:rsidRPr="008C51A7" w:rsidRDefault="00BB3C86" w:rsidP="001A6CFE">
    <w:pPr>
      <w:tabs>
        <w:tab w:val="center" w:pos="2565"/>
        <w:tab w:val="center" w:pos="8721"/>
      </w:tabs>
      <w:rPr>
        <w:sz w:val="20"/>
        <w:szCs w:val="20"/>
      </w:rPr>
    </w:pPr>
  </w:p>
  <w:p w14:paraId="36D60866" w14:textId="77777777" w:rsidR="00BB3C86" w:rsidRDefault="00BB3C86" w:rsidP="001A6CFE">
    <w:pPr>
      <w:pStyle w:val="Piedepgina"/>
      <w:tabs>
        <w:tab w:val="clear" w:pos="4252"/>
        <w:tab w:val="clear" w:pos="8504"/>
        <w:tab w:val="center" w:pos="2565"/>
        <w:tab w:val="center" w:pos="9918"/>
        <w:tab w:val="right" w:pos="14877"/>
      </w:tabs>
      <w:ind w:right="360"/>
    </w:pPr>
    <w:r>
      <w:rPr>
        <w:sz w:val="20"/>
        <w:szCs w:val="20"/>
      </w:rPr>
      <w:tab/>
    </w:r>
    <w:r w:rsidRPr="008C51A7">
      <w:rPr>
        <w:sz w:val="20"/>
        <w:szCs w:val="20"/>
      </w:rPr>
      <w:t xml:space="preserve">Fdo.:_____________________________ </w:t>
    </w:r>
    <w:r w:rsidRPr="008C51A7">
      <w:rPr>
        <w:sz w:val="20"/>
        <w:szCs w:val="20"/>
      </w:rPr>
      <w:tab/>
      <w:t>Fdo.:____________________________________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8BD9F" w14:textId="77777777" w:rsidR="00BB3C86" w:rsidRDefault="00BB3C86">
    <w:pPr>
      <w:pStyle w:val="Piedepgina"/>
      <w:ind w:right="360"/>
      <w:jc w:val="righ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1E56D" w14:textId="77777777" w:rsidR="00BB3C86" w:rsidRDefault="00BB3C86">
    <w:pPr>
      <w:pStyle w:val="Piedepgina"/>
      <w:ind w:right="360"/>
      <w:jc w:val="righ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B6B54" w14:textId="77777777" w:rsidR="00BB3C86" w:rsidRDefault="00BB3C8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1307D" w14:textId="77777777" w:rsidR="00BB3C86" w:rsidRDefault="00BB3C86">
    <w:pPr>
      <w:pStyle w:val="Piedepgina"/>
      <w:ind w:right="360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49F5F" w14:textId="77777777" w:rsidR="00BB3C86" w:rsidRDefault="00BB3C86">
    <w:pPr>
      <w:pStyle w:val="Piedepgina"/>
      <w:framePr w:wrap="around" w:vAnchor="text" w:hAnchor="margin" w:xAlign="right" w:y="1"/>
      <w:textDirection w:val="tbRl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951F5">
      <w:rPr>
        <w:rStyle w:val="Nmerodepgina"/>
        <w:noProof/>
      </w:rPr>
      <w:t>26</w:t>
    </w:r>
    <w:r>
      <w:rPr>
        <w:rStyle w:val="Nmerodepgina"/>
      </w:rPr>
      <w:fldChar w:fldCharType="end"/>
    </w:r>
  </w:p>
  <w:p w14:paraId="00A2CCEB" w14:textId="77777777" w:rsidR="00BB3C86" w:rsidRDefault="00BB3C86">
    <w:pPr>
      <w:pStyle w:val="Piedepgina"/>
      <w:ind w:right="360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8752E" w14:textId="77777777" w:rsidR="00BB3C86" w:rsidRDefault="00BB3C86">
    <w:pPr>
      <w:pStyle w:val="Piedepgina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FC580" w14:textId="77777777" w:rsidR="00BB3C86" w:rsidRDefault="00BB3C86">
    <w:pPr>
      <w:pStyle w:val="Piedepgina"/>
      <w:ind w:right="360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D7F30" w14:textId="77777777" w:rsidR="00BB3C86" w:rsidRPr="00227927" w:rsidRDefault="00BB3C86" w:rsidP="002279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331DC" w14:textId="77777777" w:rsidR="002669E8" w:rsidRDefault="002669E8">
      <w:r>
        <w:separator/>
      </w:r>
    </w:p>
  </w:footnote>
  <w:footnote w:type="continuationSeparator" w:id="0">
    <w:p w14:paraId="60465061" w14:textId="77777777" w:rsidR="002669E8" w:rsidRDefault="002669E8">
      <w:r>
        <w:continuationSeparator/>
      </w:r>
    </w:p>
  </w:footnote>
  <w:footnote w:id="1">
    <w:p w14:paraId="0055A883" w14:textId="77777777" w:rsidR="00BB3C86" w:rsidRDefault="00BB3C86">
      <w:pPr>
        <w:pStyle w:val="Textonotapie"/>
        <w:rPr>
          <w:sz w:val="18"/>
        </w:rPr>
      </w:pPr>
      <w:r>
        <w:rPr>
          <w:rStyle w:val="Refdenotaalpie"/>
          <w:sz w:val="18"/>
        </w:rPr>
        <w:footnoteRef/>
      </w:r>
      <w:r>
        <w:rPr>
          <w:sz w:val="18"/>
        </w:rPr>
        <w:t xml:space="preserve"> Indicar el nombre de la comisión.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24DCC" w14:textId="77777777" w:rsidR="00BB3C86" w:rsidRDefault="00BB3C86" w:rsidP="0039456E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7F76DB" w14:textId="77777777" w:rsidR="00BB3C86" w:rsidRDefault="00BB3C86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2FAF" w14:textId="77777777" w:rsidR="00BB3C86" w:rsidRDefault="00BB3C8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75"/>
      <w:gridCol w:w="3463"/>
      <w:gridCol w:w="301"/>
      <w:gridCol w:w="310"/>
      <w:gridCol w:w="301"/>
      <w:gridCol w:w="301"/>
      <w:gridCol w:w="301"/>
      <w:gridCol w:w="301"/>
      <w:gridCol w:w="301"/>
      <w:gridCol w:w="302"/>
    </w:tblGrid>
    <w:tr w:rsidR="00BB3C86" w14:paraId="3BAB2CC7" w14:textId="77777777">
      <w:trPr>
        <w:cantSplit/>
        <w:trHeight w:val="468"/>
        <w:jc w:val="center"/>
      </w:trPr>
      <w:tc>
        <w:tcPr>
          <w:tcW w:w="4275" w:type="dxa"/>
          <w:tcBorders>
            <w:top w:val="nil"/>
            <w:left w:val="nil"/>
            <w:bottom w:val="nil"/>
            <w:right w:val="nil"/>
          </w:tcBorders>
        </w:tcPr>
        <w:p w14:paraId="44530359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 w:right="34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CENTRO: ___________________________</w:t>
          </w:r>
        </w:p>
      </w:tc>
      <w:tc>
        <w:tcPr>
          <w:tcW w:w="4074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3FB43EB4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LOCALIDAD: ___________________</w:t>
          </w:r>
        </w:p>
      </w:tc>
      <w:tc>
        <w:tcPr>
          <w:tcW w:w="1798" w:type="dxa"/>
          <w:gridSpan w:val="6"/>
          <w:tcBorders>
            <w:top w:val="nil"/>
            <w:left w:val="nil"/>
            <w:bottom w:val="nil"/>
            <w:right w:val="nil"/>
          </w:tcBorders>
        </w:tcPr>
        <w:p w14:paraId="00D66346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  <w:jc w:val="right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Curso 2004/2005</w:t>
          </w:r>
        </w:p>
      </w:tc>
    </w:tr>
    <w:tr w:rsidR="00BB3C86" w14:paraId="54C59976" w14:textId="77777777">
      <w:trPr>
        <w:jc w:val="center"/>
      </w:trPr>
      <w:tc>
        <w:tcPr>
          <w:tcW w:w="4275" w:type="dxa"/>
          <w:tcBorders>
            <w:top w:val="nil"/>
            <w:left w:val="nil"/>
            <w:bottom w:val="nil"/>
            <w:right w:val="nil"/>
          </w:tcBorders>
        </w:tcPr>
        <w:p w14:paraId="30E1988D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  <w:rPr>
              <w:rFonts w:ascii="Arial" w:hAnsi="Arial"/>
              <w:sz w:val="20"/>
            </w:rPr>
          </w:pPr>
        </w:p>
      </w:tc>
      <w:tc>
        <w:tcPr>
          <w:tcW w:w="3463" w:type="dxa"/>
          <w:tcBorders>
            <w:top w:val="nil"/>
            <w:left w:val="nil"/>
            <w:bottom w:val="nil"/>
          </w:tcBorders>
          <w:vAlign w:val="center"/>
        </w:tcPr>
        <w:p w14:paraId="59A61863" w14:textId="3E36DC29" w:rsidR="00BB3C86" w:rsidRDefault="00925E6B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N.º</w:t>
          </w:r>
          <w:r w:rsidR="00BB3C86">
            <w:rPr>
              <w:rFonts w:ascii="Arial" w:hAnsi="Arial"/>
              <w:sz w:val="18"/>
            </w:rPr>
            <w:t xml:space="preserve"> de Código:</w:t>
          </w:r>
        </w:p>
      </w:tc>
      <w:tc>
        <w:tcPr>
          <w:tcW w:w="301" w:type="dxa"/>
          <w:tcBorders>
            <w:top w:val="single" w:sz="4" w:space="0" w:color="auto"/>
            <w:bottom w:val="single" w:sz="4" w:space="0" w:color="auto"/>
          </w:tcBorders>
        </w:tcPr>
        <w:p w14:paraId="54026C86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</w:pPr>
        </w:p>
      </w:tc>
      <w:tc>
        <w:tcPr>
          <w:tcW w:w="301" w:type="dxa"/>
          <w:tcBorders>
            <w:top w:val="single" w:sz="4" w:space="0" w:color="auto"/>
            <w:bottom w:val="single" w:sz="4" w:space="0" w:color="auto"/>
          </w:tcBorders>
        </w:tcPr>
        <w:p w14:paraId="7C0A335B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</w:pPr>
        </w:p>
      </w:tc>
      <w:tc>
        <w:tcPr>
          <w:tcW w:w="301" w:type="dxa"/>
          <w:tcBorders>
            <w:top w:val="single" w:sz="4" w:space="0" w:color="auto"/>
            <w:bottom w:val="single" w:sz="4" w:space="0" w:color="auto"/>
          </w:tcBorders>
        </w:tcPr>
        <w:p w14:paraId="2E6132BB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</w:pPr>
        </w:p>
      </w:tc>
      <w:tc>
        <w:tcPr>
          <w:tcW w:w="301" w:type="dxa"/>
          <w:tcBorders>
            <w:top w:val="single" w:sz="4" w:space="0" w:color="auto"/>
            <w:bottom w:val="single" w:sz="4" w:space="0" w:color="auto"/>
          </w:tcBorders>
        </w:tcPr>
        <w:p w14:paraId="61E3EF65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</w:pPr>
        </w:p>
      </w:tc>
      <w:tc>
        <w:tcPr>
          <w:tcW w:w="301" w:type="dxa"/>
          <w:tcBorders>
            <w:top w:val="single" w:sz="4" w:space="0" w:color="auto"/>
            <w:bottom w:val="single" w:sz="4" w:space="0" w:color="auto"/>
          </w:tcBorders>
        </w:tcPr>
        <w:p w14:paraId="0063F021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</w:pPr>
        </w:p>
      </w:tc>
      <w:tc>
        <w:tcPr>
          <w:tcW w:w="301" w:type="dxa"/>
          <w:tcBorders>
            <w:top w:val="single" w:sz="4" w:space="0" w:color="auto"/>
            <w:bottom w:val="single" w:sz="4" w:space="0" w:color="auto"/>
          </w:tcBorders>
        </w:tcPr>
        <w:p w14:paraId="14FFCDD3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</w:pPr>
        </w:p>
      </w:tc>
      <w:tc>
        <w:tcPr>
          <w:tcW w:w="301" w:type="dxa"/>
          <w:tcBorders>
            <w:top w:val="single" w:sz="4" w:space="0" w:color="auto"/>
            <w:bottom w:val="single" w:sz="4" w:space="0" w:color="auto"/>
          </w:tcBorders>
        </w:tcPr>
        <w:p w14:paraId="3487D519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</w:pPr>
        </w:p>
      </w:tc>
      <w:tc>
        <w:tcPr>
          <w:tcW w:w="302" w:type="dxa"/>
          <w:tcBorders>
            <w:top w:val="single" w:sz="4" w:space="0" w:color="auto"/>
            <w:bottom w:val="single" w:sz="4" w:space="0" w:color="auto"/>
          </w:tcBorders>
        </w:tcPr>
        <w:p w14:paraId="5A06DFD3" w14:textId="77777777" w:rsidR="00BB3C86" w:rsidRDefault="00BB3C86">
          <w:pPr>
            <w:pStyle w:val="p10"/>
            <w:tabs>
              <w:tab w:val="right" w:pos="851"/>
              <w:tab w:val="left" w:pos="1418"/>
              <w:tab w:val="right" w:leader="dot" w:pos="9072"/>
            </w:tabs>
            <w:spacing w:line="240" w:lineRule="auto"/>
            <w:ind w:left="0"/>
          </w:pPr>
        </w:p>
      </w:tc>
    </w:tr>
  </w:tbl>
  <w:p w14:paraId="3B9D2EB7" w14:textId="77777777" w:rsidR="00BB3C86" w:rsidRDefault="00BB3C8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C5B3A" w14:textId="77777777" w:rsidR="00BB3C86" w:rsidRDefault="00BB3C86" w:rsidP="00AE6B79">
    <w:pPr>
      <w:pStyle w:val="Encabezado"/>
      <w:framePr w:vSpace="284" w:wrap="around" w:hAnchor="page" w:xAlign="right" w:yAlign="top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951F5">
      <w:rPr>
        <w:rStyle w:val="Nmerodepgina"/>
        <w:noProof/>
      </w:rPr>
      <w:t>29</w:t>
    </w:r>
    <w:r>
      <w:rPr>
        <w:rStyle w:val="Nmerodepgina"/>
      </w:rPr>
      <w:fldChar w:fldCharType="end"/>
    </w: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0"/>
      <w:gridCol w:w="3260"/>
      <w:gridCol w:w="3157"/>
      <w:gridCol w:w="1710"/>
    </w:tblGrid>
    <w:tr w:rsidR="00BB3C86" w14:paraId="447E5941" w14:textId="77777777" w:rsidTr="00977730">
      <w:trPr>
        <w:trHeight w:val="454"/>
        <w:jc w:val="center"/>
      </w:trPr>
      <w:tc>
        <w:tcPr>
          <w:tcW w:w="5240" w:type="dxa"/>
          <w:gridSpan w:val="2"/>
          <w:vAlign w:val="center"/>
        </w:tcPr>
        <w:p w14:paraId="4854B555" w14:textId="77777777" w:rsidR="00BB3C86" w:rsidRDefault="00BB3C86" w:rsidP="00F74D90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ind w:right="360"/>
            <w:rPr>
              <w:i/>
              <w:sz w:val="18"/>
            </w:rPr>
          </w:pPr>
          <w:r>
            <w:rPr>
              <w:i/>
              <w:sz w:val="18"/>
            </w:rPr>
            <w:t>Centro:</w:t>
          </w:r>
        </w:p>
      </w:tc>
      <w:tc>
        <w:tcPr>
          <w:tcW w:w="3157" w:type="dxa"/>
          <w:vAlign w:val="center"/>
        </w:tcPr>
        <w:p w14:paraId="74BD620E" w14:textId="0E163CF5" w:rsidR="00BB3C86" w:rsidRDefault="00977730" w:rsidP="00F74D90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rPr>
              <w:i/>
              <w:sz w:val="18"/>
            </w:rPr>
          </w:pPr>
          <w:r>
            <w:rPr>
              <w:i/>
              <w:sz w:val="18"/>
            </w:rPr>
            <w:t xml:space="preserve">Código del centro: </w:t>
          </w:r>
        </w:p>
      </w:tc>
      <w:tc>
        <w:tcPr>
          <w:tcW w:w="1710" w:type="dxa"/>
          <w:vAlign w:val="center"/>
        </w:tcPr>
        <w:p w14:paraId="2067ADAC" w14:textId="02178190" w:rsidR="00BB3C86" w:rsidRPr="00DC76FC" w:rsidRDefault="00C84AF9" w:rsidP="001F2B03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jc w:val="left"/>
            <w:rPr>
              <w:b/>
              <w:sz w:val="18"/>
            </w:rPr>
          </w:pPr>
          <w:r>
            <w:rPr>
              <w:b/>
              <w:sz w:val="18"/>
            </w:rPr>
            <w:t>Curso 202</w:t>
          </w:r>
          <w:r w:rsidR="000E7505">
            <w:rPr>
              <w:b/>
              <w:sz w:val="18"/>
            </w:rPr>
            <w:t>5</w:t>
          </w:r>
          <w:r>
            <w:rPr>
              <w:b/>
              <w:sz w:val="18"/>
            </w:rPr>
            <w:t>/2</w:t>
          </w:r>
          <w:r w:rsidR="000E7505">
            <w:rPr>
              <w:b/>
              <w:sz w:val="18"/>
            </w:rPr>
            <w:t>6</w:t>
          </w:r>
        </w:p>
      </w:tc>
    </w:tr>
    <w:tr w:rsidR="00BB3C86" w14:paraId="5B415B70" w14:textId="77777777" w:rsidTr="00977730">
      <w:trPr>
        <w:trHeight w:val="454"/>
        <w:jc w:val="center"/>
      </w:trPr>
      <w:tc>
        <w:tcPr>
          <w:tcW w:w="1980" w:type="dxa"/>
          <w:vAlign w:val="center"/>
        </w:tcPr>
        <w:p w14:paraId="3E32EE2D" w14:textId="24EA0D57" w:rsidR="00BB3C86" w:rsidRDefault="00977730" w:rsidP="00977730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rPr>
              <w:i/>
              <w:sz w:val="18"/>
            </w:rPr>
          </w:pPr>
          <w:r>
            <w:rPr>
              <w:i/>
              <w:sz w:val="18"/>
            </w:rPr>
            <w:t>Localidad y concejo:</w:t>
          </w:r>
        </w:p>
      </w:tc>
      <w:tc>
        <w:tcPr>
          <w:tcW w:w="8127" w:type="dxa"/>
          <w:gridSpan w:val="3"/>
          <w:vAlign w:val="center"/>
        </w:tcPr>
        <w:p w14:paraId="42E80CD7" w14:textId="77777777" w:rsidR="00BB3C86" w:rsidRDefault="00BB3C86" w:rsidP="00F74D90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jc w:val="center"/>
            <w:rPr>
              <w:sz w:val="18"/>
            </w:rPr>
          </w:pPr>
        </w:p>
      </w:tc>
    </w:tr>
  </w:tbl>
  <w:p w14:paraId="755DAE87" w14:textId="77777777" w:rsidR="00BB3C86" w:rsidRPr="0066641B" w:rsidRDefault="00BB3C86">
    <w:pPr>
      <w:ind w:right="360"/>
      <w:rPr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85143" w14:textId="77777777" w:rsidR="00BB3C86" w:rsidRDefault="00BB3C8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7A23AEE" w14:textId="77777777" w:rsidR="00BB3C86" w:rsidRDefault="00BB3C86">
    <w:pPr>
      <w:pStyle w:val="Encabezado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3D9D8" w14:textId="77777777" w:rsidR="00BB3C86" w:rsidRDefault="00BB3C8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3791121" w14:textId="77777777" w:rsidR="00BB3C86" w:rsidRDefault="00BB3C86">
    <w:pPr>
      <w:pStyle w:val="Encabezado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5FCB0" w14:textId="77777777" w:rsidR="00BB3C86" w:rsidRDefault="00BB3C86">
    <w:pPr>
      <w:pStyle w:val="Encabezad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B81ED" w14:textId="77777777" w:rsidR="00BB3C86" w:rsidRDefault="00BB3C8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D1413BF" w14:textId="77777777" w:rsidR="00BB3C86" w:rsidRDefault="00BB3C86">
    <w:pPr>
      <w:pStyle w:val="Encabezado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7FB15" w14:textId="77777777" w:rsidR="00BB3C86" w:rsidRDefault="00BB3C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A55F6"/>
    <w:multiLevelType w:val="hybridMultilevel"/>
    <w:tmpl w:val="10EC910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12C64"/>
    <w:multiLevelType w:val="multilevel"/>
    <w:tmpl w:val="3036D928"/>
    <w:lvl w:ilvl="0">
      <w:start w:val="1"/>
      <w:numFmt w:val="decimal"/>
      <w:lvlText w:val="(%1)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" w15:restartNumberingAfterBreak="0">
    <w:nsid w:val="0EC133ED"/>
    <w:multiLevelType w:val="hybridMultilevel"/>
    <w:tmpl w:val="439AFF08"/>
    <w:lvl w:ilvl="0" w:tplc="7608AC2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92F5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EA4D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9822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E27C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122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B4E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F4C4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BE16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4B52C5"/>
    <w:multiLevelType w:val="hybridMultilevel"/>
    <w:tmpl w:val="3036D928"/>
    <w:lvl w:ilvl="0" w:tplc="FF12F5AE">
      <w:start w:val="1"/>
      <w:numFmt w:val="decimal"/>
      <w:lvlText w:val="(%1)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9454CB32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E3B40BCE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22104962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C1D0047A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19285E3E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FFF29B08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3E6EDFC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8E82A256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4" w15:restartNumberingAfterBreak="0">
    <w:nsid w:val="104B44D6"/>
    <w:multiLevelType w:val="multilevel"/>
    <w:tmpl w:val="DE3C5C1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ulonivel1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5EA6C89"/>
    <w:multiLevelType w:val="hybridMultilevel"/>
    <w:tmpl w:val="000C0634"/>
    <w:lvl w:ilvl="0" w:tplc="C48A83C4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5540D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2838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14B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D8E2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6C8A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A809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C8A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AE49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163482"/>
    <w:multiLevelType w:val="hybridMultilevel"/>
    <w:tmpl w:val="5CA21352"/>
    <w:lvl w:ilvl="0" w:tplc="577832A4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3A401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3A0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F21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4C7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D24F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3EA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64F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1649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F01F9A"/>
    <w:multiLevelType w:val="hybridMultilevel"/>
    <w:tmpl w:val="30A44D0C"/>
    <w:lvl w:ilvl="0" w:tplc="5BBC9FBE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A3C89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C85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488D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0F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16DA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3A2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3E2D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F65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8B3AA9"/>
    <w:multiLevelType w:val="hybridMultilevel"/>
    <w:tmpl w:val="42005654"/>
    <w:lvl w:ilvl="0" w:tplc="A39AED72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B1101F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02CD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BA1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F01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4813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3044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44B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2897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BF615A"/>
    <w:multiLevelType w:val="hybridMultilevel"/>
    <w:tmpl w:val="2034B6B0"/>
    <w:lvl w:ilvl="0" w:tplc="D3FAC680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D9785D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2452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A9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A4E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C209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F2E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6A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F45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145BE"/>
    <w:multiLevelType w:val="hybridMultilevel"/>
    <w:tmpl w:val="ADEE070A"/>
    <w:lvl w:ilvl="0" w:tplc="F9166DD4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EF567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EEC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F45D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60A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7A48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1CF5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E21C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3615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4D1624"/>
    <w:multiLevelType w:val="hybridMultilevel"/>
    <w:tmpl w:val="300A5C78"/>
    <w:lvl w:ilvl="0" w:tplc="81F04A16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B038E4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94F8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C6D9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0A0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78FD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AA3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66C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4882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D95D90"/>
    <w:multiLevelType w:val="hybridMultilevel"/>
    <w:tmpl w:val="0C1AB646"/>
    <w:lvl w:ilvl="0" w:tplc="7F7AF338">
      <w:start w:val="1"/>
      <w:numFmt w:val="decimal"/>
      <w:lvlText w:val="(%1)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764E184E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B09E2B46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6F1607F6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DE306B6E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D6B47668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A98B210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99EEAA1E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B670596A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13" w15:restartNumberingAfterBreak="0">
    <w:nsid w:val="5B516CE1"/>
    <w:multiLevelType w:val="hybridMultilevel"/>
    <w:tmpl w:val="921810E2"/>
    <w:lvl w:ilvl="0" w:tplc="12800CA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17155C"/>
    <w:multiLevelType w:val="singleLevel"/>
    <w:tmpl w:val="DD7A34C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6533246D"/>
    <w:multiLevelType w:val="hybridMultilevel"/>
    <w:tmpl w:val="5ED6A1D6"/>
    <w:lvl w:ilvl="0" w:tplc="643A9634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F522E1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36F3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92E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43F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16B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48D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E73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36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125954"/>
    <w:multiLevelType w:val="multilevel"/>
    <w:tmpl w:val="BF1045F8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6C8C7B9A"/>
    <w:multiLevelType w:val="hybridMultilevel"/>
    <w:tmpl w:val="B91C0B40"/>
    <w:lvl w:ilvl="0" w:tplc="5146582A">
      <w:start w:val="1"/>
      <w:numFmt w:val="decimal"/>
      <w:lvlText w:val="(%1)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AD32DAAC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996A079A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172D862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B0868D5C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6A4E9FDC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39D28ADA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652A7816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4A1CAC0A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8" w15:restartNumberingAfterBreak="0">
    <w:nsid w:val="7B9D197B"/>
    <w:multiLevelType w:val="hybridMultilevel"/>
    <w:tmpl w:val="7A8835BA"/>
    <w:lvl w:ilvl="0" w:tplc="3C4211CA">
      <w:start w:val="1"/>
      <w:numFmt w:val="lowerLetter"/>
      <w:lvlText w:val="%1)"/>
      <w:lvlJc w:val="left"/>
      <w:pPr>
        <w:tabs>
          <w:tab w:val="num" w:pos="1040"/>
        </w:tabs>
        <w:ind w:left="964" w:hanging="284"/>
      </w:pPr>
      <w:rPr>
        <w:rFonts w:hint="default"/>
      </w:rPr>
    </w:lvl>
    <w:lvl w:ilvl="1" w:tplc="AE6604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7484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0A6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30D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A4BF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C039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A433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86C7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3691804">
    <w:abstractNumId w:val="4"/>
  </w:num>
  <w:num w:numId="2" w16cid:durableId="1403941321">
    <w:abstractNumId w:val="16"/>
  </w:num>
  <w:num w:numId="3" w16cid:durableId="1791244869">
    <w:abstractNumId w:val="3"/>
  </w:num>
  <w:num w:numId="4" w16cid:durableId="711345174">
    <w:abstractNumId w:val="2"/>
  </w:num>
  <w:num w:numId="5" w16cid:durableId="702558322">
    <w:abstractNumId w:val="17"/>
  </w:num>
  <w:num w:numId="6" w16cid:durableId="1160928511">
    <w:abstractNumId w:val="15"/>
  </w:num>
  <w:num w:numId="7" w16cid:durableId="1688100228">
    <w:abstractNumId w:val="9"/>
  </w:num>
  <w:num w:numId="8" w16cid:durableId="1858496723">
    <w:abstractNumId w:val="18"/>
  </w:num>
  <w:num w:numId="9" w16cid:durableId="988171182">
    <w:abstractNumId w:val="10"/>
  </w:num>
  <w:num w:numId="10" w16cid:durableId="1440103661">
    <w:abstractNumId w:val="8"/>
  </w:num>
  <w:num w:numId="11" w16cid:durableId="1919098595">
    <w:abstractNumId w:val="5"/>
  </w:num>
  <w:num w:numId="12" w16cid:durableId="1354845315">
    <w:abstractNumId w:val="7"/>
  </w:num>
  <w:num w:numId="13" w16cid:durableId="1172841870">
    <w:abstractNumId w:val="6"/>
  </w:num>
  <w:num w:numId="14" w16cid:durableId="2511924">
    <w:abstractNumId w:val="11"/>
  </w:num>
  <w:num w:numId="15" w16cid:durableId="55327916">
    <w:abstractNumId w:val="12"/>
  </w:num>
  <w:num w:numId="16" w16cid:durableId="1329939446">
    <w:abstractNumId w:val="1"/>
  </w:num>
  <w:num w:numId="17" w16cid:durableId="305547693">
    <w:abstractNumId w:val="14"/>
  </w:num>
  <w:num w:numId="18" w16cid:durableId="1741243933">
    <w:abstractNumId w:val="0"/>
  </w:num>
  <w:num w:numId="19" w16cid:durableId="72098136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214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304"/>
    <w:rsid w:val="00001DDC"/>
    <w:rsid w:val="00037006"/>
    <w:rsid w:val="00056E7B"/>
    <w:rsid w:val="00063E27"/>
    <w:rsid w:val="00070B34"/>
    <w:rsid w:val="00074F38"/>
    <w:rsid w:val="000821F4"/>
    <w:rsid w:val="00094BFE"/>
    <w:rsid w:val="000A6F34"/>
    <w:rsid w:val="000A7461"/>
    <w:rsid w:val="000C3A47"/>
    <w:rsid w:val="000D1991"/>
    <w:rsid w:val="000D5F50"/>
    <w:rsid w:val="000E689C"/>
    <w:rsid w:val="000E7505"/>
    <w:rsid w:val="0010629D"/>
    <w:rsid w:val="00106989"/>
    <w:rsid w:val="00122590"/>
    <w:rsid w:val="001243BB"/>
    <w:rsid w:val="00144CEE"/>
    <w:rsid w:val="001523E2"/>
    <w:rsid w:val="00154405"/>
    <w:rsid w:val="00155D41"/>
    <w:rsid w:val="00157614"/>
    <w:rsid w:val="00161A02"/>
    <w:rsid w:val="00166298"/>
    <w:rsid w:val="00167EB1"/>
    <w:rsid w:val="001760E5"/>
    <w:rsid w:val="00176CF4"/>
    <w:rsid w:val="00183D5F"/>
    <w:rsid w:val="00185497"/>
    <w:rsid w:val="001906CF"/>
    <w:rsid w:val="00191EF4"/>
    <w:rsid w:val="001964BA"/>
    <w:rsid w:val="001A1B5D"/>
    <w:rsid w:val="001A6CFE"/>
    <w:rsid w:val="001B2313"/>
    <w:rsid w:val="001B74AE"/>
    <w:rsid w:val="001C1722"/>
    <w:rsid w:val="001C2F8C"/>
    <w:rsid w:val="001C5691"/>
    <w:rsid w:val="001E0BA1"/>
    <w:rsid w:val="001E338B"/>
    <w:rsid w:val="001F2B03"/>
    <w:rsid w:val="001F3E37"/>
    <w:rsid w:val="001F42B9"/>
    <w:rsid w:val="00213087"/>
    <w:rsid w:val="0021720B"/>
    <w:rsid w:val="0022071E"/>
    <w:rsid w:val="002264BE"/>
    <w:rsid w:val="00226E3D"/>
    <w:rsid w:val="00227927"/>
    <w:rsid w:val="00235580"/>
    <w:rsid w:val="00235ADA"/>
    <w:rsid w:val="002362F2"/>
    <w:rsid w:val="002622CF"/>
    <w:rsid w:val="002669E8"/>
    <w:rsid w:val="002672FF"/>
    <w:rsid w:val="00272825"/>
    <w:rsid w:val="00274CEE"/>
    <w:rsid w:val="00282F56"/>
    <w:rsid w:val="0028445A"/>
    <w:rsid w:val="0028538F"/>
    <w:rsid w:val="00285878"/>
    <w:rsid w:val="002873CC"/>
    <w:rsid w:val="002917AB"/>
    <w:rsid w:val="002930F7"/>
    <w:rsid w:val="00297CC8"/>
    <w:rsid w:val="002A27AB"/>
    <w:rsid w:val="002B0EE2"/>
    <w:rsid w:val="002B516C"/>
    <w:rsid w:val="002C4EDC"/>
    <w:rsid w:val="002C54A8"/>
    <w:rsid w:val="002E4C12"/>
    <w:rsid w:val="002E5E0A"/>
    <w:rsid w:val="002E634F"/>
    <w:rsid w:val="002F3DD9"/>
    <w:rsid w:val="002F744F"/>
    <w:rsid w:val="0030122A"/>
    <w:rsid w:val="003121CC"/>
    <w:rsid w:val="0031413B"/>
    <w:rsid w:val="003176A9"/>
    <w:rsid w:val="00326E20"/>
    <w:rsid w:val="00344F94"/>
    <w:rsid w:val="003461E6"/>
    <w:rsid w:val="0034681F"/>
    <w:rsid w:val="00371B45"/>
    <w:rsid w:val="00376A75"/>
    <w:rsid w:val="003865B0"/>
    <w:rsid w:val="0039456E"/>
    <w:rsid w:val="00394D1E"/>
    <w:rsid w:val="003A37CA"/>
    <w:rsid w:val="003B4BE6"/>
    <w:rsid w:val="003C277A"/>
    <w:rsid w:val="003C6282"/>
    <w:rsid w:val="003D3EE1"/>
    <w:rsid w:val="003F6F32"/>
    <w:rsid w:val="003F7677"/>
    <w:rsid w:val="00401BD2"/>
    <w:rsid w:val="0040583E"/>
    <w:rsid w:val="004230E3"/>
    <w:rsid w:val="004234CA"/>
    <w:rsid w:val="00424A50"/>
    <w:rsid w:val="00431D08"/>
    <w:rsid w:val="004346C2"/>
    <w:rsid w:val="004473B5"/>
    <w:rsid w:val="00451620"/>
    <w:rsid w:val="0046042C"/>
    <w:rsid w:val="00464714"/>
    <w:rsid w:val="00484C6B"/>
    <w:rsid w:val="00487103"/>
    <w:rsid w:val="00491EF0"/>
    <w:rsid w:val="004951F5"/>
    <w:rsid w:val="004A1F75"/>
    <w:rsid w:val="004B0DD9"/>
    <w:rsid w:val="004B2945"/>
    <w:rsid w:val="004C21D0"/>
    <w:rsid w:val="004C23C7"/>
    <w:rsid w:val="004C3D0A"/>
    <w:rsid w:val="004C55CD"/>
    <w:rsid w:val="004D1C3F"/>
    <w:rsid w:val="004D5C5B"/>
    <w:rsid w:val="004D6DE4"/>
    <w:rsid w:val="004F4287"/>
    <w:rsid w:val="004F428F"/>
    <w:rsid w:val="004F6B81"/>
    <w:rsid w:val="00504059"/>
    <w:rsid w:val="005168A5"/>
    <w:rsid w:val="00516CB5"/>
    <w:rsid w:val="00517507"/>
    <w:rsid w:val="0052664E"/>
    <w:rsid w:val="005337AA"/>
    <w:rsid w:val="005661D0"/>
    <w:rsid w:val="005748F2"/>
    <w:rsid w:val="00584812"/>
    <w:rsid w:val="00596238"/>
    <w:rsid w:val="005A2DED"/>
    <w:rsid w:val="005A575F"/>
    <w:rsid w:val="005B297B"/>
    <w:rsid w:val="005B30B1"/>
    <w:rsid w:val="005D4861"/>
    <w:rsid w:val="005E2A13"/>
    <w:rsid w:val="005E570F"/>
    <w:rsid w:val="005F02DF"/>
    <w:rsid w:val="005F03B7"/>
    <w:rsid w:val="005F2742"/>
    <w:rsid w:val="005F533E"/>
    <w:rsid w:val="006121A1"/>
    <w:rsid w:val="00617733"/>
    <w:rsid w:val="0063382B"/>
    <w:rsid w:val="006365C9"/>
    <w:rsid w:val="00644175"/>
    <w:rsid w:val="006446F8"/>
    <w:rsid w:val="0064711D"/>
    <w:rsid w:val="006532FD"/>
    <w:rsid w:val="006554F5"/>
    <w:rsid w:val="006570F8"/>
    <w:rsid w:val="00657BC0"/>
    <w:rsid w:val="00665951"/>
    <w:rsid w:val="00665BEA"/>
    <w:rsid w:val="0066641B"/>
    <w:rsid w:val="0067644F"/>
    <w:rsid w:val="00691F05"/>
    <w:rsid w:val="00692FEC"/>
    <w:rsid w:val="006956F6"/>
    <w:rsid w:val="00697024"/>
    <w:rsid w:val="006B0DF8"/>
    <w:rsid w:val="006B1E6B"/>
    <w:rsid w:val="006B255D"/>
    <w:rsid w:val="006B4653"/>
    <w:rsid w:val="006C32E5"/>
    <w:rsid w:val="006C5311"/>
    <w:rsid w:val="006C6662"/>
    <w:rsid w:val="006D0549"/>
    <w:rsid w:val="006D310C"/>
    <w:rsid w:val="006F601A"/>
    <w:rsid w:val="0071015F"/>
    <w:rsid w:val="007104C0"/>
    <w:rsid w:val="00710A7C"/>
    <w:rsid w:val="00714916"/>
    <w:rsid w:val="00720D75"/>
    <w:rsid w:val="00733F05"/>
    <w:rsid w:val="00737DF6"/>
    <w:rsid w:val="00750286"/>
    <w:rsid w:val="00771562"/>
    <w:rsid w:val="00771992"/>
    <w:rsid w:val="00781461"/>
    <w:rsid w:val="00782C52"/>
    <w:rsid w:val="00783F43"/>
    <w:rsid w:val="00793791"/>
    <w:rsid w:val="007949D3"/>
    <w:rsid w:val="00796ADF"/>
    <w:rsid w:val="007A3E32"/>
    <w:rsid w:val="007A75A8"/>
    <w:rsid w:val="007B1814"/>
    <w:rsid w:val="007C2AE4"/>
    <w:rsid w:val="007C6421"/>
    <w:rsid w:val="007D2CA5"/>
    <w:rsid w:val="007D5CF6"/>
    <w:rsid w:val="007D6215"/>
    <w:rsid w:val="007D6A6D"/>
    <w:rsid w:val="007E7BDD"/>
    <w:rsid w:val="007F06A1"/>
    <w:rsid w:val="007F0B9C"/>
    <w:rsid w:val="00804E8B"/>
    <w:rsid w:val="00805433"/>
    <w:rsid w:val="00806CE6"/>
    <w:rsid w:val="00811111"/>
    <w:rsid w:val="00817CC3"/>
    <w:rsid w:val="00821F0D"/>
    <w:rsid w:val="00823334"/>
    <w:rsid w:val="008271BC"/>
    <w:rsid w:val="00832679"/>
    <w:rsid w:val="00842EA6"/>
    <w:rsid w:val="00844463"/>
    <w:rsid w:val="0087222E"/>
    <w:rsid w:val="0088002C"/>
    <w:rsid w:val="00884B2B"/>
    <w:rsid w:val="0089131A"/>
    <w:rsid w:val="008970E4"/>
    <w:rsid w:val="008A69CF"/>
    <w:rsid w:val="008B2EB6"/>
    <w:rsid w:val="008B41B0"/>
    <w:rsid w:val="008C51A7"/>
    <w:rsid w:val="008D5957"/>
    <w:rsid w:val="008E1412"/>
    <w:rsid w:val="008E6984"/>
    <w:rsid w:val="00905790"/>
    <w:rsid w:val="00925129"/>
    <w:rsid w:val="00925E6B"/>
    <w:rsid w:val="009400DC"/>
    <w:rsid w:val="00943E5B"/>
    <w:rsid w:val="00945470"/>
    <w:rsid w:val="00956483"/>
    <w:rsid w:val="009729E2"/>
    <w:rsid w:val="00977730"/>
    <w:rsid w:val="0098116C"/>
    <w:rsid w:val="00982E0C"/>
    <w:rsid w:val="00987F00"/>
    <w:rsid w:val="00991DA3"/>
    <w:rsid w:val="009B20DB"/>
    <w:rsid w:val="009B3E96"/>
    <w:rsid w:val="009B74FB"/>
    <w:rsid w:val="009C710D"/>
    <w:rsid w:val="009E477C"/>
    <w:rsid w:val="009E4A8B"/>
    <w:rsid w:val="009F009F"/>
    <w:rsid w:val="009F687D"/>
    <w:rsid w:val="00A233C9"/>
    <w:rsid w:val="00A330FD"/>
    <w:rsid w:val="00A342DE"/>
    <w:rsid w:val="00A41E5F"/>
    <w:rsid w:val="00A46304"/>
    <w:rsid w:val="00A52256"/>
    <w:rsid w:val="00A859BE"/>
    <w:rsid w:val="00AA178B"/>
    <w:rsid w:val="00AA784E"/>
    <w:rsid w:val="00AB2DAF"/>
    <w:rsid w:val="00AB53DD"/>
    <w:rsid w:val="00AB787C"/>
    <w:rsid w:val="00AD6375"/>
    <w:rsid w:val="00AE0778"/>
    <w:rsid w:val="00AE6B79"/>
    <w:rsid w:val="00B0301B"/>
    <w:rsid w:val="00B205E2"/>
    <w:rsid w:val="00B21F1F"/>
    <w:rsid w:val="00B3451B"/>
    <w:rsid w:val="00B352B1"/>
    <w:rsid w:val="00B56CE7"/>
    <w:rsid w:val="00B64637"/>
    <w:rsid w:val="00B676EF"/>
    <w:rsid w:val="00B83801"/>
    <w:rsid w:val="00B9280F"/>
    <w:rsid w:val="00B928BA"/>
    <w:rsid w:val="00BB3C86"/>
    <w:rsid w:val="00BB3DEB"/>
    <w:rsid w:val="00BC725C"/>
    <w:rsid w:val="00BD2E1A"/>
    <w:rsid w:val="00BF03E1"/>
    <w:rsid w:val="00C02D86"/>
    <w:rsid w:val="00C06136"/>
    <w:rsid w:val="00C12208"/>
    <w:rsid w:val="00C21530"/>
    <w:rsid w:val="00C70E6F"/>
    <w:rsid w:val="00C71751"/>
    <w:rsid w:val="00C84AF9"/>
    <w:rsid w:val="00C909DB"/>
    <w:rsid w:val="00C911E0"/>
    <w:rsid w:val="00C96AC6"/>
    <w:rsid w:val="00CA65B9"/>
    <w:rsid w:val="00CB2FF0"/>
    <w:rsid w:val="00CC0847"/>
    <w:rsid w:val="00CC3FF7"/>
    <w:rsid w:val="00CD5997"/>
    <w:rsid w:val="00CD6915"/>
    <w:rsid w:val="00CE5C8E"/>
    <w:rsid w:val="00CE605D"/>
    <w:rsid w:val="00CF061F"/>
    <w:rsid w:val="00CF1635"/>
    <w:rsid w:val="00CF3A79"/>
    <w:rsid w:val="00D0794E"/>
    <w:rsid w:val="00D25C86"/>
    <w:rsid w:val="00D350DD"/>
    <w:rsid w:val="00D36715"/>
    <w:rsid w:val="00D44C40"/>
    <w:rsid w:val="00D5175C"/>
    <w:rsid w:val="00D6294C"/>
    <w:rsid w:val="00D725FD"/>
    <w:rsid w:val="00D82098"/>
    <w:rsid w:val="00D91B51"/>
    <w:rsid w:val="00DC0EAD"/>
    <w:rsid w:val="00DC5B84"/>
    <w:rsid w:val="00DC6B59"/>
    <w:rsid w:val="00DC76FC"/>
    <w:rsid w:val="00DD3D52"/>
    <w:rsid w:val="00DD637B"/>
    <w:rsid w:val="00DF1D57"/>
    <w:rsid w:val="00DF2351"/>
    <w:rsid w:val="00DF2F01"/>
    <w:rsid w:val="00E04864"/>
    <w:rsid w:val="00E07F5A"/>
    <w:rsid w:val="00E17BA2"/>
    <w:rsid w:val="00E2235C"/>
    <w:rsid w:val="00E361A7"/>
    <w:rsid w:val="00E42142"/>
    <w:rsid w:val="00E51FF5"/>
    <w:rsid w:val="00E54CA8"/>
    <w:rsid w:val="00E55E5B"/>
    <w:rsid w:val="00E57D59"/>
    <w:rsid w:val="00E6697A"/>
    <w:rsid w:val="00E7158B"/>
    <w:rsid w:val="00E73304"/>
    <w:rsid w:val="00E831E1"/>
    <w:rsid w:val="00EA0F21"/>
    <w:rsid w:val="00EA577F"/>
    <w:rsid w:val="00EE1B95"/>
    <w:rsid w:val="00F02DB7"/>
    <w:rsid w:val="00F05E28"/>
    <w:rsid w:val="00F078AC"/>
    <w:rsid w:val="00F132B8"/>
    <w:rsid w:val="00F207F5"/>
    <w:rsid w:val="00F30735"/>
    <w:rsid w:val="00F32B1C"/>
    <w:rsid w:val="00F33E7B"/>
    <w:rsid w:val="00F3424E"/>
    <w:rsid w:val="00F3520F"/>
    <w:rsid w:val="00F3775B"/>
    <w:rsid w:val="00F42BFD"/>
    <w:rsid w:val="00F547E3"/>
    <w:rsid w:val="00F557CE"/>
    <w:rsid w:val="00F60E86"/>
    <w:rsid w:val="00F74D90"/>
    <w:rsid w:val="00F96678"/>
    <w:rsid w:val="00F96EEF"/>
    <w:rsid w:val="00FA0CAE"/>
    <w:rsid w:val="00FB0FFC"/>
    <w:rsid w:val="00FB1610"/>
    <w:rsid w:val="00FC0F79"/>
    <w:rsid w:val="00FD4991"/>
    <w:rsid w:val="00FE4B22"/>
    <w:rsid w:val="00FF2A65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7"/>
    <o:shapelayout v:ext="edit">
      <o:idmap v:ext="edit" data="2"/>
    </o:shapelayout>
  </w:shapeDefaults>
  <w:decimalSymbol w:val=","/>
  <w:listSeparator w:val=";"/>
  <w14:docId w14:val="325932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12" w:lineRule="auto"/>
      <w:jc w:val="both"/>
    </w:pPr>
    <w:rPr>
      <w:rFonts w:ascii="Arial" w:hAnsi="Arial"/>
      <w:sz w:val="22"/>
      <w:szCs w:val="24"/>
      <w:lang w:val="es-ES_tradnl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line="240" w:lineRule="auto"/>
      <w:outlineLvl w:val="0"/>
    </w:pPr>
    <w:rPr>
      <w:b/>
      <w:sz w:val="28"/>
      <w:szCs w:val="20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2"/>
      </w:numPr>
      <w:tabs>
        <w:tab w:val="left" w:pos="-1248"/>
        <w:tab w:val="left" w:pos="-720"/>
        <w:tab w:val="left" w:pos="1"/>
        <w:tab w:val="left" w:pos="1440"/>
        <w:tab w:val="left" w:pos="2160"/>
        <w:tab w:val="left" w:pos="2868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before="120" w:after="120" w:line="240" w:lineRule="auto"/>
      <w:outlineLvl w:val="1"/>
    </w:pPr>
    <w:rPr>
      <w:sz w:val="24"/>
      <w:szCs w:val="20"/>
      <w:u w:val="single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tabs>
        <w:tab w:val="left" w:pos="2698"/>
      </w:tabs>
      <w:autoSpaceDE w:val="0"/>
      <w:autoSpaceDN w:val="0"/>
      <w:adjustRightInd w:val="0"/>
      <w:spacing w:line="240" w:lineRule="auto"/>
      <w:jc w:val="center"/>
      <w:outlineLvl w:val="3"/>
    </w:pPr>
    <w:rPr>
      <w:rFonts w:ascii="Times New Roman" w:hAnsi="Times New Roman"/>
      <w:b/>
      <w:sz w:val="40"/>
      <w:lang w:val="es-MX"/>
    </w:rPr>
  </w:style>
  <w:style w:type="paragraph" w:styleId="Ttulo5">
    <w:name w:val="heading 5"/>
    <w:basedOn w:val="Normal"/>
    <w:next w:val="Normal"/>
    <w:qFormat/>
    <w:pPr>
      <w:keepNext/>
      <w:tabs>
        <w:tab w:val="left" w:pos="2698"/>
      </w:tabs>
      <w:autoSpaceDE w:val="0"/>
      <w:autoSpaceDN w:val="0"/>
      <w:adjustRightInd w:val="0"/>
      <w:spacing w:line="240" w:lineRule="auto"/>
      <w:jc w:val="center"/>
      <w:outlineLvl w:val="4"/>
    </w:pPr>
    <w:rPr>
      <w:rFonts w:ascii="Times New Roman" w:hAnsi="Times New Roman"/>
      <w:b/>
      <w:sz w:val="34"/>
      <w:lang w:val="es-MX"/>
    </w:rPr>
  </w:style>
  <w:style w:type="paragraph" w:styleId="Ttulo9">
    <w:name w:val="heading 9"/>
    <w:basedOn w:val="Normal"/>
    <w:next w:val="Normal"/>
    <w:qFormat/>
    <w:pPr>
      <w:keepNext/>
      <w:spacing w:line="240" w:lineRule="auto"/>
      <w:jc w:val="center"/>
      <w:outlineLvl w:val="8"/>
    </w:pPr>
    <w:rPr>
      <w:rFonts w:ascii="Times New Roman" w:hAnsi="Times New Roman"/>
      <w:b/>
      <w:i/>
      <w:sz w:val="18"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qFormat/>
    <w:pPr>
      <w:spacing w:line="360" w:lineRule="auto"/>
      <w:jc w:val="center"/>
    </w:pPr>
    <w:rPr>
      <w:rFonts w:cs="Arial"/>
      <w:b/>
      <w:bCs/>
      <w:lang w:val="es-ES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customStyle="1" w:styleId="titulonivel1">
    <w:name w:val="titulo nivel1"/>
    <w:basedOn w:val="Ttulo3"/>
    <w:next w:val="Normal"/>
    <w:pPr>
      <w:numPr>
        <w:ilvl w:val="1"/>
        <w:numId w:val="1"/>
      </w:numPr>
      <w:spacing w:before="0" w:after="0" w:line="360" w:lineRule="auto"/>
      <w:outlineLvl w:val="1"/>
    </w:pPr>
    <w:rPr>
      <w:rFonts w:cs="Times New Roman"/>
      <w:bCs w:val="0"/>
      <w:i/>
      <w:sz w:val="24"/>
      <w:szCs w:val="20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titulo">
    <w:name w:val="titulo"/>
    <w:basedOn w:val="Ttulo1"/>
    <w:pPr>
      <w:numPr>
        <w:numId w:val="0"/>
      </w:numPr>
      <w:jc w:val="center"/>
    </w:pPr>
    <w:rPr>
      <w:sz w:val="32"/>
      <w:lang w:val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rPr>
      <w:sz w:val="18"/>
    </w:rPr>
  </w:style>
  <w:style w:type="paragraph" w:customStyle="1" w:styleId="p10">
    <w:name w:val="p10"/>
    <w:basedOn w:val="Normal"/>
    <w:pPr>
      <w:spacing w:line="240" w:lineRule="atLeast"/>
      <w:ind w:left="280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1">
    <w:name w:val="p1"/>
    <w:basedOn w:val="Normal"/>
    <w:pPr>
      <w:tabs>
        <w:tab w:val="left" w:pos="720"/>
      </w:tabs>
      <w:spacing w:line="24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2">
    <w:name w:val="p2"/>
    <w:basedOn w:val="Normal"/>
    <w:pPr>
      <w:tabs>
        <w:tab w:val="left" w:pos="360"/>
      </w:tabs>
      <w:spacing w:line="240" w:lineRule="atLeast"/>
      <w:ind w:left="1080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3">
    <w:name w:val="p3"/>
    <w:basedOn w:val="Normal"/>
    <w:pPr>
      <w:tabs>
        <w:tab w:val="left" w:pos="600"/>
        <w:tab w:val="left" w:pos="1000"/>
      </w:tabs>
      <w:spacing w:line="240" w:lineRule="atLeast"/>
      <w:ind w:left="432" w:hanging="432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4">
    <w:name w:val="p4"/>
    <w:basedOn w:val="Normal"/>
    <w:pPr>
      <w:spacing w:line="380" w:lineRule="atLeast"/>
      <w:ind w:left="440"/>
      <w:jc w:val="left"/>
    </w:pPr>
    <w:rPr>
      <w:rFonts w:ascii="Times New Roman" w:hAnsi="Times New Roman"/>
      <w:snapToGrid w:val="0"/>
      <w:sz w:val="24"/>
      <w:lang w:val="es-ES"/>
    </w:rPr>
  </w:style>
  <w:style w:type="paragraph" w:styleId="Textonotapie">
    <w:name w:val="footnote text"/>
    <w:basedOn w:val="Normal"/>
    <w:semiHidden/>
    <w:pPr>
      <w:spacing w:line="240" w:lineRule="auto"/>
      <w:jc w:val="left"/>
    </w:pPr>
    <w:rPr>
      <w:sz w:val="20"/>
      <w:lang w:val="es-ES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p5">
    <w:name w:val="p5"/>
    <w:basedOn w:val="Normal"/>
    <w:pPr>
      <w:tabs>
        <w:tab w:val="left" w:pos="560"/>
      </w:tabs>
      <w:spacing w:line="480" w:lineRule="atLeast"/>
      <w:ind w:left="880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6">
    <w:name w:val="p6"/>
    <w:basedOn w:val="Normal"/>
    <w:pPr>
      <w:spacing w:line="240" w:lineRule="atLeast"/>
      <w:ind w:left="864" w:hanging="576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7">
    <w:name w:val="p7"/>
    <w:basedOn w:val="Normal"/>
    <w:pPr>
      <w:tabs>
        <w:tab w:val="left" w:pos="740"/>
      </w:tabs>
      <w:spacing w:line="240" w:lineRule="atLeast"/>
      <w:ind w:left="720" w:hanging="144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c1">
    <w:name w:val="c1"/>
    <w:basedOn w:val="Normal"/>
    <w:pPr>
      <w:spacing w:line="240" w:lineRule="atLeast"/>
      <w:jc w:val="center"/>
    </w:pPr>
    <w:rPr>
      <w:rFonts w:ascii="Times New Roman" w:hAnsi="Times New Roman"/>
      <w:snapToGrid w:val="0"/>
      <w:sz w:val="24"/>
      <w:lang w:val="es-ES"/>
    </w:rPr>
  </w:style>
  <w:style w:type="paragraph" w:customStyle="1" w:styleId="t2">
    <w:name w:val="t2"/>
    <w:basedOn w:val="Normal"/>
    <w:pPr>
      <w:spacing w:line="18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3">
    <w:name w:val="t3"/>
    <w:basedOn w:val="Normal"/>
    <w:pPr>
      <w:spacing w:line="18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c4">
    <w:name w:val="c4"/>
    <w:basedOn w:val="Normal"/>
    <w:pPr>
      <w:spacing w:line="240" w:lineRule="atLeast"/>
      <w:jc w:val="center"/>
    </w:pPr>
    <w:rPr>
      <w:rFonts w:ascii="Times New Roman" w:hAnsi="Times New Roman"/>
      <w:snapToGrid w:val="0"/>
      <w:sz w:val="24"/>
      <w:lang w:val="es-ES"/>
    </w:rPr>
  </w:style>
  <w:style w:type="paragraph" w:customStyle="1" w:styleId="p8">
    <w:name w:val="p8"/>
    <w:basedOn w:val="Normal"/>
    <w:pPr>
      <w:spacing w:line="18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10">
    <w:name w:val="t10"/>
    <w:basedOn w:val="Normal"/>
    <w:pPr>
      <w:spacing w:line="18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11">
    <w:name w:val="p11"/>
    <w:basedOn w:val="Normal"/>
    <w:pPr>
      <w:tabs>
        <w:tab w:val="left" w:pos="740"/>
      </w:tabs>
      <w:spacing w:line="240" w:lineRule="atLeast"/>
      <w:ind w:left="720" w:hanging="720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c3">
    <w:name w:val="c3"/>
    <w:basedOn w:val="Normal"/>
    <w:pPr>
      <w:spacing w:line="240" w:lineRule="atLeast"/>
      <w:jc w:val="center"/>
    </w:pPr>
    <w:rPr>
      <w:rFonts w:ascii="Times New Roman" w:hAnsi="Times New Roman"/>
      <w:snapToGrid w:val="0"/>
      <w:sz w:val="24"/>
      <w:lang w:val="es-ES"/>
    </w:rPr>
  </w:style>
  <w:style w:type="paragraph" w:customStyle="1" w:styleId="t7">
    <w:name w:val="t7"/>
    <w:basedOn w:val="Normal"/>
    <w:pPr>
      <w:spacing w:line="18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8">
    <w:name w:val="t8"/>
    <w:basedOn w:val="Normal"/>
    <w:pPr>
      <w:spacing w:line="18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9">
    <w:name w:val="t9"/>
    <w:basedOn w:val="Normal"/>
    <w:pPr>
      <w:spacing w:line="18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12">
    <w:name w:val="p12"/>
    <w:basedOn w:val="Normal"/>
    <w:pPr>
      <w:spacing w:line="180" w:lineRule="atLeast"/>
      <w:ind w:left="720" w:hanging="720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13">
    <w:name w:val="p13"/>
    <w:basedOn w:val="Normal"/>
    <w:pPr>
      <w:tabs>
        <w:tab w:val="left" w:pos="740"/>
        <w:tab w:val="left" w:pos="1140"/>
      </w:tabs>
      <w:spacing w:line="240" w:lineRule="atLeast"/>
      <w:ind w:left="288" w:hanging="432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14">
    <w:name w:val="t14"/>
    <w:basedOn w:val="Normal"/>
    <w:pPr>
      <w:spacing w:line="24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15">
    <w:name w:val="t15"/>
    <w:basedOn w:val="Normal"/>
    <w:pPr>
      <w:spacing w:line="24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17">
    <w:name w:val="p17"/>
    <w:basedOn w:val="Normal"/>
    <w:pPr>
      <w:spacing w:line="240" w:lineRule="atLeast"/>
      <w:ind w:left="1152" w:hanging="288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15">
    <w:name w:val="p15"/>
    <w:basedOn w:val="Normal"/>
    <w:pPr>
      <w:tabs>
        <w:tab w:val="left" w:pos="280"/>
      </w:tabs>
      <w:spacing w:line="240" w:lineRule="atLeast"/>
      <w:ind w:left="1152" w:hanging="288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14">
    <w:name w:val="p14"/>
    <w:basedOn w:val="Normal"/>
    <w:pPr>
      <w:tabs>
        <w:tab w:val="left" w:pos="360"/>
        <w:tab w:val="left" w:pos="560"/>
      </w:tabs>
      <w:spacing w:line="240" w:lineRule="atLeast"/>
      <w:ind w:left="864" w:hanging="144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22">
    <w:name w:val="p22"/>
    <w:basedOn w:val="Normal"/>
    <w:pPr>
      <w:spacing w:line="140" w:lineRule="atLeast"/>
      <w:ind w:left="864" w:hanging="288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19">
    <w:name w:val="p19"/>
    <w:basedOn w:val="Normal"/>
    <w:pPr>
      <w:tabs>
        <w:tab w:val="left" w:pos="240"/>
      </w:tabs>
      <w:spacing w:line="240" w:lineRule="atLeast"/>
      <w:ind w:left="1152" w:hanging="288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24">
    <w:name w:val="p24"/>
    <w:basedOn w:val="Normal"/>
    <w:pPr>
      <w:tabs>
        <w:tab w:val="left" w:pos="340"/>
        <w:tab w:val="left" w:pos="520"/>
      </w:tabs>
      <w:spacing w:line="240" w:lineRule="atLeast"/>
      <w:ind w:left="864" w:hanging="288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25">
    <w:name w:val="p25"/>
    <w:basedOn w:val="Normal"/>
    <w:pPr>
      <w:tabs>
        <w:tab w:val="left" w:pos="280"/>
      </w:tabs>
      <w:spacing w:line="140" w:lineRule="atLeast"/>
      <w:ind w:left="864" w:hanging="288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23">
    <w:name w:val="p23"/>
    <w:basedOn w:val="Normal"/>
    <w:pPr>
      <w:tabs>
        <w:tab w:val="left" w:pos="280"/>
      </w:tabs>
      <w:spacing w:line="140" w:lineRule="atLeast"/>
      <w:ind w:left="1152" w:hanging="288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26">
    <w:name w:val="t26"/>
    <w:basedOn w:val="Normal"/>
    <w:pPr>
      <w:spacing w:line="14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27">
    <w:name w:val="p27"/>
    <w:basedOn w:val="Normal"/>
    <w:pPr>
      <w:tabs>
        <w:tab w:val="left" w:pos="720"/>
      </w:tabs>
      <w:spacing w:line="24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28">
    <w:name w:val="p28"/>
    <w:basedOn w:val="Normal"/>
    <w:pPr>
      <w:spacing w:line="240" w:lineRule="atLeast"/>
      <w:ind w:left="1100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18">
    <w:name w:val="t18"/>
    <w:basedOn w:val="Normal"/>
    <w:pPr>
      <w:spacing w:line="20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19">
    <w:name w:val="t19"/>
    <w:basedOn w:val="Normal"/>
    <w:pPr>
      <w:spacing w:line="22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20">
    <w:name w:val="t20"/>
    <w:basedOn w:val="Normal"/>
    <w:pPr>
      <w:spacing w:line="22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29">
    <w:name w:val="p29"/>
    <w:basedOn w:val="Normal"/>
    <w:pPr>
      <w:tabs>
        <w:tab w:val="left" w:pos="560"/>
      </w:tabs>
      <w:spacing w:line="240" w:lineRule="atLeast"/>
      <w:ind w:left="280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30">
    <w:name w:val="p30"/>
    <w:basedOn w:val="Normal"/>
    <w:pPr>
      <w:tabs>
        <w:tab w:val="left" w:pos="900"/>
      </w:tabs>
      <w:spacing w:line="240" w:lineRule="atLeast"/>
      <w:ind w:left="24" w:hanging="864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c2">
    <w:name w:val="c2"/>
    <w:basedOn w:val="Normal"/>
    <w:pPr>
      <w:spacing w:line="240" w:lineRule="atLeast"/>
      <w:jc w:val="center"/>
    </w:pPr>
    <w:rPr>
      <w:rFonts w:ascii="Times New Roman" w:hAnsi="Times New Roman"/>
      <w:snapToGrid w:val="0"/>
      <w:sz w:val="24"/>
      <w:lang w:val="es-ES"/>
    </w:rPr>
  </w:style>
  <w:style w:type="paragraph" w:styleId="Textoindependiente3">
    <w:name w:val="Body Text 3"/>
    <w:basedOn w:val="Normal"/>
    <w:rPr>
      <w:b/>
      <w:sz w:val="20"/>
    </w:rPr>
  </w:style>
  <w:style w:type="paragraph" w:styleId="Sangradetextonormal">
    <w:name w:val="Body Text Indent"/>
    <w:basedOn w:val="Normal"/>
    <w:pPr>
      <w:spacing w:line="240" w:lineRule="auto"/>
      <w:ind w:left="500" w:hanging="500"/>
      <w:jc w:val="left"/>
    </w:pPr>
    <w:rPr>
      <w:sz w:val="16"/>
    </w:rPr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1">
    <w:name w:val="t1"/>
    <w:basedOn w:val="Normal"/>
    <w:pPr>
      <w:spacing w:line="46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p9">
    <w:name w:val="p9"/>
    <w:basedOn w:val="Normal"/>
    <w:pPr>
      <w:spacing w:line="24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11">
    <w:name w:val="t11"/>
    <w:basedOn w:val="Normal"/>
    <w:pPr>
      <w:spacing w:line="24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paragraph" w:customStyle="1" w:styleId="t12">
    <w:name w:val="t12"/>
    <w:basedOn w:val="Normal"/>
    <w:pPr>
      <w:spacing w:line="240" w:lineRule="atLeast"/>
      <w:jc w:val="left"/>
    </w:pPr>
    <w:rPr>
      <w:rFonts w:ascii="Times New Roman" w:hAnsi="Times New Roman"/>
      <w:snapToGrid w:val="0"/>
      <w:sz w:val="24"/>
      <w:lang w:val="es-ES"/>
    </w:rPr>
  </w:style>
  <w:style w:type="character" w:styleId="Hipervnculo">
    <w:name w:val="Hyperlink"/>
    <w:rPr>
      <w:color w:val="0000FF"/>
      <w:u w:val="single"/>
    </w:rPr>
  </w:style>
  <w:style w:type="table" w:styleId="Tablaconcuadrcula">
    <w:name w:val="Table Grid"/>
    <w:basedOn w:val="Tablanormal"/>
    <w:rsid w:val="004C2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1015F"/>
    <w:pPr>
      <w:spacing w:before="100" w:beforeAutospacing="1" w:after="100" w:afterAutospacing="1" w:line="240" w:lineRule="auto"/>
    </w:pPr>
    <w:rPr>
      <w:rFonts w:ascii="Times New Roman" w:hAnsi="Times New Roman"/>
      <w:sz w:val="15"/>
      <w:szCs w:val="15"/>
      <w:lang w:val="es-ES"/>
    </w:rPr>
  </w:style>
  <w:style w:type="character" w:customStyle="1" w:styleId="EncabezadoCar">
    <w:name w:val="Encabezado Car"/>
    <w:link w:val="Encabezado"/>
    <w:uiPriority w:val="99"/>
    <w:rsid w:val="00DC76FC"/>
    <w:rPr>
      <w:rFonts w:ascii="Arial" w:hAnsi="Arial"/>
      <w:sz w:val="22"/>
      <w:szCs w:val="24"/>
      <w:lang w:val="es-ES_tradnl"/>
    </w:rPr>
  </w:style>
  <w:style w:type="paragraph" w:styleId="Textodeglobo">
    <w:name w:val="Balloon Text"/>
    <w:basedOn w:val="Normal"/>
    <w:link w:val="TextodegloboCar"/>
    <w:rsid w:val="00DC76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6FC"/>
    <w:rPr>
      <w:rFonts w:ascii="Tahoma" w:hAnsi="Tahoma" w:cs="Tahoma"/>
      <w:sz w:val="16"/>
      <w:szCs w:val="16"/>
      <w:lang w:val="es-ES_tradnl"/>
    </w:rPr>
  </w:style>
  <w:style w:type="paragraph" w:customStyle="1" w:styleId="paragraph">
    <w:name w:val="paragraph"/>
    <w:basedOn w:val="Normal"/>
    <w:rsid w:val="000821F4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6.xml"/><Relationship Id="rId29" Type="http://schemas.openxmlformats.org/officeDocument/2006/relationships/footer" Target="footer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9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eader" Target="header5.xml"/><Relationship Id="rId28" Type="http://schemas.openxmlformats.org/officeDocument/2006/relationships/header" Target="header7.xml"/><Relationship Id="rId10" Type="http://schemas.openxmlformats.org/officeDocument/2006/relationships/hyperlink" Target="https://educastur.sharepoint.com/sites/inspeccion" TargetMode="External"/><Relationship Id="rId19" Type="http://schemas.openxmlformats.org/officeDocument/2006/relationships/footer" Target="footer5.xml"/><Relationship Id="rId31" Type="http://schemas.openxmlformats.org/officeDocument/2006/relationships/footer" Target="footer1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Relationship Id="rId22" Type="http://schemas.openxmlformats.org/officeDocument/2006/relationships/footer" Target="footer8.xml"/><Relationship Id="rId27" Type="http://schemas.openxmlformats.org/officeDocument/2006/relationships/footer" Target="footer11.xml"/><Relationship Id="rId30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2A396-073C-4FD5-ACA2-11A4478F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DOC_CentrosPrivados-2024-25.dotx</Template>
  <TotalTime>0</TotalTime>
  <Pages>35</Pages>
  <Words>5364</Words>
  <Characters>29506</Characters>
  <Application>Microsoft Office Word</Application>
  <DocSecurity>0</DocSecurity>
  <Lines>245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 centros privados</vt:lpstr>
    </vt:vector>
  </TitlesOfParts>
  <Company>Principado de Asturias</Company>
  <LinksUpToDate>false</LinksUpToDate>
  <CharactersWithSpaces>34801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 centros privados</dc:title>
  <dc:subject/>
  <dc:creator>Servicio Inspección educativa</dc:creator>
  <cp:keywords>2020-2021</cp:keywords>
  <cp:lastModifiedBy>EDUARDO COLINO CUETOS</cp:lastModifiedBy>
  <cp:revision>2</cp:revision>
  <cp:lastPrinted>2022-11-22T09:26:00Z</cp:lastPrinted>
  <dcterms:created xsi:type="dcterms:W3CDTF">2025-10-09T11:47:00Z</dcterms:created>
  <dcterms:modified xsi:type="dcterms:W3CDTF">2025-10-09T11:47:00Z</dcterms:modified>
</cp:coreProperties>
</file>